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B4D72" w:rsidRDefault="00610172" w:rsidP="00B8781D">
      <w:pPr>
        <w:ind w:left="547"/>
      </w:pPr>
      <w:r>
        <w:rPr>
          <w:b/>
          <w:noProof/>
        </w:rPr>
        <mc:AlternateContent>
          <mc:Choice Requires="wpg">
            <w:drawing>
              <wp:anchor distT="0" distB="0" distL="114300" distR="114300" simplePos="0" relativeHeight="251658240" behindDoc="1" locked="1" layoutInCell="0" allowOverlap="1">
                <wp:simplePos x="0" y="0"/>
                <wp:positionH relativeFrom="page">
                  <wp:posOffset>4648200</wp:posOffset>
                </wp:positionH>
                <wp:positionV relativeFrom="page">
                  <wp:posOffset>1648460</wp:posOffset>
                </wp:positionV>
                <wp:extent cx="1524000" cy="1535430"/>
                <wp:effectExtent l="0" t="0" r="19050" b="26670"/>
                <wp:wrapNone/>
                <wp:docPr id="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535430"/>
                          <a:chOff x="996" y="1872"/>
                          <a:chExt cx="2301" cy="2306"/>
                        </a:xfrm>
                      </wpg:grpSpPr>
                      <wps:wsp>
                        <wps:cNvPr id="7" name="Freeform 290"/>
                        <wps:cNvSpPr>
                          <a:spLocks/>
                        </wps:cNvSpPr>
                        <wps:spPr bwMode="auto">
                          <a:xfrm>
                            <a:off x="1137" y="2070"/>
                            <a:ext cx="2000" cy="1946"/>
                          </a:xfrm>
                          <a:custGeom>
                            <a:avLst/>
                            <a:gdLst>
                              <a:gd name="T0" fmla="*/ 724 w 1315"/>
                              <a:gd name="T1" fmla="*/ 4 h 1305"/>
                              <a:gd name="T2" fmla="*/ 820 w 1315"/>
                              <a:gd name="T3" fmla="*/ 21 h 1305"/>
                              <a:gd name="T4" fmla="*/ 910 w 1315"/>
                              <a:gd name="T5" fmla="*/ 52 h 1305"/>
                              <a:gd name="T6" fmla="*/ 999 w 1315"/>
                              <a:gd name="T7" fmla="*/ 94 h 1305"/>
                              <a:gd name="T8" fmla="*/ 1072 w 1315"/>
                              <a:gd name="T9" fmla="*/ 148 h 1305"/>
                              <a:gd name="T10" fmla="*/ 1143 w 1315"/>
                              <a:gd name="T11" fmla="*/ 214 h 1305"/>
                              <a:gd name="T12" fmla="*/ 1201 w 1315"/>
                              <a:gd name="T13" fmla="*/ 288 h 1305"/>
                              <a:gd name="T14" fmla="*/ 1248 w 1315"/>
                              <a:gd name="T15" fmla="*/ 372 h 1305"/>
                              <a:gd name="T16" fmla="*/ 1284 w 1315"/>
                              <a:gd name="T17" fmla="*/ 459 h 1305"/>
                              <a:gd name="T18" fmla="*/ 1306 w 1315"/>
                              <a:gd name="T19" fmla="*/ 553 h 1305"/>
                              <a:gd name="T20" fmla="*/ 1314 w 1315"/>
                              <a:gd name="T21" fmla="*/ 652 h 1305"/>
                              <a:gd name="T22" fmla="*/ 1306 w 1315"/>
                              <a:gd name="T23" fmla="*/ 750 h 1305"/>
                              <a:gd name="T24" fmla="*/ 1284 w 1315"/>
                              <a:gd name="T25" fmla="*/ 844 h 1305"/>
                              <a:gd name="T26" fmla="*/ 1248 w 1315"/>
                              <a:gd name="T27" fmla="*/ 931 h 1305"/>
                              <a:gd name="T28" fmla="*/ 1201 w 1315"/>
                              <a:gd name="T29" fmla="*/ 1015 h 1305"/>
                              <a:gd name="T30" fmla="*/ 1143 w 1315"/>
                              <a:gd name="T31" fmla="*/ 1089 h 1305"/>
                              <a:gd name="T32" fmla="*/ 1072 w 1315"/>
                              <a:gd name="T33" fmla="*/ 1155 h 1305"/>
                              <a:gd name="T34" fmla="*/ 999 w 1315"/>
                              <a:gd name="T35" fmla="*/ 1209 h 1305"/>
                              <a:gd name="T36" fmla="*/ 910 w 1315"/>
                              <a:gd name="T37" fmla="*/ 1249 h 1305"/>
                              <a:gd name="T38" fmla="*/ 820 w 1315"/>
                              <a:gd name="T39" fmla="*/ 1281 h 1305"/>
                              <a:gd name="T40" fmla="*/ 724 w 1315"/>
                              <a:gd name="T41" fmla="*/ 1299 h 1305"/>
                              <a:gd name="T42" fmla="*/ 625 w 1315"/>
                              <a:gd name="T43" fmla="*/ 1304 h 1305"/>
                              <a:gd name="T44" fmla="*/ 526 w 1315"/>
                              <a:gd name="T45" fmla="*/ 1287 h 1305"/>
                              <a:gd name="T46" fmla="*/ 432 w 1315"/>
                              <a:gd name="T47" fmla="*/ 1263 h 1305"/>
                              <a:gd name="T48" fmla="*/ 346 w 1315"/>
                              <a:gd name="T49" fmla="*/ 1222 h 1305"/>
                              <a:gd name="T50" fmla="*/ 265 w 1315"/>
                              <a:gd name="T51" fmla="*/ 1173 h 1305"/>
                              <a:gd name="T52" fmla="*/ 195 w 1315"/>
                              <a:gd name="T53" fmla="*/ 1111 h 1305"/>
                              <a:gd name="T54" fmla="*/ 130 w 1315"/>
                              <a:gd name="T55" fmla="*/ 1042 h 1305"/>
                              <a:gd name="T56" fmla="*/ 81 w 1315"/>
                              <a:gd name="T57" fmla="*/ 961 h 1305"/>
                              <a:gd name="T58" fmla="*/ 40 w 1315"/>
                              <a:gd name="T59" fmla="*/ 876 h 1305"/>
                              <a:gd name="T60" fmla="*/ 13 w 1315"/>
                              <a:gd name="T61" fmla="*/ 783 h 1305"/>
                              <a:gd name="T62" fmla="*/ 1 w 1315"/>
                              <a:gd name="T63" fmla="*/ 684 h 1305"/>
                              <a:gd name="T64" fmla="*/ 4 w 1315"/>
                              <a:gd name="T65" fmla="*/ 585 h 1305"/>
                              <a:gd name="T66" fmla="*/ 19 w 1315"/>
                              <a:gd name="T67" fmla="*/ 489 h 1305"/>
                              <a:gd name="T68" fmla="*/ 51 w 1315"/>
                              <a:gd name="T69" fmla="*/ 399 h 1305"/>
                              <a:gd name="T70" fmla="*/ 96 w 1315"/>
                              <a:gd name="T71" fmla="*/ 315 h 1305"/>
                              <a:gd name="T72" fmla="*/ 150 w 1315"/>
                              <a:gd name="T73" fmla="*/ 238 h 1305"/>
                              <a:gd name="T74" fmla="*/ 217 w 1315"/>
                              <a:gd name="T75" fmla="*/ 169 h 1305"/>
                              <a:gd name="T76" fmla="*/ 292 w 1315"/>
                              <a:gd name="T77" fmla="*/ 111 h 1305"/>
                              <a:gd name="T78" fmla="*/ 373 w 1315"/>
                              <a:gd name="T79" fmla="*/ 66 h 1305"/>
                              <a:gd name="T80" fmla="*/ 460 w 1315"/>
                              <a:gd name="T81" fmla="*/ 31 h 1305"/>
                              <a:gd name="T82" fmla="*/ 558 w 1315"/>
                              <a:gd name="T83" fmla="*/ 9 h 1305"/>
                              <a:gd name="T84" fmla="*/ 657 w 1315"/>
                              <a:gd name="T85" fmla="*/ 0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15" h="1305">
                                <a:moveTo>
                                  <a:pt x="657" y="0"/>
                                </a:moveTo>
                                <a:lnTo>
                                  <a:pt x="690" y="0"/>
                                </a:lnTo>
                                <a:lnTo>
                                  <a:pt x="724" y="4"/>
                                </a:lnTo>
                                <a:lnTo>
                                  <a:pt x="757" y="9"/>
                                </a:lnTo>
                                <a:lnTo>
                                  <a:pt x="789" y="13"/>
                                </a:lnTo>
                                <a:lnTo>
                                  <a:pt x="820" y="21"/>
                                </a:lnTo>
                                <a:lnTo>
                                  <a:pt x="852" y="31"/>
                                </a:lnTo>
                                <a:lnTo>
                                  <a:pt x="883" y="39"/>
                                </a:lnTo>
                                <a:lnTo>
                                  <a:pt x="910" y="52"/>
                                </a:lnTo>
                                <a:lnTo>
                                  <a:pt x="942" y="66"/>
                                </a:lnTo>
                                <a:lnTo>
                                  <a:pt x="969" y="79"/>
                                </a:lnTo>
                                <a:lnTo>
                                  <a:pt x="999" y="94"/>
                                </a:lnTo>
                                <a:lnTo>
                                  <a:pt x="1023" y="111"/>
                                </a:lnTo>
                                <a:lnTo>
                                  <a:pt x="1050" y="130"/>
                                </a:lnTo>
                                <a:lnTo>
                                  <a:pt x="1072" y="148"/>
                                </a:lnTo>
                                <a:lnTo>
                                  <a:pt x="1098" y="169"/>
                                </a:lnTo>
                                <a:lnTo>
                                  <a:pt x="1122" y="192"/>
                                </a:lnTo>
                                <a:lnTo>
                                  <a:pt x="1143" y="214"/>
                                </a:lnTo>
                                <a:lnTo>
                                  <a:pt x="1165" y="238"/>
                                </a:lnTo>
                                <a:lnTo>
                                  <a:pt x="1183" y="261"/>
                                </a:lnTo>
                                <a:lnTo>
                                  <a:pt x="1201" y="288"/>
                                </a:lnTo>
                                <a:lnTo>
                                  <a:pt x="1219" y="315"/>
                                </a:lnTo>
                                <a:lnTo>
                                  <a:pt x="1234" y="342"/>
                                </a:lnTo>
                                <a:lnTo>
                                  <a:pt x="1248" y="372"/>
                                </a:lnTo>
                                <a:lnTo>
                                  <a:pt x="1261" y="399"/>
                                </a:lnTo>
                                <a:lnTo>
                                  <a:pt x="1273" y="427"/>
                                </a:lnTo>
                                <a:lnTo>
                                  <a:pt x="1284" y="459"/>
                                </a:lnTo>
                                <a:lnTo>
                                  <a:pt x="1293" y="489"/>
                                </a:lnTo>
                                <a:lnTo>
                                  <a:pt x="1300" y="522"/>
                                </a:lnTo>
                                <a:lnTo>
                                  <a:pt x="1306" y="553"/>
                                </a:lnTo>
                                <a:lnTo>
                                  <a:pt x="1311" y="585"/>
                                </a:lnTo>
                                <a:lnTo>
                                  <a:pt x="1314" y="616"/>
                                </a:lnTo>
                                <a:lnTo>
                                  <a:pt x="1314" y="652"/>
                                </a:lnTo>
                                <a:lnTo>
                                  <a:pt x="1314" y="684"/>
                                </a:lnTo>
                                <a:lnTo>
                                  <a:pt x="1311" y="718"/>
                                </a:lnTo>
                                <a:lnTo>
                                  <a:pt x="1306" y="750"/>
                                </a:lnTo>
                                <a:lnTo>
                                  <a:pt x="1300" y="783"/>
                                </a:lnTo>
                                <a:lnTo>
                                  <a:pt x="1293" y="814"/>
                                </a:lnTo>
                                <a:lnTo>
                                  <a:pt x="1284" y="844"/>
                                </a:lnTo>
                                <a:lnTo>
                                  <a:pt x="1273" y="876"/>
                                </a:lnTo>
                                <a:lnTo>
                                  <a:pt x="1261" y="904"/>
                                </a:lnTo>
                                <a:lnTo>
                                  <a:pt x="1248" y="931"/>
                                </a:lnTo>
                                <a:lnTo>
                                  <a:pt x="1234" y="961"/>
                                </a:lnTo>
                                <a:lnTo>
                                  <a:pt x="1219" y="988"/>
                                </a:lnTo>
                                <a:lnTo>
                                  <a:pt x="1201" y="1015"/>
                                </a:lnTo>
                                <a:lnTo>
                                  <a:pt x="1183" y="1042"/>
                                </a:lnTo>
                                <a:lnTo>
                                  <a:pt x="1165" y="1065"/>
                                </a:lnTo>
                                <a:lnTo>
                                  <a:pt x="1143" y="1089"/>
                                </a:lnTo>
                                <a:lnTo>
                                  <a:pt x="1122" y="1111"/>
                                </a:lnTo>
                                <a:lnTo>
                                  <a:pt x="1098" y="1132"/>
                                </a:lnTo>
                                <a:lnTo>
                                  <a:pt x="1072" y="1155"/>
                                </a:lnTo>
                                <a:lnTo>
                                  <a:pt x="1050" y="1173"/>
                                </a:lnTo>
                                <a:lnTo>
                                  <a:pt x="1023" y="1191"/>
                                </a:lnTo>
                                <a:lnTo>
                                  <a:pt x="999" y="1209"/>
                                </a:lnTo>
                                <a:lnTo>
                                  <a:pt x="969" y="1222"/>
                                </a:lnTo>
                                <a:lnTo>
                                  <a:pt x="942" y="1237"/>
                                </a:lnTo>
                                <a:lnTo>
                                  <a:pt x="910" y="1249"/>
                                </a:lnTo>
                                <a:lnTo>
                                  <a:pt x="883" y="1263"/>
                                </a:lnTo>
                                <a:lnTo>
                                  <a:pt x="852" y="1272"/>
                                </a:lnTo>
                                <a:lnTo>
                                  <a:pt x="820" y="1281"/>
                                </a:lnTo>
                                <a:lnTo>
                                  <a:pt x="789" y="1287"/>
                                </a:lnTo>
                                <a:lnTo>
                                  <a:pt x="757" y="1294"/>
                                </a:lnTo>
                                <a:lnTo>
                                  <a:pt x="724" y="1299"/>
                                </a:lnTo>
                                <a:lnTo>
                                  <a:pt x="690" y="1304"/>
                                </a:lnTo>
                                <a:lnTo>
                                  <a:pt x="657" y="1304"/>
                                </a:lnTo>
                                <a:lnTo>
                                  <a:pt x="625" y="1304"/>
                                </a:lnTo>
                                <a:lnTo>
                                  <a:pt x="589" y="1299"/>
                                </a:lnTo>
                                <a:lnTo>
                                  <a:pt x="558" y="1294"/>
                                </a:lnTo>
                                <a:lnTo>
                                  <a:pt x="526" y="1287"/>
                                </a:lnTo>
                                <a:lnTo>
                                  <a:pt x="495" y="1281"/>
                                </a:lnTo>
                                <a:lnTo>
                                  <a:pt x="460" y="1272"/>
                                </a:lnTo>
                                <a:lnTo>
                                  <a:pt x="432" y="1263"/>
                                </a:lnTo>
                                <a:lnTo>
                                  <a:pt x="402" y="1249"/>
                                </a:lnTo>
                                <a:lnTo>
                                  <a:pt x="373" y="1237"/>
                                </a:lnTo>
                                <a:lnTo>
                                  <a:pt x="346" y="1222"/>
                                </a:lnTo>
                                <a:lnTo>
                                  <a:pt x="316" y="1209"/>
                                </a:lnTo>
                                <a:lnTo>
                                  <a:pt x="292" y="1191"/>
                                </a:lnTo>
                                <a:lnTo>
                                  <a:pt x="265" y="1173"/>
                                </a:lnTo>
                                <a:lnTo>
                                  <a:pt x="240" y="1155"/>
                                </a:lnTo>
                                <a:lnTo>
                                  <a:pt x="217" y="1132"/>
                                </a:lnTo>
                                <a:lnTo>
                                  <a:pt x="195" y="1111"/>
                                </a:lnTo>
                                <a:lnTo>
                                  <a:pt x="172" y="1089"/>
                                </a:lnTo>
                                <a:lnTo>
                                  <a:pt x="150" y="1065"/>
                                </a:lnTo>
                                <a:lnTo>
                                  <a:pt x="130" y="1042"/>
                                </a:lnTo>
                                <a:lnTo>
                                  <a:pt x="112" y="1015"/>
                                </a:lnTo>
                                <a:lnTo>
                                  <a:pt x="96" y="988"/>
                                </a:lnTo>
                                <a:lnTo>
                                  <a:pt x="81" y="961"/>
                                </a:lnTo>
                                <a:lnTo>
                                  <a:pt x="67" y="931"/>
                                </a:lnTo>
                                <a:lnTo>
                                  <a:pt x="51" y="904"/>
                                </a:lnTo>
                                <a:lnTo>
                                  <a:pt x="40" y="876"/>
                                </a:lnTo>
                                <a:lnTo>
                                  <a:pt x="31" y="844"/>
                                </a:lnTo>
                                <a:lnTo>
                                  <a:pt x="19" y="814"/>
                                </a:lnTo>
                                <a:lnTo>
                                  <a:pt x="13" y="783"/>
                                </a:lnTo>
                                <a:lnTo>
                                  <a:pt x="9" y="750"/>
                                </a:lnTo>
                                <a:lnTo>
                                  <a:pt x="4" y="718"/>
                                </a:lnTo>
                                <a:lnTo>
                                  <a:pt x="1" y="684"/>
                                </a:lnTo>
                                <a:lnTo>
                                  <a:pt x="0" y="652"/>
                                </a:lnTo>
                                <a:lnTo>
                                  <a:pt x="1" y="616"/>
                                </a:lnTo>
                                <a:lnTo>
                                  <a:pt x="4" y="585"/>
                                </a:lnTo>
                                <a:lnTo>
                                  <a:pt x="9" y="553"/>
                                </a:lnTo>
                                <a:lnTo>
                                  <a:pt x="13" y="522"/>
                                </a:lnTo>
                                <a:lnTo>
                                  <a:pt x="19" y="489"/>
                                </a:lnTo>
                                <a:lnTo>
                                  <a:pt x="31" y="459"/>
                                </a:lnTo>
                                <a:lnTo>
                                  <a:pt x="40" y="427"/>
                                </a:lnTo>
                                <a:lnTo>
                                  <a:pt x="51" y="399"/>
                                </a:lnTo>
                                <a:lnTo>
                                  <a:pt x="67" y="372"/>
                                </a:lnTo>
                                <a:lnTo>
                                  <a:pt x="81" y="342"/>
                                </a:lnTo>
                                <a:lnTo>
                                  <a:pt x="96" y="315"/>
                                </a:lnTo>
                                <a:lnTo>
                                  <a:pt x="112" y="288"/>
                                </a:lnTo>
                                <a:lnTo>
                                  <a:pt x="130" y="261"/>
                                </a:lnTo>
                                <a:lnTo>
                                  <a:pt x="150" y="238"/>
                                </a:lnTo>
                                <a:lnTo>
                                  <a:pt x="172" y="214"/>
                                </a:lnTo>
                                <a:lnTo>
                                  <a:pt x="195" y="192"/>
                                </a:lnTo>
                                <a:lnTo>
                                  <a:pt x="217" y="169"/>
                                </a:lnTo>
                                <a:lnTo>
                                  <a:pt x="240" y="148"/>
                                </a:lnTo>
                                <a:lnTo>
                                  <a:pt x="265" y="130"/>
                                </a:lnTo>
                                <a:lnTo>
                                  <a:pt x="292" y="111"/>
                                </a:lnTo>
                                <a:lnTo>
                                  <a:pt x="316" y="94"/>
                                </a:lnTo>
                                <a:lnTo>
                                  <a:pt x="346" y="79"/>
                                </a:lnTo>
                                <a:lnTo>
                                  <a:pt x="373" y="66"/>
                                </a:lnTo>
                                <a:lnTo>
                                  <a:pt x="402" y="52"/>
                                </a:lnTo>
                                <a:lnTo>
                                  <a:pt x="432" y="39"/>
                                </a:lnTo>
                                <a:lnTo>
                                  <a:pt x="460" y="31"/>
                                </a:lnTo>
                                <a:lnTo>
                                  <a:pt x="495" y="21"/>
                                </a:lnTo>
                                <a:lnTo>
                                  <a:pt x="526" y="13"/>
                                </a:lnTo>
                                <a:lnTo>
                                  <a:pt x="558" y="9"/>
                                </a:lnTo>
                                <a:lnTo>
                                  <a:pt x="589" y="4"/>
                                </a:lnTo>
                                <a:lnTo>
                                  <a:pt x="625" y="0"/>
                                </a:lnTo>
                                <a:lnTo>
                                  <a:pt x="657"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 name="Freeform 291"/>
                        <wps:cNvSpPr>
                          <a:spLocks/>
                        </wps:cNvSpPr>
                        <wps:spPr bwMode="auto">
                          <a:xfrm>
                            <a:off x="1137" y="2070"/>
                            <a:ext cx="2000" cy="1946"/>
                          </a:xfrm>
                          <a:custGeom>
                            <a:avLst/>
                            <a:gdLst>
                              <a:gd name="T0" fmla="*/ 690 w 1315"/>
                              <a:gd name="T1" fmla="*/ 0 h 1305"/>
                              <a:gd name="T2" fmla="*/ 789 w 1315"/>
                              <a:gd name="T3" fmla="*/ 13 h 1305"/>
                              <a:gd name="T4" fmla="*/ 883 w 1315"/>
                              <a:gd name="T5" fmla="*/ 39 h 1305"/>
                              <a:gd name="T6" fmla="*/ 969 w 1315"/>
                              <a:gd name="T7" fmla="*/ 79 h 1305"/>
                              <a:gd name="T8" fmla="*/ 1050 w 1315"/>
                              <a:gd name="T9" fmla="*/ 130 h 1305"/>
                              <a:gd name="T10" fmla="*/ 1122 w 1315"/>
                              <a:gd name="T11" fmla="*/ 192 h 1305"/>
                              <a:gd name="T12" fmla="*/ 1183 w 1315"/>
                              <a:gd name="T13" fmla="*/ 261 h 1305"/>
                              <a:gd name="T14" fmla="*/ 1234 w 1315"/>
                              <a:gd name="T15" fmla="*/ 342 h 1305"/>
                              <a:gd name="T16" fmla="*/ 1273 w 1315"/>
                              <a:gd name="T17" fmla="*/ 427 h 1305"/>
                              <a:gd name="T18" fmla="*/ 1300 w 1315"/>
                              <a:gd name="T19" fmla="*/ 522 h 1305"/>
                              <a:gd name="T20" fmla="*/ 1314 w 1315"/>
                              <a:gd name="T21" fmla="*/ 616 h 1305"/>
                              <a:gd name="T22" fmla="*/ 1314 w 1315"/>
                              <a:gd name="T23" fmla="*/ 684 h 1305"/>
                              <a:gd name="T24" fmla="*/ 1300 w 1315"/>
                              <a:gd name="T25" fmla="*/ 783 h 1305"/>
                              <a:gd name="T26" fmla="*/ 1273 w 1315"/>
                              <a:gd name="T27" fmla="*/ 876 h 1305"/>
                              <a:gd name="T28" fmla="*/ 1234 w 1315"/>
                              <a:gd name="T29" fmla="*/ 961 h 1305"/>
                              <a:gd name="T30" fmla="*/ 1183 w 1315"/>
                              <a:gd name="T31" fmla="*/ 1042 h 1305"/>
                              <a:gd name="T32" fmla="*/ 1122 w 1315"/>
                              <a:gd name="T33" fmla="*/ 1111 h 1305"/>
                              <a:gd name="T34" fmla="*/ 1050 w 1315"/>
                              <a:gd name="T35" fmla="*/ 1173 h 1305"/>
                              <a:gd name="T36" fmla="*/ 969 w 1315"/>
                              <a:gd name="T37" fmla="*/ 1222 h 1305"/>
                              <a:gd name="T38" fmla="*/ 883 w 1315"/>
                              <a:gd name="T39" fmla="*/ 1263 h 1305"/>
                              <a:gd name="T40" fmla="*/ 789 w 1315"/>
                              <a:gd name="T41" fmla="*/ 1287 h 1305"/>
                              <a:gd name="T42" fmla="*/ 690 w 1315"/>
                              <a:gd name="T43" fmla="*/ 1304 h 1305"/>
                              <a:gd name="T44" fmla="*/ 625 w 1315"/>
                              <a:gd name="T45" fmla="*/ 1304 h 1305"/>
                              <a:gd name="T46" fmla="*/ 526 w 1315"/>
                              <a:gd name="T47" fmla="*/ 1287 h 1305"/>
                              <a:gd name="T48" fmla="*/ 432 w 1315"/>
                              <a:gd name="T49" fmla="*/ 1263 h 1305"/>
                              <a:gd name="T50" fmla="*/ 346 w 1315"/>
                              <a:gd name="T51" fmla="*/ 1222 h 1305"/>
                              <a:gd name="T52" fmla="*/ 265 w 1315"/>
                              <a:gd name="T53" fmla="*/ 1173 h 1305"/>
                              <a:gd name="T54" fmla="*/ 195 w 1315"/>
                              <a:gd name="T55" fmla="*/ 1111 h 1305"/>
                              <a:gd name="T56" fmla="*/ 130 w 1315"/>
                              <a:gd name="T57" fmla="*/ 1042 h 1305"/>
                              <a:gd name="T58" fmla="*/ 81 w 1315"/>
                              <a:gd name="T59" fmla="*/ 961 h 1305"/>
                              <a:gd name="T60" fmla="*/ 40 w 1315"/>
                              <a:gd name="T61" fmla="*/ 876 h 1305"/>
                              <a:gd name="T62" fmla="*/ 13 w 1315"/>
                              <a:gd name="T63" fmla="*/ 783 h 1305"/>
                              <a:gd name="T64" fmla="*/ 1 w 1315"/>
                              <a:gd name="T65" fmla="*/ 684 h 1305"/>
                              <a:gd name="T66" fmla="*/ 1 w 1315"/>
                              <a:gd name="T67" fmla="*/ 616 h 1305"/>
                              <a:gd name="T68" fmla="*/ 13 w 1315"/>
                              <a:gd name="T69" fmla="*/ 522 h 1305"/>
                              <a:gd name="T70" fmla="*/ 40 w 1315"/>
                              <a:gd name="T71" fmla="*/ 427 h 1305"/>
                              <a:gd name="T72" fmla="*/ 81 w 1315"/>
                              <a:gd name="T73" fmla="*/ 342 h 1305"/>
                              <a:gd name="T74" fmla="*/ 130 w 1315"/>
                              <a:gd name="T75" fmla="*/ 261 h 1305"/>
                              <a:gd name="T76" fmla="*/ 195 w 1315"/>
                              <a:gd name="T77" fmla="*/ 192 h 1305"/>
                              <a:gd name="T78" fmla="*/ 265 w 1315"/>
                              <a:gd name="T79" fmla="*/ 130 h 1305"/>
                              <a:gd name="T80" fmla="*/ 346 w 1315"/>
                              <a:gd name="T81" fmla="*/ 79 h 1305"/>
                              <a:gd name="T82" fmla="*/ 432 w 1315"/>
                              <a:gd name="T83" fmla="*/ 39 h 1305"/>
                              <a:gd name="T84" fmla="*/ 526 w 1315"/>
                              <a:gd name="T85" fmla="*/ 13 h 1305"/>
                              <a:gd name="T86" fmla="*/ 625 w 1315"/>
                              <a:gd name="T87" fmla="*/ 0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15" h="1305">
                                <a:moveTo>
                                  <a:pt x="657" y="0"/>
                                </a:moveTo>
                                <a:lnTo>
                                  <a:pt x="657" y="0"/>
                                </a:lnTo>
                                <a:lnTo>
                                  <a:pt x="690" y="0"/>
                                </a:lnTo>
                                <a:lnTo>
                                  <a:pt x="724" y="4"/>
                                </a:lnTo>
                                <a:lnTo>
                                  <a:pt x="757" y="9"/>
                                </a:lnTo>
                                <a:lnTo>
                                  <a:pt x="789" y="13"/>
                                </a:lnTo>
                                <a:lnTo>
                                  <a:pt x="820" y="21"/>
                                </a:lnTo>
                                <a:lnTo>
                                  <a:pt x="852" y="31"/>
                                </a:lnTo>
                                <a:lnTo>
                                  <a:pt x="883" y="39"/>
                                </a:lnTo>
                                <a:lnTo>
                                  <a:pt x="910" y="52"/>
                                </a:lnTo>
                                <a:lnTo>
                                  <a:pt x="942" y="66"/>
                                </a:lnTo>
                                <a:lnTo>
                                  <a:pt x="969" y="79"/>
                                </a:lnTo>
                                <a:lnTo>
                                  <a:pt x="999" y="94"/>
                                </a:lnTo>
                                <a:lnTo>
                                  <a:pt x="1023" y="111"/>
                                </a:lnTo>
                                <a:lnTo>
                                  <a:pt x="1050" y="130"/>
                                </a:lnTo>
                                <a:lnTo>
                                  <a:pt x="1072" y="148"/>
                                </a:lnTo>
                                <a:lnTo>
                                  <a:pt x="1098" y="169"/>
                                </a:lnTo>
                                <a:lnTo>
                                  <a:pt x="1122" y="192"/>
                                </a:lnTo>
                                <a:lnTo>
                                  <a:pt x="1143" y="214"/>
                                </a:lnTo>
                                <a:lnTo>
                                  <a:pt x="1165" y="238"/>
                                </a:lnTo>
                                <a:lnTo>
                                  <a:pt x="1183" y="261"/>
                                </a:lnTo>
                                <a:lnTo>
                                  <a:pt x="1201" y="288"/>
                                </a:lnTo>
                                <a:lnTo>
                                  <a:pt x="1219" y="315"/>
                                </a:lnTo>
                                <a:lnTo>
                                  <a:pt x="1234" y="342"/>
                                </a:lnTo>
                                <a:lnTo>
                                  <a:pt x="1248" y="372"/>
                                </a:lnTo>
                                <a:lnTo>
                                  <a:pt x="1261" y="399"/>
                                </a:lnTo>
                                <a:lnTo>
                                  <a:pt x="1273" y="427"/>
                                </a:lnTo>
                                <a:lnTo>
                                  <a:pt x="1284" y="459"/>
                                </a:lnTo>
                                <a:lnTo>
                                  <a:pt x="1293" y="489"/>
                                </a:lnTo>
                                <a:lnTo>
                                  <a:pt x="1300" y="522"/>
                                </a:lnTo>
                                <a:lnTo>
                                  <a:pt x="1306" y="553"/>
                                </a:lnTo>
                                <a:lnTo>
                                  <a:pt x="1311" y="585"/>
                                </a:lnTo>
                                <a:lnTo>
                                  <a:pt x="1314" y="616"/>
                                </a:lnTo>
                                <a:lnTo>
                                  <a:pt x="1314" y="652"/>
                                </a:lnTo>
                                <a:lnTo>
                                  <a:pt x="1314" y="684"/>
                                </a:lnTo>
                                <a:lnTo>
                                  <a:pt x="1311" y="718"/>
                                </a:lnTo>
                                <a:lnTo>
                                  <a:pt x="1306" y="750"/>
                                </a:lnTo>
                                <a:lnTo>
                                  <a:pt x="1300" y="783"/>
                                </a:lnTo>
                                <a:lnTo>
                                  <a:pt x="1293" y="814"/>
                                </a:lnTo>
                                <a:lnTo>
                                  <a:pt x="1284" y="844"/>
                                </a:lnTo>
                                <a:lnTo>
                                  <a:pt x="1273" y="876"/>
                                </a:lnTo>
                                <a:lnTo>
                                  <a:pt x="1261" y="904"/>
                                </a:lnTo>
                                <a:lnTo>
                                  <a:pt x="1248" y="931"/>
                                </a:lnTo>
                                <a:lnTo>
                                  <a:pt x="1234" y="961"/>
                                </a:lnTo>
                                <a:lnTo>
                                  <a:pt x="1219" y="988"/>
                                </a:lnTo>
                                <a:lnTo>
                                  <a:pt x="1201" y="1015"/>
                                </a:lnTo>
                                <a:lnTo>
                                  <a:pt x="1183" y="1042"/>
                                </a:lnTo>
                                <a:lnTo>
                                  <a:pt x="1165" y="1065"/>
                                </a:lnTo>
                                <a:lnTo>
                                  <a:pt x="1143" y="1089"/>
                                </a:lnTo>
                                <a:lnTo>
                                  <a:pt x="1122" y="1111"/>
                                </a:lnTo>
                                <a:lnTo>
                                  <a:pt x="1098" y="1132"/>
                                </a:lnTo>
                                <a:lnTo>
                                  <a:pt x="1072" y="1155"/>
                                </a:lnTo>
                                <a:lnTo>
                                  <a:pt x="1050" y="1173"/>
                                </a:lnTo>
                                <a:lnTo>
                                  <a:pt x="1023" y="1191"/>
                                </a:lnTo>
                                <a:lnTo>
                                  <a:pt x="999" y="1209"/>
                                </a:lnTo>
                                <a:lnTo>
                                  <a:pt x="969" y="1222"/>
                                </a:lnTo>
                                <a:lnTo>
                                  <a:pt x="942" y="1237"/>
                                </a:lnTo>
                                <a:lnTo>
                                  <a:pt x="910" y="1249"/>
                                </a:lnTo>
                                <a:lnTo>
                                  <a:pt x="883" y="1263"/>
                                </a:lnTo>
                                <a:lnTo>
                                  <a:pt x="852" y="1272"/>
                                </a:lnTo>
                                <a:lnTo>
                                  <a:pt x="820" y="1281"/>
                                </a:lnTo>
                                <a:lnTo>
                                  <a:pt x="789" y="1287"/>
                                </a:lnTo>
                                <a:lnTo>
                                  <a:pt x="757" y="1294"/>
                                </a:lnTo>
                                <a:lnTo>
                                  <a:pt x="724" y="1299"/>
                                </a:lnTo>
                                <a:lnTo>
                                  <a:pt x="690" y="1304"/>
                                </a:lnTo>
                                <a:lnTo>
                                  <a:pt x="657" y="1304"/>
                                </a:lnTo>
                                <a:lnTo>
                                  <a:pt x="625" y="1304"/>
                                </a:lnTo>
                                <a:lnTo>
                                  <a:pt x="589" y="1299"/>
                                </a:lnTo>
                                <a:lnTo>
                                  <a:pt x="558" y="1294"/>
                                </a:lnTo>
                                <a:lnTo>
                                  <a:pt x="526" y="1287"/>
                                </a:lnTo>
                                <a:lnTo>
                                  <a:pt x="495" y="1281"/>
                                </a:lnTo>
                                <a:lnTo>
                                  <a:pt x="460" y="1272"/>
                                </a:lnTo>
                                <a:lnTo>
                                  <a:pt x="432" y="1263"/>
                                </a:lnTo>
                                <a:lnTo>
                                  <a:pt x="402" y="1249"/>
                                </a:lnTo>
                                <a:lnTo>
                                  <a:pt x="373" y="1237"/>
                                </a:lnTo>
                                <a:lnTo>
                                  <a:pt x="346" y="1222"/>
                                </a:lnTo>
                                <a:lnTo>
                                  <a:pt x="316" y="1209"/>
                                </a:lnTo>
                                <a:lnTo>
                                  <a:pt x="292" y="1191"/>
                                </a:lnTo>
                                <a:lnTo>
                                  <a:pt x="265" y="1173"/>
                                </a:lnTo>
                                <a:lnTo>
                                  <a:pt x="240" y="1155"/>
                                </a:lnTo>
                                <a:lnTo>
                                  <a:pt x="217" y="1132"/>
                                </a:lnTo>
                                <a:lnTo>
                                  <a:pt x="195" y="1111"/>
                                </a:lnTo>
                                <a:lnTo>
                                  <a:pt x="172" y="1089"/>
                                </a:lnTo>
                                <a:lnTo>
                                  <a:pt x="150" y="1065"/>
                                </a:lnTo>
                                <a:lnTo>
                                  <a:pt x="130" y="1042"/>
                                </a:lnTo>
                                <a:lnTo>
                                  <a:pt x="112" y="1015"/>
                                </a:lnTo>
                                <a:lnTo>
                                  <a:pt x="96" y="988"/>
                                </a:lnTo>
                                <a:lnTo>
                                  <a:pt x="81" y="961"/>
                                </a:lnTo>
                                <a:lnTo>
                                  <a:pt x="67" y="931"/>
                                </a:lnTo>
                                <a:lnTo>
                                  <a:pt x="51" y="904"/>
                                </a:lnTo>
                                <a:lnTo>
                                  <a:pt x="40" y="876"/>
                                </a:lnTo>
                                <a:lnTo>
                                  <a:pt x="31" y="844"/>
                                </a:lnTo>
                                <a:lnTo>
                                  <a:pt x="19" y="814"/>
                                </a:lnTo>
                                <a:lnTo>
                                  <a:pt x="13" y="783"/>
                                </a:lnTo>
                                <a:lnTo>
                                  <a:pt x="9" y="750"/>
                                </a:lnTo>
                                <a:lnTo>
                                  <a:pt x="4" y="718"/>
                                </a:lnTo>
                                <a:lnTo>
                                  <a:pt x="1" y="684"/>
                                </a:lnTo>
                                <a:lnTo>
                                  <a:pt x="0" y="652"/>
                                </a:lnTo>
                                <a:lnTo>
                                  <a:pt x="1" y="616"/>
                                </a:lnTo>
                                <a:lnTo>
                                  <a:pt x="4" y="585"/>
                                </a:lnTo>
                                <a:lnTo>
                                  <a:pt x="9" y="553"/>
                                </a:lnTo>
                                <a:lnTo>
                                  <a:pt x="13" y="522"/>
                                </a:lnTo>
                                <a:lnTo>
                                  <a:pt x="19" y="489"/>
                                </a:lnTo>
                                <a:lnTo>
                                  <a:pt x="31" y="459"/>
                                </a:lnTo>
                                <a:lnTo>
                                  <a:pt x="40" y="427"/>
                                </a:lnTo>
                                <a:lnTo>
                                  <a:pt x="51" y="399"/>
                                </a:lnTo>
                                <a:lnTo>
                                  <a:pt x="67" y="372"/>
                                </a:lnTo>
                                <a:lnTo>
                                  <a:pt x="81" y="342"/>
                                </a:lnTo>
                                <a:lnTo>
                                  <a:pt x="96" y="315"/>
                                </a:lnTo>
                                <a:lnTo>
                                  <a:pt x="112" y="288"/>
                                </a:lnTo>
                                <a:lnTo>
                                  <a:pt x="130" y="261"/>
                                </a:lnTo>
                                <a:lnTo>
                                  <a:pt x="150" y="238"/>
                                </a:lnTo>
                                <a:lnTo>
                                  <a:pt x="172" y="214"/>
                                </a:lnTo>
                                <a:lnTo>
                                  <a:pt x="195" y="192"/>
                                </a:lnTo>
                                <a:lnTo>
                                  <a:pt x="217" y="169"/>
                                </a:lnTo>
                                <a:lnTo>
                                  <a:pt x="240" y="148"/>
                                </a:lnTo>
                                <a:lnTo>
                                  <a:pt x="265" y="130"/>
                                </a:lnTo>
                                <a:lnTo>
                                  <a:pt x="292" y="111"/>
                                </a:lnTo>
                                <a:lnTo>
                                  <a:pt x="316" y="94"/>
                                </a:lnTo>
                                <a:lnTo>
                                  <a:pt x="346" y="79"/>
                                </a:lnTo>
                                <a:lnTo>
                                  <a:pt x="373" y="66"/>
                                </a:lnTo>
                                <a:lnTo>
                                  <a:pt x="402" y="52"/>
                                </a:lnTo>
                                <a:lnTo>
                                  <a:pt x="432" y="39"/>
                                </a:lnTo>
                                <a:lnTo>
                                  <a:pt x="460" y="31"/>
                                </a:lnTo>
                                <a:lnTo>
                                  <a:pt x="495" y="21"/>
                                </a:lnTo>
                                <a:lnTo>
                                  <a:pt x="526" y="13"/>
                                </a:lnTo>
                                <a:lnTo>
                                  <a:pt x="558" y="9"/>
                                </a:lnTo>
                                <a:lnTo>
                                  <a:pt x="589" y="4"/>
                                </a:lnTo>
                                <a:lnTo>
                                  <a:pt x="625" y="0"/>
                                </a:lnTo>
                                <a:lnTo>
                                  <a:pt x="657"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16" name="Freeform 292"/>
                        <wps:cNvSpPr>
                          <a:spLocks/>
                        </wps:cNvSpPr>
                        <wps:spPr bwMode="auto">
                          <a:xfrm>
                            <a:off x="996" y="1947"/>
                            <a:ext cx="2301" cy="2229"/>
                          </a:xfrm>
                          <a:custGeom>
                            <a:avLst/>
                            <a:gdLst>
                              <a:gd name="T0" fmla="*/ 906 w 1513"/>
                              <a:gd name="T1" fmla="*/ 16 h 1495"/>
                              <a:gd name="T2" fmla="*/ 1083 w 1513"/>
                              <a:gd name="T3" fmla="*/ 75 h 1495"/>
                              <a:gd name="T4" fmla="*/ 1234 w 1513"/>
                              <a:gd name="T5" fmla="*/ 171 h 1495"/>
                              <a:gd name="T6" fmla="*/ 1360 w 1513"/>
                              <a:gd name="T7" fmla="*/ 300 h 1495"/>
                              <a:gd name="T8" fmla="*/ 1450 w 1513"/>
                              <a:gd name="T9" fmla="*/ 457 h 1495"/>
                              <a:gd name="T10" fmla="*/ 1500 w 1513"/>
                              <a:gd name="T11" fmla="*/ 634 h 1495"/>
                              <a:gd name="T12" fmla="*/ 1504 w 1513"/>
                              <a:gd name="T13" fmla="*/ 823 h 1495"/>
                              <a:gd name="T14" fmla="*/ 1461 w 1513"/>
                              <a:gd name="T15" fmla="*/ 1003 h 1495"/>
                              <a:gd name="T16" fmla="*/ 1380 w 1513"/>
                              <a:gd name="T17" fmla="*/ 1165 h 1495"/>
                              <a:gd name="T18" fmla="*/ 1261 w 1513"/>
                              <a:gd name="T19" fmla="*/ 1300 h 1495"/>
                              <a:gd name="T20" fmla="*/ 1114 w 1513"/>
                              <a:gd name="T21" fmla="*/ 1404 h 1495"/>
                              <a:gd name="T22" fmla="*/ 943 w 1513"/>
                              <a:gd name="T23" fmla="*/ 1471 h 1495"/>
                              <a:gd name="T24" fmla="*/ 757 w 1513"/>
                              <a:gd name="T25" fmla="*/ 1494 h 1495"/>
                              <a:gd name="T26" fmla="*/ 568 w 1513"/>
                              <a:gd name="T27" fmla="*/ 1471 h 1495"/>
                              <a:gd name="T28" fmla="*/ 397 w 1513"/>
                              <a:gd name="T29" fmla="*/ 1404 h 1495"/>
                              <a:gd name="T30" fmla="*/ 249 w 1513"/>
                              <a:gd name="T31" fmla="*/ 1300 h 1495"/>
                              <a:gd name="T32" fmla="*/ 132 w 1513"/>
                              <a:gd name="T33" fmla="*/ 1165 h 1495"/>
                              <a:gd name="T34" fmla="*/ 48 w 1513"/>
                              <a:gd name="T35" fmla="*/ 1003 h 1495"/>
                              <a:gd name="T36" fmla="*/ 6 w 1513"/>
                              <a:gd name="T37" fmla="*/ 823 h 1495"/>
                              <a:gd name="T38" fmla="*/ 10 w 1513"/>
                              <a:gd name="T39" fmla="*/ 634 h 1495"/>
                              <a:gd name="T40" fmla="*/ 61 w 1513"/>
                              <a:gd name="T41" fmla="*/ 457 h 1495"/>
                              <a:gd name="T42" fmla="*/ 151 w 1513"/>
                              <a:gd name="T43" fmla="*/ 300 h 1495"/>
                              <a:gd name="T44" fmla="*/ 276 w 1513"/>
                              <a:gd name="T45" fmla="*/ 171 h 1495"/>
                              <a:gd name="T46" fmla="*/ 429 w 1513"/>
                              <a:gd name="T47" fmla="*/ 75 h 1495"/>
                              <a:gd name="T48" fmla="*/ 604 w 1513"/>
                              <a:gd name="T49" fmla="*/ 16 h 1495"/>
                              <a:gd name="T50" fmla="*/ 757 w 1513"/>
                              <a:gd name="T51" fmla="*/ 75 h 1495"/>
                              <a:gd name="T52" fmla="*/ 924 w 1513"/>
                              <a:gd name="T53" fmla="*/ 97 h 1495"/>
                              <a:gd name="T54" fmla="*/ 1078 w 1513"/>
                              <a:gd name="T55" fmla="*/ 157 h 1495"/>
                              <a:gd name="T56" fmla="*/ 1212 w 1513"/>
                              <a:gd name="T57" fmla="*/ 250 h 1495"/>
                              <a:gd name="T58" fmla="*/ 1317 w 1513"/>
                              <a:gd name="T59" fmla="*/ 372 h 1495"/>
                              <a:gd name="T60" fmla="*/ 1392 w 1513"/>
                              <a:gd name="T61" fmla="*/ 516 h 1495"/>
                              <a:gd name="T62" fmla="*/ 1429 w 1513"/>
                              <a:gd name="T63" fmla="*/ 679 h 1495"/>
                              <a:gd name="T64" fmla="*/ 1425 w 1513"/>
                              <a:gd name="T65" fmla="*/ 850 h 1495"/>
                              <a:gd name="T66" fmla="*/ 1380 w 1513"/>
                              <a:gd name="T67" fmla="*/ 1011 h 1495"/>
                              <a:gd name="T68" fmla="*/ 1299 w 1513"/>
                              <a:gd name="T69" fmla="*/ 1147 h 1495"/>
                              <a:gd name="T70" fmla="*/ 1186 w 1513"/>
                              <a:gd name="T71" fmla="*/ 1267 h 1495"/>
                              <a:gd name="T72" fmla="*/ 1050 w 1513"/>
                              <a:gd name="T73" fmla="*/ 1354 h 1495"/>
                              <a:gd name="T74" fmla="*/ 892 w 1513"/>
                              <a:gd name="T75" fmla="*/ 1407 h 1495"/>
                              <a:gd name="T76" fmla="*/ 718 w 1513"/>
                              <a:gd name="T77" fmla="*/ 1420 h 1495"/>
                              <a:gd name="T78" fmla="*/ 552 w 1513"/>
                              <a:gd name="T79" fmla="*/ 1390 h 1495"/>
                              <a:gd name="T80" fmla="*/ 403 w 1513"/>
                              <a:gd name="T81" fmla="*/ 1321 h 1495"/>
                              <a:gd name="T82" fmla="*/ 276 w 1513"/>
                              <a:gd name="T83" fmla="*/ 1224 h 1495"/>
                              <a:gd name="T84" fmla="*/ 177 w 1513"/>
                              <a:gd name="T85" fmla="*/ 1096 h 1495"/>
                              <a:gd name="T86" fmla="*/ 106 w 1513"/>
                              <a:gd name="T87" fmla="*/ 948 h 1495"/>
                              <a:gd name="T88" fmla="*/ 78 w 1513"/>
                              <a:gd name="T89" fmla="*/ 783 h 1495"/>
                              <a:gd name="T90" fmla="*/ 91 w 1513"/>
                              <a:gd name="T91" fmla="*/ 612 h 1495"/>
                              <a:gd name="T92" fmla="*/ 142 w 1513"/>
                              <a:gd name="T93" fmla="*/ 457 h 1495"/>
                              <a:gd name="T94" fmla="*/ 232 w 1513"/>
                              <a:gd name="T95" fmla="*/ 319 h 1495"/>
                              <a:gd name="T96" fmla="*/ 349 w 1513"/>
                              <a:gd name="T97" fmla="*/ 210 h 1495"/>
                              <a:gd name="T98" fmla="*/ 492 w 1513"/>
                              <a:gd name="T99" fmla="*/ 126 h 1495"/>
                              <a:gd name="T100" fmla="*/ 651 w 1513"/>
                              <a:gd name="T101" fmla="*/ 84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13" h="1495">
                                <a:moveTo>
                                  <a:pt x="757" y="0"/>
                                </a:moveTo>
                                <a:lnTo>
                                  <a:pt x="793" y="3"/>
                                </a:lnTo>
                                <a:lnTo>
                                  <a:pt x="831" y="4"/>
                                </a:lnTo>
                                <a:lnTo>
                                  <a:pt x="870" y="9"/>
                                </a:lnTo>
                                <a:lnTo>
                                  <a:pt x="906" y="16"/>
                                </a:lnTo>
                                <a:lnTo>
                                  <a:pt x="943" y="25"/>
                                </a:lnTo>
                                <a:lnTo>
                                  <a:pt x="979" y="34"/>
                                </a:lnTo>
                                <a:lnTo>
                                  <a:pt x="1015" y="48"/>
                                </a:lnTo>
                                <a:lnTo>
                                  <a:pt x="1050" y="58"/>
                                </a:lnTo>
                                <a:lnTo>
                                  <a:pt x="1083" y="75"/>
                                </a:lnTo>
                                <a:lnTo>
                                  <a:pt x="1114" y="90"/>
                                </a:lnTo>
                                <a:lnTo>
                                  <a:pt x="1146" y="108"/>
                                </a:lnTo>
                                <a:lnTo>
                                  <a:pt x="1176" y="126"/>
                                </a:lnTo>
                                <a:lnTo>
                                  <a:pt x="1204" y="148"/>
                                </a:lnTo>
                                <a:lnTo>
                                  <a:pt x="1234" y="171"/>
                                </a:lnTo>
                                <a:lnTo>
                                  <a:pt x="1261" y="196"/>
                                </a:lnTo>
                                <a:lnTo>
                                  <a:pt x="1288" y="219"/>
                                </a:lnTo>
                                <a:lnTo>
                                  <a:pt x="1312" y="246"/>
                                </a:lnTo>
                                <a:lnTo>
                                  <a:pt x="1335" y="270"/>
                                </a:lnTo>
                                <a:lnTo>
                                  <a:pt x="1360" y="300"/>
                                </a:lnTo>
                                <a:lnTo>
                                  <a:pt x="1380" y="328"/>
                                </a:lnTo>
                                <a:lnTo>
                                  <a:pt x="1401" y="363"/>
                                </a:lnTo>
                                <a:lnTo>
                                  <a:pt x="1419" y="391"/>
                                </a:lnTo>
                                <a:lnTo>
                                  <a:pt x="1434" y="423"/>
                                </a:lnTo>
                                <a:lnTo>
                                  <a:pt x="1450" y="457"/>
                                </a:lnTo>
                                <a:lnTo>
                                  <a:pt x="1461" y="493"/>
                                </a:lnTo>
                                <a:lnTo>
                                  <a:pt x="1474" y="526"/>
                                </a:lnTo>
                                <a:lnTo>
                                  <a:pt x="1486" y="562"/>
                                </a:lnTo>
                                <a:lnTo>
                                  <a:pt x="1495" y="597"/>
                                </a:lnTo>
                                <a:lnTo>
                                  <a:pt x="1500" y="634"/>
                                </a:lnTo>
                                <a:lnTo>
                                  <a:pt x="1504" y="670"/>
                                </a:lnTo>
                                <a:lnTo>
                                  <a:pt x="1509" y="709"/>
                                </a:lnTo>
                                <a:lnTo>
                                  <a:pt x="1512" y="750"/>
                                </a:lnTo>
                                <a:lnTo>
                                  <a:pt x="1509" y="786"/>
                                </a:lnTo>
                                <a:lnTo>
                                  <a:pt x="1504" y="823"/>
                                </a:lnTo>
                                <a:lnTo>
                                  <a:pt x="1500" y="862"/>
                                </a:lnTo>
                                <a:lnTo>
                                  <a:pt x="1495" y="898"/>
                                </a:lnTo>
                                <a:lnTo>
                                  <a:pt x="1486" y="934"/>
                                </a:lnTo>
                                <a:lnTo>
                                  <a:pt x="1474" y="970"/>
                                </a:lnTo>
                                <a:lnTo>
                                  <a:pt x="1461" y="1003"/>
                                </a:lnTo>
                                <a:lnTo>
                                  <a:pt x="1450" y="1038"/>
                                </a:lnTo>
                                <a:lnTo>
                                  <a:pt x="1434" y="1071"/>
                                </a:lnTo>
                                <a:lnTo>
                                  <a:pt x="1419" y="1102"/>
                                </a:lnTo>
                                <a:lnTo>
                                  <a:pt x="1401" y="1134"/>
                                </a:lnTo>
                                <a:lnTo>
                                  <a:pt x="1380" y="1165"/>
                                </a:lnTo>
                                <a:lnTo>
                                  <a:pt x="1360" y="1192"/>
                                </a:lnTo>
                                <a:lnTo>
                                  <a:pt x="1335" y="1224"/>
                                </a:lnTo>
                                <a:lnTo>
                                  <a:pt x="1312" y="1249"/>
                                </a:lnTo>
                                <a:lnTo>
                                  <a:pt x="1288" y="1276"/>
                                </a:lnTo>
                                <a:lnTo>
                                  <a:pt x="1261" y="1300"/>
                                </a:lnTo>
                                <a:lnTo>
                                  <a:pt x="1234" y="1323"/>
                                </a:lnTo>
                                <a:lnTo>
                                  <a:pt x="1204" y="1345"/>
                                </a:lnTo>
                                <a:lnTo>
                                  <a:pt x="1176" y="1368"/>
                                </a:lnTo>
                                <a:lnTo>
                                  <a:pt x="1146" y="1386"/>
                                </a:lnTo>
                                <a:lnTo>
                                  <a:pt x="1114" y="1404"/>
                                </a:lnTo>
                                <a:lnTo>
                                  <a:pt x="1083" y="1420"/>
                                </a:lnTo>
                                <a:lnTo>
                                  <a:pt x="1050" y="1435"/>
                                </a:lnTo>
                                <a:lnTo>
                                  <a:pt x="1015" y="1449"/>
                                </a:lnTo>
                                <a:lnTo>
                                  <a:pt x="979" y="1462"/>
                                </a:lnTo>
                                <a:lnTo>
                                  <a:pt x="943" y="1471"/>
                                </a:lnTo>
                                <a:lnTo>
                                  <a:pt x="906" y="1480"/>
                                </a:lnTo>
                                <a:lnTo>
                                  <a:pt x="870" y="1485"/>
                                </a:lnTo>
                                <a:lnTo>
                                  <a:pt x="831" y="1489"/>
                                </a:lnTo>
                                <a:lnTo>
                                  <a:pt x="793" y="1494"/>
                                </a:lnTo>
                                <a:lnTo>
                                  <a:pt x="757" y="1494"/>
                                </a:lnTo>
                                <a:lnTo>
                                  <a:pt x="718" y="1494"/>
                                </a:lnTo>
                                <a:lnTo>
                                  <a:pt x="678" y="1489"/>
                                </a:lnTo>
                                <a:lnTo>
                                  <a:pt x="642" y="1485"/>
                                </a:lnTo>
                                <a:lnTo>
                                  <a:pt x="604" y="1480"/>
                                </a:lnTo>
                                <a:lnTo>
                                  <a:pt x="568" y="1471"/>
                                </a:lnTo>
                                <a:lnTo>
                                  <a:pt x="532" y="1462"/>
                                </a:lnTo>
                                <a:lnTo>
                                  <a:pt x="496" y="1449"/>
                                </a:lnTo>
                                <a:lnTo>
                                  <a:pt x="462" y="1435"/>
                                </a:lnTo>
                                <a:lnTo>
                                  <a:pt x="429" y="1420"/>
                                </a:lnTo>
                                <a:lnTo>
                                  <a:pt x="397" y="1404"/>
                                </a:lnTo>
                                <a:lnTo>
                                  <a:pt x="366" y="1386"/>
                                </a:lnTo>
                                <a:lnTo>
                                  <a:pt x="334" y="1368"/>
                                </a:lnTo>
                                <a:lnTo>
                                  <a:pt x="304" y="1345"/>
                                </a:lnTo>
                                <a:lnTo>
                                  <a:pt x="276" y="1323"/>
                                </a:lnTo>
                                <a:lnTo>
                                  <a:pt x="249" y="1300"/>
                                </a:lnTo>
                                <a:lnTo>
                                  <a:pt x="222" y="1276"/>
                                </a:lnTo>
                                <a:lnTo>
                                  <a:pt x="199" y="1249"/>
                                </a:lnTo>
                                <a:lnTo>
                                  <a:pt x="174" y="1224"/>
                                </a:lnTo>
                                <a:lnTo>
                                  <a:pt x="151" y="1192"/>
                                </a:lnTo>
                                <a:lnTo>
                                  <a:pt x="132" y="1165"/>
                                </a:lnTo>
                                <a:lnTo>
                                  <a:pt x="109" y="1134"/>
                                </a:lnTo>
                                <a:lnTo>
                                  <a:pt x="93" y="1102"/>
                                </a:lnTo>
                                <a:lnTo>
                                  <a:pt x="75" y="1071"/>
                                </a:lnTo>
                                <a:lnTo>
                                  <a:pt x="61" y="1038"/>
                                </a:lnTo>
                                <a:lnTo>
                                  <a:pt x="48" y="1003"/>
                                </a:lnTo>
                                <a:lnTo>
                                  <a:pt x="34" y="970"/>
                                </a:lnTo>
                                <a:lnTo>
                                  <a:pt x="25" y="934"/>
                                </a:lnTo>
                                <a:lnTo>
                                  <a:pt x="16" y="898"/>
                                </a:lnTo>
                                <a:lnTo>
                                  <a:pt x="10" y="862"/>
                                </a:lnTo>
                                <a:lnTo>
                                  <a:pt x="6" y="823"/>
                                </a:lnTo>
                                <a:lnTo>
                                  <a:pt x="3" y="786"/>
                                </a:lnTo>
                                <a:lnTo>
                                  <a:pt x="0" y="750"/>
                                </a:lnTo>
                                <a:lnTo>
                                  <a:pt x="3" y="709"/>
                                </a:lnTo>
                                <a:lnTo>
                                  <a:pt x="6" y="670"/>
                                </a:lnTo>
                                <a:lnTo>
                                  <a:pt x="10" y="634"/>
                                </a:lnTo>
                                <a:lnTo>
                                  <a:pt x="16" y="597"/>
                                </a:lnTo>
                                <a:lnTo>
                                  <a:pt x="25" y="562"/>
                                </a:lnTo>
                                <a:lnTo>
                                  <a:pt x="34" y="526"/>
                                </a:lnTo>
                                <a:lnTo>
                                  <a:pt x="48" y="493"/>
                                </a:lnTo>
                                <a:lnTo>
                                  <a:pt x="61" y="457"/>
                                </a:lnTo>
                                <a:lnTo>
                                  <a:pt x="75" y="423"/>
                                </a:lnTo>
                                <a:lnTo>
                                  <a:pt x="93" y="391"/>
                                </a:lnTo>
                                <a:lnTo>
                                  <a:pt x="109" y="363"/>
                                </a:lnTo>
                                <a:lnTo>
                                  <a:pt x="132" y="328"/>
                                </a:lnTo>
                                <a:lnTo>
                                  <a:pt x="151" y="300"/>
                                </a:lnTo>
                                <a:lnTo>
                                  <a:pt x="174" y="270"/>
                                </a:lnTo>
                                <a:lnTo>
                                  <a:pt x="199" y="246"/>
                                </a:lnTo>
                                <a:lnTo>
                                  <a:pt x="222" y="219"/>
                                </a:lnTo>
                                <a:lnTo>
                                  <a:pt x="249" y="196"/>
                                </a:lnTo>
                                <a:lnTo>
                                  <a:pt x="276" y="171"/>
                                </a:lnTo>
                                <a:lnTo>
                                  <a:pt x="304" y="148"/>
                                </a:lnTo>
                                <a:lnTo>
                                  <a:pt x="334" y="126"/>
                                </a:lnTo>
                                <a:lnTo>
                                  <a:pt x="366" y="108"/>
                                </a:lnTo>
                                <a:lnTo>
                                  <a:pt x="397" y="90"/>
                                </a:lnTo>
                                <a:lnTo>
                                  <a:pt x="429" y="75"/>
                                </a:lnTo>
                                <a:lnTo>
                                  <a:pt x="462" y="58"/>
                                </a:lnTo>
                                <a:lnTo>
                                  <a:pt x="496" y="48"/>
                                </a:lnTo>
                                <a:lnTo>
                                  <a:pt x="532" y="34"/>
                                </a:lnTo>
                                <a:lnTo>
                                  <a:pt x="568" y="25"/>
                                </a:lnTo>
                                <a:lnTo>
                                  <a:pt x="604" y="16"/>
                                </a:lnTo>
                                <a:lnTo>
                                  <a:pt x="642" y="9"/>
                                </a:lnTo>
                                <a:lnTo>
                                  <a:pt x="678" y="4"/>
                                </a:lnTo>
                                <a:lnTo>
                                  <a:pt x="718" y="3"/>
                                </a:lnTo>
                                <a:lnTo>
                                  <a:pt x="757" y="0"/>
                                </a:lnTo>
                                <a:lnTo>
                                  <a:pt x="757" y="75"/>
                                </a:lnTo>
                                <a:lnTo>
                                  <a:pt x="790" y="76"/>
                                </a:lnTo>
                                <a:lnTo>
                                  <a:pt x="826" y="79"/>
                                </a:lnTo>
                                <a:lnTo>
                                  <a:pt x="858" y="84"/>
                                </a:lnTo>
                                <a:lnTo>
                                  <a:pt x="892" y="88"/>
                                </a:lnTo>
                                <a:lnTo>
                                  <a:pt x="924" y="97"/>
                                </a:lnTo>
                                <a:lnTo>
                                  <a:pt x="957" y="103"/>
                                </a:lnTo>
                                <a:lnTo>
                                  <a:pt x="988" y="117"/>
                                </a:lnTo>
                                <a:lnTo>
                                  <a:pt x="1018" y="126"/>
                                </a:lnTo>
                                <a:lnTo>
                                  <a:pt x="1050" y="139"/>
                                </a:lnTo>
                                <a:lnTo>
                                  <a:pt x="1078" y="157"/>
                                </a:lnTo>
                                <a:lnTo>
                                  <a:pt x="1108" y="174"/>
                                </a:lnTo>
                                <a:lnTo>
                                  <a:pt x="1132" y="192"/>
                                </a:lnTo>
                                <a:lnTo>
                                  <a:pt x="1162" y="210"/>
                                </a:lnTo>
                                <a:lnTo>
                                  <a:pt x="1186" y="229"/>
                                </a:lnTo>
                                <a:lnTo>
                                  <a:pt x="1212" y="250"/>
                                </a:lnTo>
                                <a:lnTo>
                                  <a:pt x="1234" y="270"/>
                                </a:lnTo>
                                <a:lnTo>
                                  <a:pt x="1258" y="295"/>
                                </a:lnTo>
                                <a:lnTo>
                                  <a:pt x="1276" y="319"/>
                                </a:lnTo>
                                <a:lnTo>
                                  <a:pt x="1299" y="346"/>
                                </a:lnTo>
                                <a:lnTo>
                                  <a:pt x="1317" y="372"/>
                                </a:lnTo>
                                <a:lnTo>
                                  <a:pt x="1335" y="400"/>
                                </a:lnTo>
                                <a:lnTo>
                                  <a:pt x="1351" y="427"/>
                                </a:lnTo>
                                <a:lnTo>
                                  <a:pt x="1369" y="457"/>
                                </a:lnTo>
                                <a:lnTo>
                                  <a:pt x="1380" y="486"/>
                                </a:lnTo>
                                <a:lnTo>
                                  <a:pt x="1392" y="516"/>
                                </a:lnTo>
                                <a:lnTo>
                                  <a:pt x="1405" y="549"/>
                                </a:lnTo>
                                <a:lnTo>
                                  <a:pt x="1411" y="580"/>
                                </a:lnTo>
                                <a:lnTo>
                                  <a:pt x="1420" y="612"/>
                                </a:lnTo>
                                <a:lnTo>
                                  <a:pt x="1425" y="643"/>
                                </a:lnTo>
                                <a:lnTo>
                                  <a:pt x="1429" y="679"/>
                                </a:lnTo>
                                <a:lnTo>
                                  <a:pt x="1432" y="714"/>
                                </a:lnTo>
                                <a:lnTo>
                                  <a:pt x="1434" y="750"/>
                                </a:lnTo>
                                <a:lnTo>
                                  <a:pt x="1432" y="783"/>
                                </a:lnTo>
                                <a:lnTo>
                                  <a:pt x="1429" y="814"/>
                                </a:lnTo>
                                <a:lnTo>
                                  <a:pt x="1425" y="850"/>
                                </a:lnTo>
                                <a:lnTo>
                                  <a:pt x="1420" y="885"/>
                                </a:lnTo>
                                <a:lnTo>
                                  <a:pt x="1411" y="916"/>
                                </a:lnTo>
                                <a:lnTo>
                                  <a:pt x="1405" y="948"/>
                                </a:lnTo>
                                <a:lnTo>
                                  <a:pt x="1392" y="981"/>
                                </a:lnTo>
                                <a:lnTo>
                                  <a:pt x="1380" y="1011"/>
                                </a:lnTo>
                                <a:lnTo>
                                  <a:pt x="1369" y="1038"/>
                                </a:lnTo>
                                <a:lnTo>
                                  <a:pt x="1351" y="1069"/>
                                </a:lnTo>
                                <a:lnTo>
                                  <a:pt x="1335" y="1096"/>
                                </a:lnTo>
                                <a:lnTo>
                                  <a:pt x="1317" y="1125"/>
                                </a:lnTo>
                                <a:lnTo>
                                  <a:pt x="1299" y="1147"/>
                                </a:lnTo>
                                <a:lnTo>
                                  <a:pt x="1276" y="1174"/>
                                </a:lnTo>
                                <a:lnTo>
                                  <a:pt x="1258" y="1200"/>
                                </a:lnTo>
                                <a:lnTo>
                                  <a:pt x="1234" y="1224"/>
                                </a:lnTo>
                                <a:lnTo>
                                  <a:pt x="1212" y="1245"/>
                                </a:lnTo>
                                <a:lnTo>
                                  <a:pt x="1186" y="1267"/>
                                </a:lnTo>
                                <a:lnTo>
                                  <a:pt x="1162" y="1287"/>
                                </a:lnTo>
                                <a:lnTo>
                                  <a:pt x="1132" y="1305"/>
                                </a:lnTo>
                                <a:lnTo>
                                  <a:pt x="1108" y="1321"/>
                                </a:lnTo>
                                <a:lnTo>
                                  <a:pt x="1078" y="1339"/>
                                </a:lnTo>
                                <a:lnTo>
                                  <a:pt x="1050" y="1354"/>
                                </a:lnTo>
                                <a:lnTo>
                                  <a:pt x="1018" y="1368"/>
                                </a:lnTo>
                                <a:lnTo>
                                  <a:pt x="988" y="1380"/>
                                </a:lnTo>
                                <a:lnTo>
                                  <a:pt x="957" y="1390"/>
                                </a:lnTo>
                                <a:lnTo>
                                  <a:pt x="924" y="1399"/>
                                </a:lnTo>
                                <a:lnTo>
                                  <a:pt x="892" y="1407"/>
                                </a:lnTo>
                                <a:lnTo>
                                  <a:pt x="858" y="1413"/>
                                </a:lnTo>
                                <a:lnTo>
                                  <a:pt x="826" y="1416"/>
                                </a:lnTo>
                                <a:lnTo>
                                  <a:pt x="790" y="1420"/>
                                </a:lnTo>
                                <a:lnTo>
                                  <a:pt x="757" y="1420"/>
                                </a:lnTo>
                                <a:lnTo>
                                  <a:pt x="718" y="1420"/>
                                </a:lnTo>
                                <a:lnTo>
                                  <a:pt x="685" y="1416"/>
                                </a:lnTo>
                                <a:lnTo>
                                  <a:pt x="651" y="1413"/>
                                </a:lnTo>
                                <a:lnTo>
                                  <a:pt x="619" y="1407"/>
                                </a:lnTo>
                                <a:lnTo>
                                  <a:pt x="588" y="1399"/>
                                </a:lnTo>
                                <a:lnTo>
                                  <a:pt x="552" y="1390"/>
                                </a:lnTo>
                                <a:lnTo>
                                  <a:pt x="523" y="1380"/>
                                </a:lnTo>
                                <a:lnTo>
                                  <a:pt x="492" y="1368"/>
                                </a:lnTo>
                                <a:lnTo>
                                  <a:pt x="462" y="1354"/>
                                </a:lnTo>
                                <a:lnTo>
                                  <a:pt x="433" y="1339"/>
                                </a:lnTo>
                                <a:lnTo>
                                  <a:pt x="403" y="1321"/>
                                </a:lnTo>
                                <a:lnTo>
                                  <a:pt x="376" y="1305"/>
                                </a:lnTo>
                                <a:lnTo>
                                  <a:pt x="349" y="1287"/>
                                </a:lnTo>
                                <a:lnTo>
                                  <a:pt x="325" y="1267"/>
                                </a:lnTo>
                                <a:lnTo>
                                  <a:pt x="300" y="1245"/>
                                </a:lnTo>
                                <a:lnTo>
                                  <a:pt x="276" y="1224"/>
                                </a:lnTo>
                                <a:lnTo>
                                  <a:pt x="255" y="1200"/>
                                </a:lnTo>
                                <a:lnTo>
                                  <a:pt x="232" y="1174"/>
                                </a:lnTo>
                                <a:lnTo>
                                  <a:pt x="213" y="1147"/>
                                </a:lnTo>
                                <a:lnTo>
                                  <a:pt x="195" y="1125"/>
                                </a:lnTo>
                                <a:lnTo>
                                  <a:pt x="177" y="1096"/>
                                </a:lnTo>
                                <a:lnTo>
                                  <a:pt x="160" y="1069"/>
                                </a:lnTo>
                                <a:lnTo>
                                  <a:pt x="142" y="1038"/>
                                </a:lnTo>
                                <a:lnTo>
                                  <a:pt x="132" y="1011"/>
                                </a:lnTo>
                                <a:lnTo>
                                  <a:pt x="118" y="981"/>
                                </a:lnTo>
                                <a:lnTo>
                                  <a:pt x="106" y="948"/>
                                </a:lnTo>
                                <a:lnTo>
                                  <a:pt x="97" y="916"/>
                                </a:lnTo>
                                <a:lnTo>
                                  <a:pt x="91" y="885"/>
                                </a:lnTo>
                                <a:lnTo>
                                  <a:pt x="84" y="850"/>
                                </a:lnTo>
                                <a:lnTo>
                                  <a:pt x="79" y="814"/>
                                </a:lnTo>
                                <a:lnTo>
                                  <a:pt x="78" y="783"/>
                                </a:lnTo>
                                <a:lnTo>
                                  <a:pt x="78" y="750"/>
                                </a:lnTo>
                                <a:lnTo>
                                  <a:pt x="78" y="714"/>
                                </a:lnTo>
                                <a:lnTo>
                                  <a:pt x="79" y="679"/>
                                </a:lnTo>
                                <a:lnTo>
                                  <a:pt x="84" y="643"/>
                                </a:lnTo>
                                <a:lnTo>
                                  <a:pt x="91" y="612"/>
                                </a:lnTo>
                                <a:lnTo>
                                  <a:pt x="97" y="580"/>
                                </a:lnTo>
                                <a:lnTo>
                                  <a:pt x="106" y="549"/>
                                </a:lnTo>
                                <a:lnTo>
                                  <a:pt x="118" y="516"/>
                                </a:lnTo>
                                <a:lnTo>
                                  <a:pt x="132" y="486"/>
                                </a:lnTo>
                                <a:lnTo>
                                  <a:pt x="142" y="457"/>
                                </a:lnTo>
                                <a:lnTo>
                                  <a:pt x="160" y="427"/>
                                </a:lnTo>
                                <a:lnTo>
                                  <a:pt x="177" y="400"/>
                                </a:lnTo>
                                <a:lnTo>
                                  <a:pt x="195" y="372"/>
                                </a:lnTo>
                                <a:lnTo>
                                  <a:pt x="213" y="346"/>
                                </a:lnTo>
                                <a:lnTo>
                                  <a:pt x="232" y="319"/>
                                </a:lnTo>
                                <a:lnTo>
                                  <a:pt x="255" y="295"/>
                                </a:lnTo>
                                <a:lnTo>
                                  <a:pt x="276" y="270"/>
                                </a:lnTo>
                                <a:lnTo>
                                  <a:pt x="300" y="250"/>
                                </a:lnTo>
                                <a:lnTo>
                                  <a:pt x="325" y="229"/>
                                </a:lnTo>
                                <a:lnTo>
                                  <a:pt x="349" y="210"/>
                                </a:lnTo>
                                <a:lnTo>
                                  <a:pt x="376" y="192"/>
                                </a:lnTo>
                                <a:lnTo>
                                  <a:pt x="403" y="174"/>
                                </a:lnTo>
                                <a:lnTo>
                                  <a:pt x="433" y="157"/>
                                </a:lnTo>
                                <a:lnTo>
                                  <a:pt x="462" y="139"/>
                                </a:lnTo>
                                <a:lnTo>
                                  <a:pt x="492" y="126"/>
                                </a:lnTo>
                                <a:lnTo>
                                  <a:pt x="523" y="117"/>
                                </a:lnTo>
                                <a:lnTo>
                                  <a:pt x="552" y="103"/>
                                </a:lnTo>
                                <a:lnTo>
                                  <a:pt x="588" y="97"/>
                                </a:lnTo>
                                <a:lnTo>
                                  <a:pt x="619" y="88"/>
                                </a:lnTo>
                                <a:lnTo>
                                  <a:pt x="651" y="84"/>
                                </a:lnTo>
                                <a:lnTo>
                                  <a:pt x="685" y="79"/>
                                </a:lnTo>
                                <a:lnTo>
                                  <a:pt x="718" y="76"/>
                                </a:lnTo>
                                <a:lnTo>
                                  <a:pt x="757" y="75"/>
                                </a:lnTo>
                                <a:lnTo>
                                  <a:pt x="757" y="0"/>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8" name="Freeform 293"/>
                        <wps:cNvSpPr>
                          <a:spLocks/>
                        </wps:cNvSpPr>
                        <wps:spPr bwMode="auto">
                          <a:xfrm>
                            <a:off x="2152" y="2052"/>
                            <a:ext cx="1029" cy="1010"/>
                          </a:xfrm>
                          <a:custGeom>
                            <a:avLst/>
                            <a:gdLst>
                              <a:gd name="T0" fmla="*/ 676 w 677"/>
                              <a:gd name="T1" fmla="*/ 676 h 677"/>
                              <a:gd name="T2" fmla="*/ 674 w 677"/>
                              <a:gd name="T3" fmla="*/ 605 h 677"/>
                              <a:gd name="T4" fmla="*/ 662 w 677"/>
                              <a:gd name="T5" fmla="*/ 537 h 677"/>
                              <a:gd name="T6" fmla="*/ 647 w 677"/>
                              <a:gd name="T7" fmla="*/ 474 h 677"/>
                              <a:gd name="T8" fmla="*/ 625 w 677"/>
                              <a:gd name="T9" fmla="*/ 411 h 677"/>
                              <a:gd name="T10" fmla="*/ 595 w 677"/>
                              <a:gd name="T11" fmla="*/ 351 h 677"/>
                              <a:gd name="T12" fmla="*/ 559 w 677"/>
                              <a:gd name="T13" fmla="*/ 297 h 677"/>
                              <a:gd name="T14" fmla="*/ 521 w 677"/>
                              <a:gd name="T15" fmla="*/ 244 h 677"/>
                              <a:gd name="T16" fmla="*/ 478 w 677"/>
                              <a:gd name="T17" fmla="*/ 195 h 677"/>
                              <a:gd name="T18" fmla="*/ 428 w 677"/>
                              <a:gd name="T19" fmla="*/ 153 h 677"/>
                              <a:gd name="T20" fmla="*/ 377 w 677"/>
                              <a:gd name="T21" fmla="*/ 114 h 677"/>
                              <a:gd name="T22" fmla="*/ 320 w 677"/>
                              <a:gd name="T23" fmla="*/ 81 h 677"/>
                              <a:gd name="T24" fmla="*/ 260 w 677"/>
                              <a:gd name="T25" fmla="*/ 51 h 677"/>
                              <a:gd name="T26" fmla="*/ 199 w 677"/>
                              <a:gd name="T27" fmla="*/ 28 h 677"/>
                              <a:gd name="T28" fmla="*/ 134 w 677"/>
                              <a:gd name="T29" fmla="*/ 13 h 677"/>
                              <a:gd name="T30" fmla="*/ 68 w 677"/>
                              <a:gd name="T31" fmla="*/ 1 h 677"/>
                              <a:gd name="T32" fmla="*/ 0 w 677"/>
                              <a:gd name="T33" fmla="*/ 0 h 677"/>
                              <a:gd name="T34" fmla="*/ 32 w 677"/>
                              <a:gd name="T35" fmla="*/ 1 h 677"/>
                              <a:gd name="T36" fmla="*/ 100 w 677"/>
                              <a:gd name="T37" fmla="*/ 9 h 677"/>
                              <a:gd name="T38" fmla="*/ 166 w 677"/>
                              <a:gd name="T39" fmla="*/ 22 h 677"/>
                              <a:gd name="T40" fmla="*/ 230 w 677"/>
                              <a:gd name="T41" fmla="*/ 42 h 677"/>
                              <a:gd name="T42" fmla="*/ 292 w 677"/>
                              <a:gd name="T43" fmla="*/ 67 h 677"/>
                              <a:gd name="T44" fmla="*/ 347 w 677"/>
                              <a:gd name="T45" fmla="*/ 100 h 677"/>
                              <a:gd name="T46" fmla="*/ 401 w 677"/>
                              <a:gd name="T47" fmla="*/ 135 h 677"/>
                              <a:gd name="T48" fmla="*/ 454 w 677"/>
                              <a:gd name="T49" fmla="*/ 177 h 677"/>
                              <a:gd name="T50" fmla="*/ 499 w 677"/>
                              <a:gd name="T51" fmla="*/ 220 h 677"/>
                              <a:gd name="T52" fmla="*/ 539 w 677"/>
                              <a:gd name="T53" fmla="*/ 271 h 677"/>
                              <a:gd name="T54" fmla="*/ 575 w 677"/>
                              <a:gd name="T55" fmla="*/ 325 h 677"/>
                              <a:gd name="T56" fmla="*/ 608 w 677"/>
                              <a:gd name="T57" fmla="*/ 383 h 677"/>
                              <a:gd name="T58" fmla="*/ 631 w 677"/>
                              <a:gd name="T59" fmla="*/ 441 h 677"/>
                              <a:gd name="T60" fmla="*/ 653 w 677"/>
                              <a:gd name="T61" fmla="*/ 506 h 677"/>
                              <a:gd name="T62" fmla="*/ 667 w 677"/>
                              <a:gd name="T63" fmla="*/ 569 h 677"/>
                              <a:gd name="T64" fmla="*/ 674 w 677"/>
                              <a:gd name="T65" fmla="*/ 639 h 677"/>
                              <a:gd name="T66" fmla="*/ 674 w 677"/>
                              <a:gd name="T67" fmla="*/ 676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7" h="677">
                                <a:moveTo>
                                  <a:pt x="676" y="676"/>
                                </a:moveTo>
                                <a:lnTo>
                                  <a:pt x="676" y="676"/>
                                </a:lnTo>
                                <a:lnTo>
                                  <a:pt x="676" y="639"/>
                                </a:lnTo>
                                <a:lnTo>
                                  <a:pt x="674" y="605"/>
                                </a:lnTo>
                                <a:lnTo>
                                  <a:pt x="670" y="569"/>
                                </a:lnTo>
                                <a:lnTo>
                                  <a:pt x="662" y="537"/>
                                </a:lnTo>
                                <a:lnTo>
                                  <a:pt x="656" y="506"/>
                                </a:lnTo>
                                <a:lnTo>
                                  <a:pt x="647" y="474"/>
                                </a:lnTo>
                                <a:lnTo>
                                  <a:pt x="635" y="441"/>
                                </a:lnTo>
                                <a:lnTo>
                                  <a:pt x="625" y="411"/>
                                </a:lnTo>
                                <a:lnTo>
                                  <a:pt x="611" y="383"/>
                                </a:lnTo>
                                <a:lnTo>
                                  <a:pt x="595" y="351"/>
                                </a:lnTo>
                                <a:lnTo>
                                  <a:pt x="577" y="324"/>
                                </a:lnTo>
                                <a:lnTo>
                                  <a:pt x="559" y="297"/>
                                </a:lnTo>
                                <a:lnTo>
                                  <a:pt x="541" y="270"/>
                                </a:lnTo>
                                <a:lnTo>
                                  <a:pt x="521" y="244"/>
                                </a:lnTo>
                                <a:lnTo>
                                  <a:pt x="500" y="220"/>
                                </a:lnTo>
                                <a:lnTo>
                                  <a:pt x="478" y="195"/>
                                </a:lnTo>
                                <a:lnTo>
                                  <a:pt x="454" y="175"/>
                                </a:lnTo>
                                <a:lnTo>
                                  <a:pt x="428" y="153"/>
                                </a:lnTo>
                                <a:lnTo>
                                  <a:pt x="404" y="132"/>
                                </a:lnTo>
                                <a:lnTo>
                                  <a:pt x="377" y="114"/>
                                </a:lnTo>
                                <a:lnTo>
                                  <a:pt x="350" y="96"/>
                                </a:lnTo>
                                <a:lnTo>
                                  <a:pt x="320" y="81"/>
                                </a:lnTo>
                                <a:lnTo>
                                  <a:pt x="292" y="64"/>
                                </a:lnTo>
                                <a:lnTo>
                                  <a:pt x="260" y="51"/>
                                </a:lnTo>
                                <a:lnTo>
                                  <a:pt x="230" y="40"/>
                                </a:lnTo>
                                <a:lnTo>
                                  <a:pt x="199" y="28"/>
                                </a:lnTo>
                                <a:lnTo>
                                  <a:pt x="166" y="19"/>
                                </a:lnTo>
                                <a:lnTo>
                                  <a:pt x="134" y="13"/>
                                </a:lnTo>
                                <a:lnTo>
                                  <a:pt x="100" y="6"/>
                                </a:lnTo>
                                <a:lnTo>
                                  <a:pt x="68" y="1"/>
                                </a:lnTo>
                                <a:lnTo>
                                  <a:pt x="32" y="0"/>
                                </a:lnTo>
                                <a:lnTo>
                                  <a:pt x="0" y="0"/>
                                </a:lnTo>
                                <a:lnTo>
                                  <a:pt x="0" y="1"/>
                                </a:lnTo>
                                <a:lnTo>
                                  <a:pt x="32" y="1"/>
                                </a:lnTo>
                                <a:lnTo>
                                  <a:pt x="68" y="6"/>
                                </a:lnTo>
                                <a:lnTo>
                                  <a:pt x="100" y="9"/>
                                </a:lnTo>
                                <a:lnTo>
                                  <a:pt x="134" y="15"/>
                                </a:lnTo>
                                <a:lnTo>
                                  <a:pt x="166" y="22"/>
                                </a:lnTo>
                                <a:lnTo>
                                  <a:pt x="199" y="31"/>
                                </a:lnTo>
                                <a:lnTo>
                                  <a:pt x="230" y="42"/>
                                </a:lnTo>
                                <a:lnTo>
                                  <a:pt x="260" y="54"/>
                                </a:lnTo>
                                <a:lnTo>
                                  <a:pt x="292" y="67"/>
                                </a:lnTo>
                                <a:lnTo>
                                  <a:pt x="319" y="82"/>
                                </a:lnTo>
                                <a:lnTo>
                                  <a:pt x="347" y="100"/>
                                </a:lnTo>
                                <a:lnTo>
                                  <a:pt x="374" y="117"/>
                                </a:lnTo>
                                <a:lnTo>
                                  <a:pt x="401" y="135"/>
                                </a:lnTo>
                                <a:lnTo>
                                  <a:pt x="427" y="154"/>
                                </a:lnTo>
                                <a:lnTo>
                                  <a:pt x="454" y="177"/>
                                </a:lnTo>
                                <a:lnTo>
                                  <a:pt x="476" y="198"/>
                                </a:lnTo>
                                <a:lnTo>
                                  <a:pt x="499" y="220"/>
                                </a:lnTo>
                                <a:lnTo>
                                  <a:pt x="518" y="247"/>
                                </a:lnTo>
                                <a:lnTo>
                                  <a:pt x="539" y="271"/>
                                </a:lnTo>
                                <a:lnTo>
                                  <a:pt x="557" y="297"/>
                                </a:lnTo>
                                <a:lnTo>
                                  <a:pt x="575" y="325"/>
                                </a:lnTo>
                                <a:lnTo>
                                  <a:pt x="593" y="353"/>
                                </a:lnTo>
                                <a:lnTo>
                                  <a:pt x="608" y="383"/>
                                </a:lnTo>
                                <a:lnTo>
                                  <a:pt x="620" y="411"/>
                                </a:lnTo>
                                <a:lnTo>
                                  <a:pt x="631" y="441"/>
                                </a:lnTo>
                                <a:lnTo>
                                  <a:pt x="644" y="474"/>
                                </a:lnTo>
                                <a:lnTo>
                                  <a:pt x="653" y="506"/>
                                </a:lnTo>
                                <a:lnTo>
                                  <a:pt x="661" y="537"/>
                                </a:lnTo>
                                <a:lnTo>
                                  <a:pt x="667" y="569"/>
                                </a:lnTo>
                                <a:lnTo>
                                  <a:pt x="670" y="605"/>
                                </a:lnTo>
                                <a:lnTo>
                                  <a:pt x="674" y="639"/>
                                </a:lnTo>
                                <a:lnTo>
                                  <a:pt x="674" y="676"/>
                                </a:lnTo>
                                <a:lnTo>
                                  <a:pt x="676" y="676"/>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9" name="Freeform 294"/>
                        <wps:cNvSpPr>
                          <a:spLocks/>
                        </wps:cNvSpPr>
                        <wps:spPr bwMode="auto">
                          <a:xfrm>
                            <a:off x="2152" y="3060"/>
                            <a:ext cx="1029" cy="1003"/>
                          </a:xfrm>
                          <a:custGeom>
                            <a:avLst/>
                            <a:gdLst>
                              <a:gd name="T0" fmla="*/ 0 w 677"/>
                              <a:gd name="T1" fmla="*/ 672 h 673"/>
                              <a:gd name="T2" fmla="*/ 68 w 677"/>
                              <a:gd name="T3" fmla="*/ 667 h 673"/>
                              <a:gd name="T4" fmla="*/ 134 w 677"/>
                              <a:gd name="T5" fmla="*/ 658 h 673"/>
                              <a:gd name="T6" fmla="*/ 199 w 677"/>
                              <a:gd name="T7" fmla="*/ 640 h 673"/>
                              <a:gd name="T8" fmla="*/ 260 w 677"/>
                              <a:gd name="T9" fmla="*/ 621 h 673"/>
                              <a:gd name="T10" fmla="*/ 320 w 677"/>
                              <a:gd name="T11" fmla="*/ 589 h 673"/>
                              <a:gd name="T12" fmla="*/ 377 w 677"/>
                              <a:gd name="T13" fmla="*/ 555 h 673"/>
                              <a:gd name="T14" fmla="*/ 428 w 677"/>
                              <a:gd name="T15" fmla="*/ 517 h 673"/>
                              <a:gd name="T16" fmla="*/ 478 w 677"/>
                              <a:gd name="T17" fmla="*/ 474 h 673"/>
                              <a:gd name="T18" fmla="*/ 521 w 677"/>
                              <a:gd name="T19" fmla="*/ 424 h 673"/>
                              <a:gd name="T20" fmla="*/ 559 w 677"/>
                              <a:gd name="T21" fmla="*/ 375 h 673"/>
                              <a:gd name="T22" fmla="*/ 595 w 677"/>
                              <a:gd name="T23" fmla="*/ 319 h 673"/>
                              <a:gd name="T24" fmla="*/ 625 w 677"/>
                              <a:gd name="T25" fmla="*/ 261 h 673"/>
                              <a:gd name="T26" fmla="*/ 647 w 677"/>
                              <a:gd name="T27" fmla="*/ 198 h 673"/>
                              <a:gd name="T28" fmla="*/ 662 w 677"/>
                              <a:gd name="T29" fmla="*/ 135 h 673"/>
                              <a:gd name="T30" fmla="*/ 674 w 677"/>
                              <a:gd name="T31" fmla="*/ 64 h 673"/>
                              <a:gd name="T32" fmla="*/ 676 w 677"/>
                              <a:gd name="T33" fmla="*/ 0 h 673"/>
                              <a:gd name="T34" fmla="*/ 674 w 677"/>
                              <a:gd name="T35" fmla="*/ 33 h 673"/>
                              <a:gd name="T36" fmla="*/ 667 w 677"/>
                              <a:gd name="T37" fmla="*/ 100 h 673"/>
                              <a:gd name="T38" fmla="*/ 653 w 677"/>
                              <a:gd name="T39" fmla="*/ 166 h 673"/>
                              <a:gd name="T40" fmla="*/ 631 w 677"/>
                              <a:gd name="T41" fmla="*/ 229 h 673"/>
                              <a:gd name="T42" fmla="*/ 608 w 677"/>
                              <a:gd name="T43" fmla="*/ 288 h 673"/>
                              <a:gd name="T44" fmla="*/ 575 w 677"/>
                              <a:gd name="T45" fmla="*/ 346 h 673"/>
                              <a:gd name="T46" fmla="*/ 539 w 677"/>
                              <a:gd name="T47" fmla="*/ 397 h 673"/>
                              <a:gd name="T48" fmla="*/ 499 w 677"/>
                              <a:gd name="T49" fmla="*/ 450 h 673"/>
                              <a:gd name="T50" fmla="*/ 454 w 677"/>
                              <a:gd name="T51" fmla="*/ 495 h 673"/>
                              <a:gd name="T52" fmla="*/ 401 w 677"/>
                              <a:gd name="T53" fmla="*/ 535 h 673"/>
                              <a:gd name="T54" fmla="*/ 347 w 677"/>
                              <a:gd name="T55" fmla="*/ 571 h 673"/>
                              <a:gd name="T56" fmla="*/ 292 w 677"/>
                              <a:gd name="T57" fmla="*/ 604 h 673"/>
                              <a:gd name="T58" fmla="*/ 230 w 677"/>
                              <a:gd name="T59" fmla="*/ 627 h 673"/>
                              <a:gd name="T60" fmla="*/ 166 w 677"/>
                              <a:gd name="T61" fmla="*/ 648 h 673"/>
                              <a:gd name="T62" fmla="*/ 100 w 677"/>
                              <a:gd name="T63" fmla="*/ 661 h 673"/>
                              <a:gd name="T64" fmla="*/ 32 w 677"/>
                              <a:gd name="T65" fmla="*/ 667 h 673"/>
                              <a:gd name="T66" fmla="*/ 0 w 677"/>
                              <a:gd name="T67" fmla="*/ 667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7" h="673">
                                <a:moveTo>
                                  <a:pt x="0" y="672"/>
                                </a:moveTo>
                                <a:lnTo>
                                  <a:pt x="0" y="672"/>
                                </a:lnTo>
                                <a:lnTo>
                                  <a:pt x="32" y="670"/>
                                </a:lnTo>
                                <a:lnTo>
                                  <a:pt x="68" y="667"/>
                                </a:lnTo>
                                <a:lnTo>
                                  <a:pt x="100" y="663"/>
                                </a:lnTo>
                                <a:lnTo>
                                  <a:pt x="134" y="658"/>
                                </a:lnTo>
                                <a:lnTo>
                                  <a:pt x="166" y="649"/>
                                </a:lnTo>
                                <a:lnTo>
                                  <a:pt x="199" y="640"/>
                                </a:lnTo>
                                <a:lnTo>
                                  <a:pt x="230" y="630"/>
                                </a:lnTo>
                                <a:lnTo>
                                  <a:pt x="260" y="621"/>
                                </a:lnTo>
                                <a:lnTo>
                                  <a:pt x="292" y="604"/>
                                </a:lnTo>
                                <a:lnTo>
                                  <a:pt x="320" y="589"/>
                                </a:lnTo>
                                <a:lnTo>
                                  <a:pt x="350" y="573"/>
                                </a:lnTo>
                                <a:lnTo>
                                  <a:pt x="377" y="555"/>
                                </a:lnTo>
                                <a:lnTo>
                                  <a:pt x="404" y="537"/>
                                </a:lnTo>
                                <a:lnTo>
                                  <a:pt x="428" y="517"/>
                                </a:lnTo>
                                <a:lnTo>
                                  <a:pt x="454" y="495"/>
                                </a:lnTo>
                                <a:lnTo>
                                  <a:pt x="478" y="474"/>
                                </a:lnTo>
                                <a:lnTo>
                                  <a:pt x="500" y="451"/>
                                </a:lnTo>
                                <a:lnTo>
                                  <a:pt x="521" y="424"/>
                                </a:lnTo>
                                <a:lnTo>
                                  <a:pt x="541" y="400"/>
                                </a:lnTo>
                                <a:lnTo>
                                  <a:pt x="559" y="375"/>
                                </a:lnTo>
                                <a:lnTo>
                                  <a:pt x="577" y="346"/>
                                </a:lnTo>
                                <a:lnTo>
                                  <a:pt x="595" y="319"/>
                                </a:lnTo>
                                <a:lnTo>
                                  <a:pt x="611" y="289"/>
                                </a:lnTo>
                                <a:lnTo>
                                  <a:pt x="625" y="261"/>
                                </a:lnTo>
                                <a:lnTo>
                                  <a:pt x="635" y="231"/>
                                </a:lnTo>
                                <a:lnTo>
                                  <a:pt x="647" y="198"/>
                                </a:lnTo>
                                <a:lnTo>
                                  <a:pt x="656" y="166"/>
                                </a:lnTo>
                                <a:lnTo>
                                  <a:pt x="662" y="135"/>
                                </a:lnTo>
                                <a:lnTo>
                                  <a:pt x="670" y="100"/>
                                </a:lnTo>
                                <a:lnTo>
                                  <a:pt x="674" y="64"/>
                                </a:lnTo>
                                <a:lnTo>
                                  <a:pt x="676" y="33"/>
                                </a:lnTo>
                                <a:lnTo>
                                  <a:pt x="676" y="0"/>
                                </a:lnTo>
                                <a:lnTo>
                                  <a:pt x="674" y="0"/>
                                </a:lnTo>
                                <a:lnTo>
                                  <a:pt x="674" y="33"/>
                                </a:lnTo>
                                <a:lnTo>
                                  <a:pt x="670" y="64"/>
                                </a:lnTo>
                                <a:lnTo>
                                  <a:pt x="667" y="100"/>
                                </a:lnTo>
                                <a:lnTo>
                                  <a:pt x="661" y="135"/>
                                </a:lnTo>
                                <a:lnTo>
                                  <a:pt x="653" y="166"/>
                                </a:lnTo>
                                <a:lnTo>
                                  <a:pt x="644" y="195"/>
                                </a:lnTo>
                                <a:lnTo>
                                  <a:pt x="631" y="229"/>
                                </a:lnTo>
                                <a:lnTo>
                                  <a:pt x="620" y="258"/>
                                </a:lnTo>
                                <a:lnTo>
                                  <a:pt x="608" y="288"/>
                                </a:lnTo>
                                <a:lnTo>
                                  <a:pt x="593" y="319"/>
                                </a:lnTo>
                                <a:lnTo>
                                  <a:pt x="575" y="346"/>
                                </a:lnTo>
                                <a:lnTo>
                                  <a:pt x="557" y="373"/>
                                </a:lnTo>
                                <a:lnTo>
                                  <a:pt x="539" y="397"/>
                                </a:lnTo>
                                <a:lnTo>
                                  <a:pt x="518" y="424"/>
                                </a:lnTo>
                                <a:lnTo>
                                  <a:pt x="499" y="450"/>
                                </a:lnTo>
                                <a:lnTo>
                                  <a:pt x="476" y="472"/>
                                </a:lnTo>
                                <a:lnTo>
                                  <a:pt x="454" y="495"/>
                                </a:lnTo>
                                <a:lnTo>
                                  <a:pt x="427" y="514"/>
                                </a:lnTo>
                                <a:lnTo>
                                  <a:pt x="401" y="535"/>
                                </a:lnTo>
                                <a:lnTo>
                                  <a:pt x="374" y="553"/>
                                </a:lnTo>
                                <a:lnTo>
                                  <a:pt x="347" y="571"/>
                                </a:lnTo>
                                <a:lnTo>
                                  <a:pt x="319" y="586"/>
                                </a:lnTo>
                                <a:lnTo>
                                  <a:pt x="292" y="604"/>
                                </a:lnTo>
                                <a:lnTo>
                                  <a:pt x="260" y="616"/>
                                </a:lnTo>
                                <a:lnTo>
                                  <a:pt x="230" y="627"/>
                                </a:lnTo>
                                <a:lnTo>
                                  <a:pt x="199" y="639"/>
                                </a:lnTo>
                                <a:lnTo>
                                  <a:pt x="166" y="648"/>
                                </a:lnTo>
                                <a:lnTo>
                                  <a:pt x="134" y="657"/>
                                </a:lnTo>
                                <a:lnTo>
                                  <a:pt x="100" y="661"/>
                                </a:lnTo>
                                <a:lnTo>
                                  <a:pt x="68" y="666"/>
                                </a:lnTo>
                                <a:lnTo>
                                  <a:pt x="32" y="667"/>
                                </a:lnTo>
                                <a:lnTo>
                                  <a:pt x="0" y="667"/>
                                </a:lnTo>
                                <a:lnTo>
                                  <a:pt x="0" y="672"/>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0" name="Freeform 295"/>
                        <wps:cNvSpPr>
                          <a:spLocks/>
                        </wps:cNvSpPr>
                        <wps:spPr bwMode="auto">
                          <a:xfrm>
                            <a:off x="1111" y="3060"/>
                            <a:ext cx="1041" cy="1003"/>
                          </a:xfrm>
                          <a:custGeom>
                            <a:avLst/>
                            <a:gdLst>
                              <a:gd name="T0" fmla="*/ 0 w 684"/>
                              <a:gd name="T1" fmla="*/ 0 h 673"/>
                              <a:gd name="T2" fmla="*/ 4 w 684"/>
                              <a:gd name="T3" fmla="*/ 64 h 673"/>
                              <a:gd name="T4" fmla="*/ 13 w 684"/>
                              <a:gd name="T5" fmla="*/ 135 h 673"/>
                              <a:gd name="T6" fmla="*/ 30 w 684"/>
                              <a:gd name="T7" fmla="*/ 198 h 673"/>
                              <a:gd name="T8" fmla="*/ 54 w 684"/>
                              <a:gd name="T9" fmla="*/ 261 h 673"/>
                              <a:gd name="T10" fmla="*/ 84 w 684"/>
                              <a:gd name="T11" fmla="*/ 319 h 673"/>
                              <a:gd name="T12" fmla="*/ 117 w 684"/>
                              <a:gd name="T13" fmla="*/ 375 h 673"/>
                              <a:gd name="T14" fmla="*/ 157 w 684"/>
                              <a:gd name="T15" fmla="*/ 424 h 673"/>
                              <a:gd name="T16" fmla="*/ 201 w 684"/>
                              <a:gd name="T17" fmla="*/ 474 h 673"/>
                              <a:gd name="T18" fmla="*/ 247 w 684"/>
                              <a:gd name="T19" fmla="*/ 517 h 673"/>
                              <a:gd name="T20" fmla="*/ 301 w 684"/>
                              <a:gd name="T21" fmla="*/ 555 h 673"/>
                              <a:gd name="T22" fmla="*/ 358 w 684"/>
                              <a:gd name="T23" fmla="*/ 589 h 673"/>
                              <a:gd name="T24" fmla="*/ 417 w 684"/>
                              <a:gd name="T25" fmla="*/ 621 h 673"/>
                              <a:gd name="T26" fmla="*/ 477 w 684"/>
                              <a:gd name="T27" fmla="*/ 640 h 673"/>
                              <a:gd name="T28" fmla="*/ 544 w 684"/>
                              <a:gd name="T29" fmla="*/ 658 h 673"/>
                              <a:gd name="T30" fmla="*/ 610 w 684"/>
                              <a:gd name="T31" fmla="*/ 667 h 673"/>
                              <a:gd name="T32" fmla="*/ 683 w 684"/>
                              <a:gd name="T33" fmla="*/ 672 h 673"/>
                              <a:gd name="T34" fmla="*/ 643 w 684"/>
                              <a:gd name="T35" fmla="*/ 667 h 673"/>
                              <a:gd name="T36" fmla="*/ 576 w 684"/>
                              <a:gd name="T37" fmla="*/ 661 h 673"/>
                              <a:gd name="T38" fmla="*/ 513 w 684"/>
                              <a:gd name="T39" fmla="*/ 648 h 673"/>
                              <a:gd name="T40" fmla="*/ 448 w 684"/>
                              <a:gd name="T41" fmla="*/ 627 h 673"/>
                              <a:gd name="T42" fmla="*/ 387 w 684"/>
                              <a:gd name="T43" fmla="*/ 604 h 673"/>
                              <a:gd name="T44" fmla="*/ 328 w 684"/>
                              <a:gd name="T45" fmla="*/ 571 h 673"/>
                              <a:gd name="T46" fmla="*/ 274 w 684"/>
                              <a:gd name="T47" fmla="*/ 535 h 673"/>
                              <a:gd name="T48" fmla="*/ 225 w 684"/>
                              <a:gd name="T49" fmla="*/ 495 h 673"/>
                              <a:gd name="T50" fmla="*/ 180 w 684"/>
                              <a:gd name="T51" fmla="*/ 450 h 673"/>
                              <a:gd name="T52" fmla="*/ 139 w 684"/>
                              <a:gd name="T53" fmla="*/ 397 h 673"/>
                              <a:gd name="T54" fmla="*/ 102 w 684"/>
                              <a:gd name="T55" fmla="*/ 346 h 673"/>
                              <a:gd name="T56" fmla="*/ 70 w 684"/>
                              <a:gd name="T57" fmla="*/ 288 h 673"/>
                              <a:gd name="T58" fmla="*/ 45 w 684"/>
                              <a:gd name="T59" fmla="*/ 229 h 673"/>
                              <a:gd name="T60" fmla="*/ 25 w 684"/>
                              <a:gd name="T61" fmla="*/ 166 h 673"/>
                              <a:gd name="T62" fmla="*/ 12 w 684"/>
                              <a:gd name="T63" fmla="*/ 100 h 673"/>
                              <a:gd name="T64" fmla="*/ 4 w 684"/>
                              <a:gd name="T65" fmla="*/ 33 h 673"/>
                              <a:gd name="T66" fmla="*/ 3 w 684"/>
                              <a:gd name="T67" fmla="*/ 0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4" h="673">
                                <a:moveTo>
                                  <a:pt x="0" y="0"/>
                                </a:moveTo>
                                <a:lnTo>
                                  <a:pt x="0" y="0"/>
                                </a:lnTo>
                                <a:lnTo>
                                  <a:pt x="3" y="33"/>
                                </a:lnTo>
                                <a:lnTo>
                                  <a:pt x="4" y="64"/>
                                </a:lnTo>
                                <a:lnTo>
                                  <a:pt x="9" y="100"/>
                                </a:lnTo>
                                <a:lnTo>
                                  <a:pt x="13" y="135"/>
                                </a:lnTo>
                                <a:lnTo>
                                  <a:pt x="22" y="166"/>
                                </a:lnTo>
                                <a:lnTo>
                                  <a:pt x="30" y="198"/>
                                </a:lnTo>
                                <a:lnTo>
                                  <a:pt x="43" y="231"/>
                                </a:lnTo>
                                <a:lnTo>
                                  <a:pt x="54" y="261"/>
                                </a:lnTo>
                                <a:lnTo>
                                  <a:pt x="67" y="289"/>
                                </a:lnTo>
                                <a:lnTo>
                                  <a:pt x="84" y="319"/>
                                </a:lnTo>
                                <a:lnTo>
                                  <a:pt x="99" y="346"/>
                                </a:lnTo>
                                <a:lnTo>
                                  <a:pt x="117" y="375"/>
                                </a:lnTo>
                                <a:lnTo>
                                  <a:pt x="135" y="400"/>
                                </a:lnTo>
                                <a:lnTo>
                                  <a:pt x="157" y="424"/>
                                </a:lnTo>
                                <a:lnTo>
                                  <a:pt x="178" y="451"/>
                                </a:lnTo>
                                <a:lnTo>
                                  <a:pt x="201" y="474"/>
                                </a:lnTo>
                                <a:lnTo>
                                  <a:pt x="225" y="495"/>
                                </a:lnTo>
                                <a:lnTo>
                                  <a:pt x="247" y="517"/>
                                </a:lnTo>
                                <a:lnTo>
                                  <a:pt x="273" y="537"/>
                                </a:lnTo>
                                <a:lnTo>
                                  <a:pt x="301" y="555"/>
                                </a:lnTo>
                                <a:lnTo>
                                  <a:pt x="328" y="573"/>
                                </a:lnTo>
                                <a:lnTo>
                                  <a:pt x="358" y="589"/>
                                </a:lnTo>
                                <a:lnTo>
                                  <a:pt x="385" y="604"/>
                                </a:lnTo>
                                <a:lnTo>
                                  <a:pt x="417" y="621"/>
                                </a:lnTo>
                                <a:lnTo>
                                  <a:pt x="445" y="630"/>
                                </a:lnTo>
                                <a:lnTo>
                                  <a:pt x="477" y="640"/>
                                </a:lnTo>
                                <a:lnTo>
                                  <a:pt x="513" y="649"/>
                                </a:lnTo>
                                <a:lnTo>
                                  <a:pt x="544" y="658"/>
                                </a:lnTo>
                                <a:lnTo>
                                  <a:pt x="576" y="663"/>
                                </a:lnTo>
                                <a:lnTo>
                                  <a:pt x="610" y="667"/>
                                </a:lnTo>
                                <a:lnTo>
                                  <a:pt x="643" y="670"/>
                                </a:lnTo>
                                <a:lnTo>
                                  <a:pt x="683" y="672"/>
                                </a:lnTo>
                                <a:lnTo>
                                  <a:pt x="683" y="667"/>
                                </a:lnTo>
                                <a:lnTo>
                                  <a:pt x="643" y="667"/>
                                </a:lnTo>
                                <a:lnTo>
                                  <a:pt x="610" y="666"/>
                                </a:lnTo>
                                <a:lnTo>
                                  <a:pt x="576" y="661"/>
                                </a:lnTo>
                                <a:lnTo>
                                  <a:pt x="544" y="657"/>
                                </a:lnTo>
                                <a:lnTo>
                                  <a:pt x="513" y="648"/>
                                </a:lnTo>
                                <a:lnTo>
                                  <a:pt x="477" y="639"/>
                                </a:lnTo>
                                <a:lnTo>
                                  <a:pt x="448" y="627"/>
                                </a:lnTo>
                                <a:lnTo>
                                  <a:pt x="418" y="616"/>
                                </a:lnTo>
                                <a:lnTo>
                                  <a:pt x="387" y="604"/>
                                </a:lnTo>
                                <a:lnTo>
                                  <a:pt x="358" y="586"/>
                                </a:lnTo>
                                <a:lnTo>
                                  <a:pt x="328" y="571"/>
                                </a:lnTo>
                                <a:lnTo>
                                  <a:pt x="301" y="553"/>
                                </a:lnTo>
                                <a:lnTo>
                                  <a:pt x="274" y="535"/>
                                </a:lnTo>
                                <a:lnTo>
                                  <a:pt x="250" y="514"/>
                                </a:lnTo>
                                <a:lnTo>
                                  <a:pt x="225" y="495"/>
                                </a:lnTo>
                                <a:lnTo>
                                  <a:pt x="201" y="472"/>
                                </a:lnTo>
                                <a:lnTo>
                                  <a:pt x="180" y="450"/>
                                </a:lnTo>
                                <a:lnTo>
                                  <a:pt x="160" y="424"/>
                                </a:lnTo>
                                <a:lnTo>
                                  <a:pt x="139" y="397"/>
                                </a:lnTo>
                                <a:lnTo>
                                  <a:pt x="120" y="373"/>
                                </a:lnTo>
                                <a:lnTo>
                                  <a:pt x="102" y="346"/>
                                </a:lnTo>
                                <a:lnTo>
                                  <a:pt x="85" y="319"/>
                                </a:lnTo>
                                <a:lnTo>
                                  <a:pt x="70" y="288"/>
                                </a:lnTo>
                                <a:lnTo>
                                  <a:pt x="57" y="258"/>
                                </a:lnTo>
                                <a:lnTo>
                                  <a:pt x="45" y="229"/>
                                </a:lnTo>
                                <a:lnTo>
                                  <a:pt x="31" y="195"/>
                                </a:lnTo>
                                <a:lnTo>
                                  <a:pt x="25" y="166"/>
                                </a:lnTo>
                                <a:lnTo>
                                  <a:pt x="16" y="135"/>
                                </a:lnTo>
                                <a:lnTo>
                                  <a:pt x="12" y="100"/>
                                </a:lnTo>
                                <a:lnTo>
                                  <a:pt x="7" y="64"/>
                                </a:lnTo>
                                <a:lnTo>
                                  <a:pt x="4" y="33"/>
                                </a:lnTo>
                                <a:lnTo>
                                  <a:pt x="3" y="0"/>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1" name="Freeform 296"/>
                        <wps:cNvSpPr>
                          <a:spLocks/>
                        </wps:cNvSpPr>
                        <wps:spPr bwMode="auto">
                          <a:xfrm>
                            <a:off x="1111" y="2052"/>
                            <a:ext cx="1041" cy="1010"/>
                          </a:xfrm>
                          <a:custGeom>
                            <a:avLst/>
                            <a:gdLst>
                              <a:gd name="T0" fmla="*/ 683 w 684"/>
                              <a:gd name="T1" fmla="*/ 0 h 677"/>
                              <a:gd name="T2" fmla="*/ 610 w 684"/>
                              <a:gd name="T3" fmla="*/ 1 h 677"/>
                              <a:gd name="T4" fmla="*/ 544 w 684"/>
                              <a:gd name="T5" fmla="*/ 13 h 677"/>
                              <a:gd name="T6" fmla="*/ 477 w 684"/>
                              <a:gd name="T7" fmla="*/ 28 h 677"/>
                              <a:gd name="T8" fmla="*/ 417 w 684"/>
                              <a:gd name="T9" fmla="*/ 51 h 677"/>
                              <a:gd name="T10" fmla="*/ 358 w 684"/>
                              <a:gd name="T11" fmla="*/ 81 h 677"/>
                              <a:gd name="T12" fmla="*/ 301 w 684"/>
                              <a:gd name="T13" fmla="*/ 114 h 677"/>
                              <a:gd name="T14" fmla="*/ 247 w 684"/>
                              <a:gd name="T15" fmla="*/ 153 h 677"/>
                              <a:gd name="T16" fmla="*/ 201 w 684"/>
                              <a:gd name="T17" fmla="*/ 195 h 677"/>
                              <a:gd name="T18" fmla="*/ 157 w 684"/>
                              <a:gd name="T19" fmla="*/ 244 h 677"/>
                              <a:gd name="T20" fmla="*/ 117 w 684"/>
                              <a:gd name="T21" fmla="*/ 297 h 677"/>
                              <a:gd name="T22" fmla="*/ 84 w 684"/>
                              <a:gd name="T23" fmla="*/ 351 h 677"/>
                              <a:gd name="T24" fmla="*/ 54 w 684"/>
                              <a:gd name="T25" fmla="*/ 411 h 677"/>
                              <a:gd name="T26" fmla="*/ 30 w 684"/>
                              <a:gd name="T27" fmla="*/ 474 h 677"/>
                              <a:gd name="T28" fmla="*/ 13 w 684"/>
                              <a:gd name="T29" fmla="*/ 537 h 677"/>
                              <a:gd name="T30" fmla="*/ 4 w 684"/>
                              <a:gd name="T31" fmla="*/ 605 h 677"/>
                              <a:gd name="T32" fmla="*/ 0 w 684"/>
                              <a:gd name="T33" fmla="*/ 676 h 677"/>
                              <a:gd name="T34" fmla="*/ 4 w 684"/>
                              <a:gd name="T35" fmla="*/ 639 h 677"/>
                              <a:gd name="T36" fmla="*/ 12 w 684"/>
                              <a:gd name="T37" fmla="*/ 569 h 677"/>
                              <a:gd name="T38" fmla="*/ 25 w 684"/>
                              <a:gd name="T39" fmla="*/ 506 h 677"/>
                              <a:gd name="T40" fmla="*/ 45 w 684"/>
                              <a:gd name="T41" fmla="*/ 441 h 677"/>
                              <a:gd name="T42" fmla="*/ 70 w 684"/>
                              <a:gd name="T43" fmla="*/ 383 h 677"/>
                              <a:gd name="T44" fmla="*/ 102 w 684"/>
                              <a:gd name="T45" fmla="*/ 325 h 677"/>
                              <a:gd name="T46" fmla="*/ 139 w 684"/>
                              <a:gd name="T47" fmla="*/ 271 h 677"/>
                              <a:gd name="T48" fmla="*/ 180 w 684"/>
                              <a:gd name="T49" fmla="*/ 220 h 677"/>
                              <a:gd name="T50" fmla="*/ 225 w 684"/>
                              <a:gd name="T51" fmla="*/ 177 h 677"/>
                              <a:gd name="T52" fmla="*/ 274 w 684"/>
                              <a:gd name="T53" fmla="*/ 135 h 677"/>
                              <a:gd name="T54" fmla="*/ 328 w 684"/>
                              <a:gd name="T55" fmla="*/ 100 h 677"/>
                              <a:gd name="T56" fmla="*/ 387 w 684"/>
                              <a:gd name="T57" fmla="*/ 67 h 677"/>
                              <a:gd name="T58" fmla="*/ 448 w 684"/>
                              <a:gd name="T59" fmla="*/ 42 h 677"/>
                              <a:gd name="T60" fmla="*/ 513 w 684"/>
                              <a:gd name="T61" fmla="*/ 22 h 677"/>
                              <a:gd name="T62" fmla="*/ 576 w 684"/>
                              <a:gd name="T63" fmla="*/ 9 h 677"/>
                              <a:gd name="T64" fmla="*/ 643 w 684"/>
                              <a:gd name="T65" fmla="*/ 1 h 677"/>
                              <a:gd name="T66" fmla="*/ 683 w 684"/>
                              <a:gd name="T67" fmla="*/ 1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4" h="677">
                                <a:moveTo>
                                  <a:pt x="683" y="0"/>
                                </a:moveTo>
                                <a:lnTo>
                                  <a:pt x="683" y="0"/>
                                </a:lnTo>
                                <a:lnTo>
                                  <a:pt x="643" y="0"/>
                                </a:lnTo>
                                <a:lnTo>
                                  <a:pt x="610" y="1"/>
                                </a:lnTo>
                                <a:lnTo>
                                  <a:pt x="576" y="6"/>
                                </a:lnTo>
                                <a:lnTo>
                                  <a:pt x="544" y="13"/>
                                </a:lnTo>
                                <a:lnTo>
                                  <a:pt x="513" y="19"/>
                                </a:lnTo>
                                <a:lnTo>
                                  <a:pt x="477" y="28"/>
                                </a:lnTo>
                                <a:lnTo>
                                  <a:pt x="445" y="40"/>
                                </a:lnTo>
                                <a:lnTo>
                                  <a:pt x="417" y="51"/>
                                </a:lnTo>
                                <a:lnTo>
                                  <a:pt x="385" y="64"/>
                                </a:lnTo>
                                <a:lnTo>
                                  <a:pt x="358" y="81"/>
                                </a:lnTo>
                                <a:lnTo>
                                  <a:pt x="328" y="96"/>
                                </a:lnTo>
                                <a:lnTo>
                                  <a:pt x="301" y="114"/>
                                </a:lnTo>
                                <a:lnTo>
                                  <a:pt x="273" y="132"/>
                                </a:lnTo>
                                <a:lnTo>
                                  <a:pt x="247" y="153"/>
                                </a:lnTo>
                                <a:lnTo>
                                  <a:pt x="225" y="175"/>
                                </a:lnTo>
                                <a:lnTo>
                                  <a:pt x="201" y="195"/>
                                </a:lnTo>
                                <a:lnTo>
                                  <a:pt x="178" y="220"/>
                                </a:lnTo>
                                <a:lnTo>
                                  <a:pt x="157" y="244"/>
                                </a:lnTo>
                                <a:lnTo>
                                  <a:pt x="135" y="270"/>
                                </a:lnTo>
                                <a:lnTo>
                                  <a:pt x="117" y="297"/>
                                </a:lnTo>
                                <a:lnTo>
                                  <a:pt x="99" y="324"/>
                                </a:lnTo>
                                <a:lnTo>
                                  <a:pt x="84" y="351"/>
                                </a:lnTo>
                                <a:lnTo>
                                  <a:pt x="67" y="383"/>
                                </a:lnTo>
                                <a:lnTo>
                                  <a:pt x="54" y="411"/>
                                </a:lnTo>
                                <a:lnTo>
                                  <a:pt x="43" y="441"/>
                                </a:lnTo>
                                <a:lnTo>
                                  <a:pt x="30" y="474"/>
                                </a:lnTo>
                                <a:lnTo>
                                  <a:pt x="22" y="506"/>
                                </a:lnTo>
                                <a:lnTo>
                                  <a:pt x="13" y="537"/>
                                </a:lnTo>
                                <a:lnTo>
                                  <a:pt x="9" y="569"/>
                                </a:lnTo>
                                <a:lnTo>
                                  <a:pt x="4" y="605"/>
                                </a:lnTo>
                                <a:lnTo>
                                  <a:pt x="3" y="639"/>
                                </a:lnTo>
                                <a:lnTo>
                                  <a:pt x="0" y="676"/>
                                </a:lnTo>
                                <a:lnTo>
                                  <a:pt x="3" y="676"/>
                                </a:lnTo>
                                <a:lnTo>
                                  <a:pt x="4" y="639"/>
                                </a:lnTo>
                                <a:lnTo>
                                  <a:pt x="7" y="605"/>
                                </a:lnTo>
                                <a:lnTo>
                                  <a:pt x="12" y="569"/>
                                </a:lnTo>
                                <a:lnTo>
                                  <a:pt x="16" y="537"/>
                                </a:lnTo>
                                <a:lnTo>
                                  <a:pt x="25" y="506"/>
                                </a:lnTo>
                                <a:lnTo>
                                  <a:pt x="31" y="474"/>
                                </a:lnTo>
                                <a:lnTo>
                                  <a:pt x="45" y="441"/>
                                </a:lnTo>
                                <a:lnTo>
                                  <a:pt x="57" y="411"/>
                                </a:lnTo>
                                <a:lnTo>
                                  <a:pt x="70" y="383"/>
                                </a:lnTo>
                                <a:lnTo>
                                  <a:pt x="85" y="353"/>
                                </a:lnTo>
                                <a:lnTo>
                                  <a:pt x="102" y="325"/>
                                </a:lnTo>
                                <a:lnTo>
                                  <a:pt x="120" y="297"/>
                                </a:lnTo>
                                <a:lnTo>
                                  <a:pt x="139" y="271"/>
                                </a:lnTo>
                                <a:lnTo>
                                  <a:pt x="160" y="247"/>
                                </a:lnTo>
                                <a:lnTo>
                                  <a:pt x="180" y="220"/>
                                </a:lnTo>
                                <a:lnTo>
                                  <a:pt x="201" y="198"/>
                                </a:lnTo>
                                <a:lnTo>
                                  <a:pt x="225" y="177"/>
                                </a:lnTo>
                                <a:lnTo>
                                  <a:pt x="250" y="154"/>
                                </a:lnTo>
                                <a:lnTo>
                                  <a:pt x="274" y="135"/>
                                </a:lnTo>
                                <a:lnTo>
                                  <a:pt x="301" y="117"/>
                                </a:lnTo>
                                <a:lnTo>
                                  <a:pt x="328" y="100"/>
                                </a:lnTo>
                                <a:lnTo>
                                  <a:pt x="358" y="82"/>
                                </a:lnTo>
                                <a:lnTo>
                                  <a:pt x="387" y="67"/>
                                </a:lnTo>
                                <a:lnTo>
                                  <a:pt x="418" y="54"/>
                                </a:lnTo>
                                <a:lnTo>
                                  <a:pt x="448" y="42"/>
                                </a:lnTo>
                                <a:lnTo>
                                  <a:pt x="477" y="31"/>
                                </a:lnTo>
                                <a:lnTo>
                                  <a:pt x="513" y="22"/>
                                </a:lnTo>
                                <a:lnTo>
                                  <a:pt x="544" y="15"/>
                                </a:lnTo>
                                <a:lnTo>
                                  <a:pt x="576" y="9"/>
                                </a:lnTo>
                                <a:lnTo>
                                  <a:pt x="610" y="6"/>
                                </a:lnTo>
                                <a:lnTo>
                                  <a:pt x="643" y="1"/>
                                </a:lnTo>
                                <a:lnTo>
                                  <a:pt x="683" y="1"/>
                                </a:lnTo>
                                <a:lnTo>
                                  <a:pt x="683"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2" name="Freeform 297"/>
                        <wps:cNvSpPr>
                          <a:spLocks/>
                        </wps:cNvSpPr>
                        <wps:spPr bwMode="auto">
                          <a:xfrm>
                            <a:off x="1075" y="2014"/>
                            <a:ext cx="2146" cy="2086"/>
                          </a:xfrm>
                          <a:custGeom>
                            <a:avLst/>
                            <a:gdLst>
                              <a:gd name="T0" fmla="*/ 816 w 1411"/>
                              <a:gd name="T1" fmla="*/ 166 h 1400"/>
                              <a:gd name="T2" fmla="*/ 942 w 1411"/>
                              <a:gd name="T3" fmla="*/ 206 h 1400"/>
                              <a:gd name="T4" fmla="*/ 1054 w 1411"/>
                              <a:gd name="T5" fmla="*/ 278 h 1400"/>
                              <a:gd name="T6" fmla="*/ 1147 w 1411"/>
                              <a:gd name="T7" fmla="*/ 373 h 1400"/>
                              <a:gd name="T8" fmla="*/ 1210 w 1411"/>
                              <a:gd name="T9" fmla="*/ 487 h 1400"/>
                              <a:gd name="T10" fmla="*/ 1248 w 1411"/>
                              <a:gd name="T11" fmla="*/ 616 h 1400"/>
                              <a:gd name="T12" fmla="*/ 1252 w 1411"/>
                              <a:gd name="T13" fmla="*/ 755 h 1400"/>
                              <a:gd name="T14" fmla="*/ 1224 w 1411"/>
                              <a:gd name="T15" fmla="*/ 886 h 1400"/>
                              <a:gd name="T16" fmla="*/ 1161 w 1411"/>
                              <a:gd name="T17" fmla="*/ 1004 h 1400"/>
                              <a:gd name="T18" fmla="*/ 1075 w 1411"/>
                              <a:gd name="T19" fmla="*/ 1102 h 1400"/>
                              <a:gd name="T20" fmla="*/ 964 w 1411"/>
                              <a:gd name="T21" fmla="*/ 1178 h 1400"/>
                              <a:gd name="T22" fmla="*/ 841 w 1411"/>
                              <a:gd name="T23" fmla="*/ 1228 h 1400"/>
                              <a:gd name="T24" fmla="*/ 706 w 1411"/>
                              <a:gd name="T25" fmla="*/ 1246 h 1400"/>
                              <a:gd name="T26" fmla="*/ 568 w 1411"/>
                              <a:gd name="T27" fmla="*/ 1228 h 1400"/>
                              <a:gd name="T28" fmla="*/ 442 w 1411"/>
                              <a:gd name="T29" fmla="*/ 1178 h 1400"/>
                              <a:gd name="T30" fmla="*/ 334 w 1411"/>
                              <a:gd name="T31" fmla="*/ 1102 h 1400"/>
                              <a:gd name="T32" fmla="*/ 249 w 1411"/>
                              <a:gd name="T33" fmla="*/ 1004 h 1400"/>
                              <a:gd name="T34" fmla="*/ 186 w 1411"/>
                              <a:gd name="T35" fmla="*/ 886 h 1400"/>
                              <a:gd name="T36" fmla="*/ 157 w 1411"/>
                              <a:gd name="T37" fmla="*/ 755 h 1400"/>
                              <a:gd name="T38" fmla="*/ 162 w 1411"/>
                              <a:gd name="T39" fmla="*/ 616 h 1400"/>
                              <a:gd name="T40" fmla="*/ 198 w 1411"/>
                              <a:gd name="T41" fmla="*/ 487 h 1400"/>
                              <a:gd name="T42" fmla="*/ 262 w 1411"/>
                              <a:gd name="T43" fmla="*/ 373 h 1400"/>
                              <a:gd name="T44" fmla="*/ 355 w 1411"/>
                              <a:gd name="T45" fmla="*/ 278 h 1400"/>
                              <a:gd name="T46" fmla="*/ 465 w 1411"/>
                              <a:gd name="T47" fmla="*/ 206 h 1400"/>
                              <a:gd name="T48" fmla="*/ 594 w 1411"/>
                              <a:gd name="T49" fmla="*/ 166 h 1400"/>
                              <a:gd name="T50" fmla="*/ 706 w 1411"/>
                              <a:gd name="T51" fmla="*/ 0 h 1400"/>
                              <a:gd name="T52" fmla="*/ 882 w 1411"/>
                              <a:gd name="T53" fmla="*/ 19 h 1400"/>
                              <a:gd name="T54" fmla="*/ 1039 w 1411"/>
                              <a:gd name="T55" fmla="*/ 85 h 1400"/>
                              <a:gd name="T56" fmla="*/ 1179 w 1411"/>
                              <a:gd name="T57" fmla="*/ 181 h 1400"/>
                              <a:gd name="T58" fmla="*/ 1291 w 1411"/>
                              <a:gd name="T59" fmla="*/ 307 h 1400"/>
                              <a:gd name="T60" fmla="*/ 1368 w 1411"/>
                              <a:gd name="T61" fmla="*/ 460 h 1400"/>
                              <a:gd name="T62" fmla="*/ 1408 w 1411"/>
                              <a:gd name="T63" fmla="*/ 626 h 1400"/>
                              <a:gd name="T64" fmla="*/ 1404 w 1411"/>
                              <a:gd name="T65" fmla="*/ 805 h 1400"/>
                              <a:gd name="T66" fmla="*/ 1356 w 1411"/>
                              <a:gd name="T67" fmla="*/ 971 h 1400"/>
                              <a:gd name="T68" fmla="*/ 1270 w 1411"/>
                              <a:gd name="T69" fmla="*/ 1120 h 1400"/>
                              <a:gd name="T70" fmla="*/ 1152 w 1411"/>
                              <a:gd name="T71" fmla="*/ 1238 h 1400"/>
                              <a:gd name="T72" fmla="*/ 1009 w 1411"/>
                              <a:gd name="T73" fmla="*/ 1328 h 1400"/>
                              <a:gd name="T74" fmla="*/ 847 w 1411"/>
                              <a:gd name="T75" fmla="*/ 1385 h 1400"/>
                              <a:gd name="T76" fmla="*/ 667 w 1411"/>
                              <a:gd name="T77" fmla="*/ 1399 h 1400"/>
                              <a:gd name="T78" fmla="*/ 495 w 1411"/>
                              <a:gd name="T79" fmla="*/ 1367 h 1400"/>
                              <a:gd name="T80" fmla="*/ 339 w 1411"/>
                              <a:gd name="T81" fmla="*/ 1297 h 1400"/>
                              <a:gd name="T82" fmla="*/ 204 w 1411"/>
                              <a:gd name="T83" fmla="*/ 1193 h 1400"/>
                              <a:gd name="T84" fmla="*/ 100 w 1411"/>
                              <a:gd name="T85" fmla="*/ 1063 h 1400"/>
                              <a:gd name="T86" fmla="*/ 31 w 1411"/>
                              <a:gd name="T87" fmla="*/ 908 h 1400"/>
                              <a:gd name="T88" fmla="*/ 0 w 1411"/>
                              <a:gd name="T89" fmla="*/ 734 h 1400"/>
                              <a:gd name="T90" fmla="*/ 13 w 1411"/>
                              <a:gd name="T91" fmla="*/ 559 h 1400"/>
                              <a:gd name="T92" fmla="*/ 69 w 1411"/>
                              <a:gd name="T93" fmla="*/ 395 h 1400"/>
                              <a:gd name="T94" fmla="*/ 159 w 1411"/>
                              <a:gd name="T95" fmla="*/ 256 h 1400"/>
                              <a:gd name="T96" fmla="*/ 280 w 1411"/>
                              <a:gd name="T97" fmla="*/ 139 h 1400"/>
                              <a:gd name="T98" fmla="*/ 429 w 1411"/>
                              <a:gd name="T99" fmla="*/ 55 h 1400"/>
                              <a:gd name="T100" fmla="*/ 595 w 1411"/>
                              <a:gd name="T101" fmla="*/ 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11" h="1400">
                                <a:moveTo>
                                  <a:pt x="706" y="154"/>
                                </a:moveTo>
                                <a:lnTo>
                                  <a:pt x="733" y="154"/>
                                </a:lnTo>
                                <a:lnTo>
                                  <a:pt x="760" y="157"/>
                                </a:lnTo>
                                <a:lnTo>
                                  <a:pt x="787" y="161"/>
                                </a:lnTo>
                                <a:lnTo>
                                  <a:pt x="816" y="166"/>
                                </a:lnTo>
                                <a:lnTo>
                                  <a:pt x="841" y="170"/>
                                </a:lnTo>
                                <a:lnTo>
                                  <a:pt x="868" y="179"/>
                                </a:lnTo>
                                <a:lnTo>
                                  <a:pt x="892" y="185"/>
                                </a:lnTo>
                                <a:lnTo>
                                  <a:pt x="919" y="197"/>
                                </a:lnTo>
                                <a:lnTo>
                                  <a:pt x="942" y="206"/>
                                </a:lnTo>
                                <a:lnTo>
                                  <a:pt x="964" y="220"/>
                                </a:lnTo>
                                <a:lnTo>
                                  <a:pt x="990" y="233"/>
                                </a:lnTo>
                                <a:lnTo>
                                  <a:pt x="1012" y="247"/>
                                </a:lnTo>
                                <a:lnTo>
                                  <a:pt x="1035" y="262"/>
                                </a:lnTo>
                                <a:lnTo>
                                  <a:pt x="1054" y="278"/>
                                </a:lnTo>
                                <a:lnTo>
                                  <a:pt x="1075" y="296"/>
                                </a:lnTo>
                                <a:lnTo>
                                  <a:pt x="1095" y="314"/>
                                </a:lnTo>
                                <a:lnTo>
                                  <a:pt x="1113" y="334"/>
                                </a:lnTo>
                                <a:lnTo>
                                  <a:pt x="1129" y="352"/>
                                </a:lnTo>
                                <a:lnTo>
                                  <a:pt x="1147" y="373"/>
                                </a:lnTo>
                                <a:lnTo>
                                  <a:pt x="1161" y="392"/>
                                </a:lnTo>
                                <a:lnTo>
                                  <a:pt x="1176" y="418"/>
                                </a:lnTo>
                                <a:lnTo>
                                  <a:pt x="1188" y="440"/>
                                </a:lnTo>
                                <a:lnTo>
                                  <a:pt x="1201" y="464"/>
                                </a:lnTo>
                                <a:lnTo>
                                  <a:pt x="1210" y="487"/>
                                </a:lnTo>
                                <a:lnTo>
                                  <a:pt x="1224" y="512"/>
                                </a:lnTo>
                                <a:lnTo>
                                  <a:pt x="1230" y="536"/>
                                </a:lnTo>
                                <a:lnTo>
                                  <a:pt x="1237" y="562"/>
                                </a:lnTo>
                                <a:lnTo>
                                  <a:pt x="1243" y="590"/>
                                </a:lnTo>
                                <a:lnTo>
                                  <a:pt x="1248" y="616"/>
                                </a:lnTo>
                                <a:lnTo>
                                  <a:pt x="1252" y="644"/>
                                </a:lnTo>
                                <a:lnTo>
                                  <a:pt x="1255" y="671"/>
                                </a:lnTo>
                                <a:lnTo>
                                  <a:pt x="1255" y="701"/>
                                </a:lnTo>
                                <a:lnTo>
                                  <a:pt x="1255" y="725"/>
                                </a:lnTo>
                                <a:lnTo>
                                  <a:pt x="1252" y="755"/>
                                </a:lnTo>
                                <a:lnTo>
                                  <a:pt x="1248" y="782"/>
                                </a:lnTo>
                                <a:lnTo>
                                  <a:pt x="1243" y="809"/>
                                </a:lnTo>
                                <a:lnTo>
                                  <a:pt x="1237" y="836"/>
                                </a:lnTo>
                                <a:lnTo>
                                  <a:pt x="1230" y="860"/>
                                </a:lnTo>
                                <a:lnTo>
                                  <a:pt x="1224" y="886"/>
                                </a:lnTo>
                                <a:lnTo>
                                  <a:pt x="1210" y="913"/>
                                </a:lnTo>
                                <a:lnTo>
                                  <a:pt x="1201" y="935"/>
                                </a:lnTo>
                                <a:lnTo>
                                  <a:pt x="1188" y="959"/>
                                </a:lnTo>
                                <a:lnTo>
                                  <a:pt x="1176" y="982"/>
                                </a:lnTo>
                                <a:lnTo>
                                  <a:pt x="1161" y="1004"/>
                                </a:lnTo>
                                <a:lnTo>
                                  <a:pt x="1147" y="1025"/>
                                </a:lnTo>
                                <a:lnTo>
                                  <a:pt x="1129" y="1045"/>
                                </a:lnTo>
                                <a:lnTo>
                                  <a:pt x="1113" y="1066"/>
                                </a:lnTo>
                                <a:lnTo>
                                  <a:pt x="1095" y="1084"/>
                                </a:lnTo>
                                <a:lnTo>
                                  <a:pt x="1075" y="1102"/>
                                </a:lnTo>
                                <a:lnTo>
                                  <a:pt x="1054" y="1120"/>
                                </a:lnTo>
                                <a:lnTo>
                                  <a:pt x="1035" y="1138"/>
                                </a:lnTo>
                                <a:lnTo>
                                  <a:pt x="1012" y="1153"/>
                                </a:lnTo>
                                <a:lnTo>
                                  <a:pt x="990" y="1166"/>
                                </a:lnTo>
                                <a:lnTo>
                                  <a:pt x="964" y="1178"/>
                                </a:lnTo>
                                <a:lnTo>
                                  <a:pt x="942" y="1192"/>
                                </a:lnTo>
                                <a:lnTo>
                                  <a:pt x="919" y="1201"/>
                                </a:lnTo>
                                <a:lnTo>
                                  <a:pt x="892" y="1211"/>
                                </a:lnTo>
                                <a:lnTo>
                                  <a:pt x="868" y="1220"/>
                                </a:lnTo>
                                <a:lnTo>
                                  <a:pt x="841" y="1228"/>
                                </a:lnTo>
                                <a:lnTo>
                                  <a:pt x="816" y="1234"/>
                                </a:lnTo>
                                <a:lnTo>
                                  <a:pt x="787" y="1238"/>
                                </a:lnTo>
                                <a:lnTo>
                                  <a:pt x="760" y="1243"/>
                                </a:lnTo>
                                <a:lnTo>
                                  <a:pt x="733" y="1243"/>
                                </a:lnTo>
                                <a:lnTo>
                                  <a:pt x="706" y="1246"/>
                                </a:lnTo>
                                <a:lnTo>
                                  <a:pt x="676" y="1243"/>
                                </a:lnTo>
                                <a:lnTo>
                                  <a:pt x="649" y="1243"/>
                                </a:lnTo>
                                <a:lnTo>
                                  <a:pt x="621" y="1238"/>
                                </a:lnTo>
                                <a:lnTo>
                                  <a:pt x="594" y="1234"/>
                                </a:lnTo>
                                <a:lnTo>
                                  <a:pt x="568" y="1228"/>
                                </a:lnTo>
                                <a:lnTo>
                                  <a:pt x="540" y="1220"/>
                                </a:lnTo>
                                <a:lnTo>
                                  <a:pt x="517" y="1211"/>
                                </a:lnTo>
                                <a:lnTo>
                                  <a:pt x="492" y="1201"/>
                                </a:lnTo>
                                <a:lnTo>
                                  <a:pt x="465" y="1192"/>
                                </a:lnTo>
                                <a:lnTo>
                                  <a:pt x="442" y="1178"/>
                                </a:lnTo>
                                <a:lnTo>
                                  <a:pt x="420" y="1166"/>
                                </a:lnTo>
                                <a:lnTo>
                                  <a:pt x="397" y="1153"/>
                                </a:lnTo>
                                <a:lnTo>
                                  <a:pt x="375" y="1138"/>
                                </a:lnTo>
                                <a:lnTo>
                                  <a:pt x="355" y="1120"/>
                                </a:lnTo>
                                <a:lnTo>
                                  <a:pt x="334" y="1102"/>
                                </a:lnTo>
                                <a:lnTo>
                                  <a:pt x="315" y="1084"/>
                                </a:lnTo>
                                <a:lnTo>
                                  <a:pt x="297" y="1066"/>
                                </a:lnTo>
                                <a:lnTo>
                                  <a:pt x="279" y="1045"/>
                                </a:lnTo>
                                <a:lnTo>
                                  <a:pt x="262" y="1025"/>
                                </a:lnTo>
                                <a:lnTo>
                                  <a:pt x="249" y="1004"/>
                                </a:lnTo>
                                <a:lnTo>
                                  <a:pt x="235" y="982"/>
                                </a:lnTo>
                                <a:lnTo>
                                  <a:pt x="222" y="959"/>
                                </a:lnTo>
                                <a:lnTo>
                                  <a:pt x="208" y="935"/>
                                </a:lnTo>
                                <a:lnTo>
                                  <a:pt x="198" y="913"/>
                                </a:lnTo>
                                <a:lnTo>
                                  <a:pt x="186" y="886"/>
                                </a:lnTo>
                                <a:lnTo>
                                  <a:pt x="180" y="860"/>
                                </a:lnTo>
                                <a:lnTo>
                                  <a:pt x="171" y="836"/>
                                </a:lnTo>
                                <a:lnTo>
                                  <a:pt x="166" y="809"/>
                                </a:lnTo>
                                <a:lnTo>
                                  <a:pt x="162" y="782"/>
                                </a:lnTo>
                                <a:lnTo>
                                  <a:pt x="157" y="755"/>
                                </a:lnTo>
                                <a:lnTo>
                                  <a:pt x="154" y="725"/>
                                </a:lnTo>
                                <a:lnTo>
                                  <a:pt x="154" y="701"/>
                                </a:lnTo>
                                <a:lnTo>
                                  <a:pt x="154" y="671"/>
                                </a:lnTo>
                                <a:lnTo>
                                  <a:pt x="157" y="644"/>
                                </a:lnTo>
                                <a:lnTo>
                                  <a:pt x="162" y="616"/>
                                </a:lnTo>
                                <a:lnTo>
                                  <a:pt x="166" y="590"/>
                                </a:lnTo>
                                <a:lnTo>
                                  <a:pt x="171" y="562"/>
                                </a:lnTo>
                                <a:lnTo>
                                  <a:pt x="180" y="536"/>
                                </a:lnTo>
                                <a:lnTo>
                                  <a:pt x="186" y="512"/>
                                </a:lnTo>
                                <a:lnTo>
                                  <a:pt x="198" y="487"/>
                                </a:lnTo>
                                <a:lnTo>
                                  <a:pt x="208" y="464"/>
                                </a:lnTo>
                                <a:lnTo>
                                  <a:pt x="222" y="440"/>
                                </a:lnTo>
                                <a:lnTo>
                                  <a:pt x="235" y="418"/>
                                </a:lnTo>
                                <a:lnTo>
                                  <a:pt x="249" y="392"/>
                                </a:lnTo>
                                <a:lnTo>
                                  <a:pt x="262" y="373"/>
                                </a:lnTo>
                                <a:lnTo>
                                  <a:pt x="279" y="352"/>
                                </a:lnTo>
                                <a:lnTo>
                                  <a:pt x="297" y="334"/>
                                </a:lnTo>
                                <a:lnTo>
                                  <a:pt x="315" y="314"/>
                                </a:lnTo>
                                <a:lnTo>
                                  <a:pt x="334" y="296"/>
                                </a:lnTo>
                                <a:lnTo>
                                  <a:pt x="355" y="278"/>
                                </a:lnTo>
                                <a:lnTo>
                                  <a:pt x="375" y="262"/>
                                </a:lnTo>
                                <a:lnTo>
                                  <a:pt x="397" y="247"/>
                                </a:lnTo>
                                <a:lnTo>
                                  <a:pt x="420" y="233"/>
                                </a:lnTo>
                                <a:lnTo>
                                  <a:pt x="442" y="220"/>
                                </a:lnTo>
                                <a:lnTo>
                                  <a:pt x="465" y="206"/>
                                </a:lnTo>
                                <a:lnTo>
                                  <a:pt x="492" y="197"/>
                                </a:lnTo>
                                <a:lnTo>
                                  <a:pt x="517" y="185"/>
                                </a:lnTo>
                                <a:lnTo>
                                  <a:pt x="540" y="179"/>
                                </a:lnTo>
                                <a:lnTo>
                                  <a:pt x="568" y="170"/>
                                </a:lnTo>
                                <a:lnTo>
                                  <a:pt x="594" y="166"/>
                                </a:lnTo>
                                <a:lnTo>
                                  <a:pt x="621" y="161"/>
                                </a:lnTo>
                                <a:lnTo>
                                  <a:pt x="649" y="157"/>
                                </a:lnTo>
                                <a:lnTo>
                                  <a:pt x="676" y="154"/>
                                </a:lnTo>
                                <a:lnTo>
                                  <a:pt x="706" y="154"/>
                                </a:lnTo>
                                <a:lnTo>
                                  <a:pt x="706" y="0"/>
                                </a:lnTo>
                                <a:lnTo>
                                  <a:pt x="742" y="0"/>
                                </a:lnTo>
                                <a:lnTo>
                                  <a:pt x="778" y="1"/>
                                </a:lnTo>
                                <a:lnTo>
                                  <a:pt x="811" y="5"/>
                                </a:lnTo>
                                <a:lnTo>
                                  <a:pt x="847" y="14"/>
                                </a:lnTo>
                                <a:lnTo>
                                  <a:pt x="882" y="19"/>
                                </a:lnTo>
                                <a:lnTo>
                                  <a:pt x="913" y="31"/>
                                </a:lnTo>
                                <a:lnTo>
                                  <a:pt x="946" y="41"/>
                                </a:lnTo>
                                <a:lnTo>
                                  <a:pt x="981" y="55"/>
                                </a:lnTo>
                                <a:lnTo>
                                  <a:pt x="1009" y="68"/>
                                </a:lnTo>
                                <a:lnTo>
                                  <a:pt x="1039" y="85"/>
                                </a:lnTo>
                                <a:lnTo>
                                  <a:pt x="1071" y="100"/>
                                </a:lnTo>
                                <a:lnTo>
                                  <a:pt x="1098" y="118"/>
                                </a:lnTo>
                                <a:lnTo>
                                  <a:pt x="1126" y="139"/>
                                </a:lnTo>
                                <a:lnTo>
                                  <a:pt x="1152" y="158"/>
                                </a:lnTo>
                                <a:lnTo>
                                  <a:pt x="1179" y="181"/>
                                </a:lnTo>
                                <a:lnTo>
                                  <a:pt x="1206" y="203"/>
                                </a:lnTo>
                                <a:lnTo>
                                  <a:pt x="1225" y="229"/>
                                </a:lnTo>
                                <a:lnTo>
                                  <a:pt x="1248" y="256"/>
                                </a:lnTo>
                                <a:lnTo>
                                  <a:pt x="1270" y="278"/>
                                </a:lnTo>
                                <a:lnTo>
                                  <a:pt x="1291" y="307"/>
                                </a:lnTo>
                                <a:lnTo>
                                  <a:pt x="1309" y="334"/>
                                </a:lnTo>
                                <a:lnTo>
                                  <a:pt x="1324" y="365"/>
                                </a:lnTo>
                                <a:lnTo>
                                  <a:pt x="1341" y="395"/>
                                </a:lnTo>
                                <a:lnTo>
                                  <a:pt x="1356" y="428"/>
                                </a:lnTo>
                                <a:lnTo>
                                  <a:pt x="1368" y="460"/>
                                </a:lnTo>
                                <a:lnTo>
                                  <a:pt x="1378" y="491"/>
                                </a:lnTo>
                                <a:lnTo>
                                  <a:pt x="1390" y="523"/>
                                </a:lnTo>
                                <a:lnTo>
                                  <a:pt x="1396" y="559"/>
                                </a:lnTo>
                                <a:lnTo>
                                  <a:pt x="1404" y="593"/>
                                </a:lnTo>
                                <a:lnTo>
                                  <a:pt x="1408" y="626"/>
                                </a:lnTo>
                                <a:lnTo>
                                  <a:pt x="1410" y="662"/>
                                </a:lnTo>
                                <a:lnTo>
                                  <a:pt x="1410" y="698"/>
                                </a:lnTo>
                                <a:lnTo>
                                  <a:pt x="1410" y="734"/>
                                </a:lnTo>
                                <a:lnTo>
                                  <a:pt x="1408" y="770"/>
                                </a:lnTo>
                                <a:lnTo>
                                  <a:pt x="1404" y="805"/>
                                </a:lnTo>
                                <a:lnTo>
                                  <a:pt x="1396" y="838"/>
                                </a:lnTo>
                                <a:lnTo>
                                  <a:pt x="1390" y="874"/>
                                </a:lnTo>
                                <a:lnTo>
                                  <a:pt x="1378" y="908"/>
                                </a:lnTo>
                                <a:lnTo>
                                  <a:pt x="1368" y="940"/>
                                </a:lnTo>
                                <a:lnTo>
                                  <a:pt x="1356" y="971"/>
                                </a:lnTo>
                                <a:lnTo>
                                  <a:pt x="1341" y="1003"/>
                                </a:lnTo>
                                <a:lnTo>
                                  <a:pt x="1324" y="1031"/>
                                </a:lnTo>
                                <a:lnTo>
                                  <a:pt x="1309" y="1063"/>
                                </a:lnTo>
                                <a:lnTo>
                                  <a:pt x="1291" y="1090"/>
                                </a:lnTo>
                                <a:lnTo>
                                  <a:pt x="1270" y="1120"/>
                                </a:lnTo>
                                <a:lnTo>
                                  <a:pt x="1248" y="1144"/>
                                </a:lnTo>
                                <a:lnTo>
                                  <a:pt x="1225" y="1169"/>
                                </a:lnTo>
                                <a:lnTo>
                                  <a:pt x="1206" y="1193"/>
                                </a:lnTo>
                                <a:lnTo>
                                  <a:pt x="1179" y="1216"/>
                                </a:lnTo>
                                <a:lnTo>
                                  <a:pt x="1152" y="1238"/>
                                </a:lnTo>
                                <a:lnTo>
                                  <a:pt x="1126" y="1259"/>
                                </a:lnTo>
                                <a:lnTo>
                                  <a:pt x="1098" y="1279"/>
                                </a:lnTo>
                                <a:lnTo>
                                  <a:pt x="1071" y="1297"/>
                                </a:lnTo>
                                <a:lnTo>
                                  <a:pt x="1039" y="1315"/>
                                </a:lnTo>
                                <a:lnTo>
                                  <a:pt x="1009" y="1328"/>
                                </a:lnTo>
                                <a:lnTo>
                                  <a:pt x="981" y="1342"/>
                                </a:lnTo>
                                <a:lnTo>
                                  <a:pt x="946" y="1358"/>
                                </a:lnTo>
                                <a:lnTo>
                                  <a:pt x="913" y="1367"/>
                                </a:lnTo>
                                <a:lnTo>
                                  <a:pt x="882" y="1378"/>
                                </a:lnTo>
                                <a:lnTo>
                                  <a:pt x="847" y="1385"/>
                                </a:lnTo>
                                <a:lnTo>
                                  <a:pt x="811" y="1391"/>
                                </a:lnTo>
                                <a:lnTo>
                                  <a:pt x="778" y="1396"/>
                                </a:lnTo>
                                <a:lnTo>
                                  <a:pt x="742" y="1399"/>
                                </a:lnTo>
                                <a:lnTo>
                                  <a:pt x="706" y="1399"/>
                                </a:lnTo>
                                <a:lnTo>
                                  <a:pt x="667" y="1399"/>
                                </a:lnTo>
                                <a:lnTo>
                                  <a:pt x="631" y="1396"/>
                                </a:lnTo>
                                <a:lnTo>
                                  <a:pt x="595" y="1391"/>
                                </a:lnTo>
                                <a:lnTo>
                                  <a:pt x="562" y="1385"/>
                                </a:lnTo>
                                <a:lnTo>
                                  <a:pt x="528" y="1378"/>
                                </a:lnTo>
                                <a:lnTo>
                                  <a:pt x="495" y="1367"/>
                                </a:lnTo>
                                <a:lnTo>
                                  <a:pt x="463" y="1358"/>
                                </a:lnTo>
                                <a:lnTo>
                                  <a:pt x="429" y="1342"/>
                                </a:lnTo>
                                <a:lnTo>
                                  <a:pt x="397" y="1328"/>
                                </a:lnTo>
                                <a:lnTo>
                                  <a:pt x="369" y="1315"/>
                                </a:lnTo>
                                <a:lnTo>
                                  <a:pt x="339" y="1297"/>
                                </a:lnTo>
                                <a:lnTo>
                                  <a:pt x="310" y="1279"/>
                                </a:lnTo>
                                <a:lnTo>
                                  <a:pt x="280" y="1259"/>
                                </a:lnTo>
                                <a:lnTo>
                                  <a:pt x="256" y="1238"/>
                                </a:lnTo>
                                <a:lnTo>
                                  <a:pt x="229" y="1216"/>
                                </a:lnTo>
                                <a:lnTo>
                                  <a:pt x="204" y="1193"/>
                                </a:lnTo>
                                <a:lnTo>
                                  <a:pt x="181" y="1169"/>
                                </a:lnTo>
                                <a:lnTo>
                                  <a:pt x="159" y="1144"/>
                                </a:lnTo>
                                <a:lnTo>
                                  <a:pt x="139" y="1120"/>
                                </a:lnTo>
                                <a:lnTo>
                                  <a:pt x="118" y="1090"/>
                                </a:lnTo>
                                <a:lnTo>
                                  <a:pt x="100" y="1063"/>
                                </a:lnTo>
                                <a:lnTo>
                                  <a:pt x="82" y="1031"/>
                                </a:lnTo>
                                <a:lnTo>
                                  <a:pt x="69" y="1003"/>
                                </a:lnTo>
                                <a:lnTo>
                                  <a:pt x="54" y="971"/>
                                </a:lnTo>
                                <a:lnTo>
                                  <a:pt x="40" y="940"/>
                                </a:lnTo>
                                <a:lnTo>
                                  <a:pt x="31" y="908"/>
                                </a:lnTo>
                                <a:lnTo>
                                  <a:pt x="19" y="874"/>
                                </a:lnTo>
                                <a:lnTo>
                                  <a:pt x="13" y="838"/>
                                </a:lnTo>
                                <a:lnTo>
                                  <a:pt x="6" y="805"/>
                                </a:lnTo>
                                <a:lnTo>
                                  <a:pt x="0" y="770"/>
                                </a:lnTo>
                                <a:lnTo>
                                  <a:pt x="0" y="734"/>
                                </a:lnTo>
                                <a:lnTo>
                                  <a:pt x="0" y="698"/>
                                </a:lnTo>
                                <a:lnTo>
                                  <a:pt x="0" y="662"/>
                                </a:lnTo>
                                <a:lnTo>
                                  <a:pt x="0" y="626"/>
                                </a:lnTo>
                                <a:lnTo>
                                  <a:pt x="6" y="593"/>
                                </a:lnTo>
                                <a:lnTo>
                                  <a:pt x="13" y="559"/>
                                </a:lnTo>
                                <a:lnTo>
                                  <a:pt x="19" y="523"/>
                                </a:lnTo>
                                <a:lnTo>
                                  <a:pt x="31" y="491"/>
                                </a:lnTo>
                                <a:lnTo>
                                  <a:pt x="40" y="460"/>
                                </a:lnTo>
                                <a:lnTo>
                                  <a:pt x="54" y="428"/>
                                </a:lnTo>
                                <a:lnTo>
                                  <a:pt x="69" y="395"/>
                                </a:lnTo>
                                <a:lnTo>
                                  <a:pt x="82" y="365"/>
                                </a:lnTo>
                                <a:lnTo>
                                  <a:pt x="100" y="334"/>
                                </a:lnTo>
                                <a:lnTo>
                                  <a:pt x="118" y="307"/>
                                </a:lnTo>
                                <a:lnTo>
                                  <a:pt x="139" y="278"/>
                                </a:lnTo>
                                <a:lnTo>
                                  <a:pt x="159" y="256"/>
                                </a:lnTo>
                                <a:lnTo>
                                  <a:pt x="181" y="229"/>
                                </a:lnTo>
                                <a:lnTo>
                                  <a:pt x="204" y="203"/>
                                </a:lnTo>
                                <a:lnTo>
                                  <a:pt x="229" y="181"/>
                                </a:lnTo>
                                <a:lnTo>
                                  <a:pt x="256" y="158"/>
                                </a:lnTo>
                                <a:lnTo>
                                  <a:pt x="280" y="139"/>
                                </a:lnTo>
                                <a:lnTo>
                                  <a:pt x="310" y="118"/>
                                </a:lnTo>
                                <a:lnTo>
                                  <a:pt x="339" y="100"/>
                                </a:lnTo>
                                <a:lnTo>
                                  <a:pt x="369" y="85"/>
                                </a:lnTo>
                                <a:lnTo>
                                  <a:pt x="397" y="68"/>
                                </a:lnTo>
                                <a:lnTo>
                                  <a:pt x="429" y="55"/>
                                </a:lnTo>
                                <a:lnTo>
                                  <a:pt x="463" y="41"/>
                                </a:lnTo>
                                <a:lnTo>
                                  <a:pt x="495" y="31"/>
                                </a:lnTo>
                                <a:lnTo>
                                  <a:pt x="528" y="19"/>
                                </a:lnTo>
                                <a:lnTo>
                                  <a:pt x="562" y="14"/>
                                </a:lnTo>
                                <a:lnTo>
                                  <a:pt x="595" y="5"/>
                                </a:lnTo>
                                <a:lnTo>
                                  <a:pt x="631" y="1"/>
                                </a:lnTo>
                                <a:lnTo>
                                  <a:pt x="667" y="0"/>
                                </a:lnTo>
                                <a:lnTo>
                                  <a:pt x="706" y="0"/>
                                </a:lnTo>
                                <a:lnTo>
                                  <a:pt x="706" y="154"/>
                                </a:lnTo>
                              </a:path>
                            </a:pathLst>
                          </a:custGeom>
                          <a:solidFill>
                            <a:srgbClr val="003399"/>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3" name="Freeform 298"/>
                        <wps:cNvSpPr>
                          <a:spLocks/>
                        </wps:cNvSpPr>
                        <wps:spPr bwMode="auto">
                          <a:xfrm>
                            <a:off x="1612" y="2465"/>
                            <a:ext cx="1083" cy="1334"/>
                          </a:xfrm>
                          <a:custGeom>
                            <a:avLst/>
                            <a:gdLst>
                              <a:gd name="T0" fmla="*/ 706 w 712"/>
                              <a:gd name="T1" fmla="*/ 85 h 895"/>
                              <a:gd name="T2" fmla="*/ 709 w 712"/>
                              <a:gd name="T3" fmla="*/ 207 h 895"/>
                              <a:gd name="T4" fmla="*/ 709 w 712"/>
                              <a:gd name="T5" fmla="*/ 331 h 895"/>
                              <a:gd name="T6" fmla="*/ 711 w 712"/>
                              <a:gd name="T7" fmla="*/ 390 h 895"/>
                              <a:gd name="T8" fmla="*/ 705 w 712"/>
                              <a:gd name="T9" fmla="*/ 450 h 895"/>
                              <a:gd name="T10" fmla="*/ 693 w 712"/>
                              <a:gd name="T11" fmla="*/ 507 h 895"/>
                              <a:gd name="T12" fmla="*/ 675 w 712"/>
                              <a:gd name="T13" fmla="*/ 562 h 895"/>
                              <a:gd name="T14" fmla="*/ 652 w 712"/>
                              <a:gd name="T15" fmla="*/ 616 h 895"/>
                              <a:gd name="T16" fmla="*/ 628 w 712"/>
                              <a:gd name="T17" fmla="*/ 666 h 895"/>
                              <a:gd name="T18" fmla="*/ 594 w 712"/>
                              <a:gd name="T19" fmla="*/ 715 h 895"/>
                              <a:gd name="T20" fmla="*/ 558 w 712"/>
                              <a:gd name="T21" fmla="*/ 760 h 895"/>
                              <a:gd name="T22" fmla="*/ 520 w 712"/>
                              <a:gd name="T23" fmla="*/ 799 h 895"/>
                              <a:gd name="T24" fmla="*/ 475 w 712"/>
                              <a:gd name="T25" fmla="*/ 835 h 895"/>
                              <a:gd name="T26" fmla="*/ 441 w 712"/>
                              <a:gd name="T27" fmla="*/ 862 h 895"/>
                              <a:gd name="T28" fmla="*/ 427 w 712"/>
                              <a:gd name="T29" fmla="*/ 868 h 895"/>
                              <a:gd name="T30" fmla="*/ 417 w 712"/>
                              <a:gd name="T31" fmla="*/ 873 h 895"/>
                              <a:gd name="T32" fmla="*/ 405 w 712"/>
                              <a:gd name="T33" fmla="*/ 880 h 895"/>
                              <a:gd name="T34" fmla="*/ 394 w 712"/>
                              <a:gd name="T35" fmla="*/ 889 h 895"/>
                              <a:gd name="T36" fmla="*/ 382 w 712"/>
                              <a:gd name="T37" fmla="*/ 891 h 895"/>
                              <a:gd name="T38" fmla="*/ 372 w 712"/>
                              <a:gd name="T39" fmla="*/ 894 h 895"/>
                              <a:gd name="T40" fmla="*/ 355 w 712"/>
                              <a:gd name="T41" fmla="*/ 894 h 895"/>
                              <a:gd name="T42" fmla="*/ 345 w 712"/>
                              <a:gd name="T43" fmla="*/ 891 h 895"/>
                              <a:gd name="T44" fmla="*/ 331 w 712"/>
                              <a:gd name="T45" fmla="*/ 889 h 895"/>
                              <a:gd name="T46" fmla="*/ 315 w 712"/>
                              <a:gd name="T47" fmla="*/ 880 h 895"/>
                              <a:gd name="T48" fmla="*/ 297 w 712"/>
                              <a:gd name="T49" fmla="*/ 871 h 895"/>
                              <a:gd name="T50" fmla="*/ 277 w 712"/>
                              <a:gd name="T51" fmla="*/ 859 h 895"/>
                              <a:gd name="T52" fmla="*/ 259 w 712"/>
                              <a:gd name="T53" fmla="*/ 846 h 895"/>
                              <a:gd name="T54" fmla="*/ 243 w 712"/>
                              <a:gd name="T55" fmla="*/ 835 h 895"/>
                              <a:gd name="T56" fmla="*/ 225 w 712"/>
                              <a:gd name="T57" fmla="*/ 819 h 895"/>
                              <a:gd name="T58" fmla="*/ 202 w 712"/>
                              <a:gd name="T59" fmla="*/ 799 h 895"/>
                              <a:gd name="T60" fmla="*/ 175 w 712"/>
                              <a:gd name="T61" fmla="*/ 774 h 895"/>
                              <a:gd name="T62" fmla="*/ 151 w 712"/>
                              <a:gd name="T63" fmla="*/ 747 h 895"/>
                              <a:gd name="T64" fmla="*/ 129 w 712"/>
                              <a:gd name="T65" fmla="*/ 720 h 895"/>
                              <a:gd name="T66" fmla="*/ 111 w 712"/>
                              <a:gd name="T67" fmla="*/ 693 h 895"/>
                              <a:gd name="T68" fmla="*/ 90 w 712"/>
                              <a:gd name="T69" fmla="*/ 664 h 895"/>
                              <a:gd name="T70" fmla="*/ 72 w 712"/>
                              <a:gd name="T71" fmla="*/ 634 h 895"/>
                              <a:gd name="T72" fmla="*/ 57 w 712"/>
                              <a:gd name="T73" fmla="*/ 603 h 895"/>
                              <a:gd name="T74" fmla="*/ 43 w 712"/>
                              <a:gd name="T75" fmla="*/ 571 h 895"/>
                              <a:gd name="T76" fmla="*/ 31 w 712"/>
                              <a:gd name="T77" fmla="*/ 535 h 895"/>
                              <a:gd name="T78" fmla="*/ 21 w 712"/>
                              <a:gd name="T79" fmla="*/ 499 h 895"/>
                              <a:gd name="T80" fmla="*/ 4 w 712"/>
                              <a:gd name="T81" fmla="*/ 367 h 895"/>
                              <a:gd name="T82" fmla="*/ 0 w 712"/>
                              <a:gd name="T83" fmla="*/ 184 h 895"/>
                              <a:gd name="T84" fmla="*/ 3 w 712"/>
                              <a:gd name="T85" fmla="*/ 3 h 895"/>
                              <a:gd name="T86" fmla="*/ 4 w 712"/>
                              <a:gd name="T87"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2" h="895">
                                <a:moveTo>
                                  <a:pt x="705" y="0"/>
                                </a:moveTo>
                                <a:lnTo>
                                  <a:pt x="706" y="43"/>
                                </a:lnTo>
                                <a:lnTo>
                                  <a:pt x="706" y="85"/>
                                </a:lnTo>
                                <a:lnTo>
                                  <a:pt x="709" y="126"/>
                                </a:lnTo>
                                <a:lnTo>
                                  <a:pt x="709" y="165"/>
                                </a:lnTo>
                                <a:lnTo>
                                  <a:pt x="709" y="207"/>
                                </a:lnTo>
                                <a:lnTo>
                                  <a:pt x="709" y="247"/>
                                </a:lnTo>
                                <a:lnTo>
                                  <a:pt x="709" y="288"/>
                                </a:lnTo>
                                <a:lnTo>
                                  <a:pt x="709" y="331"/>
                                </a:lnTo>
                                <a:lnTo>
                                  <a:pt x="711" y="349"/>
                                </a:lnTo>
                                <a:lnTo>
                                  <a:pt x="711" y="369"/>
                                </a:lnTo>
                                <a:lnTo>
                                  <a:pt x="711" y="390"/>
                                </a:lnTo>
                                <a:lnTo>
                                  <a:pt x="709" y="409"/>
                                </a:lnTo>
                                <a:lnTo>
                                  <a:pt x="706" y="430"/>
                                </a:lnTo>
                                <a:lnTo>
                                  <a:pt x="705" y="450"/>
                                </a:lnTo>
                                <a:lnTo>
                                  <a:pt x="702" y="471"/>
                                </a:lnTo>
                                <a:lnTo>
                                  <a:pt x="697" y="489"/>
                                </a:lnTo>
                                <a:lnTo>
                                  <a:pt x="693" y="507"/>
                                </a:lnTo>
                                <a:lnTo>
                                  <a:pt x="687" y="526"/>
                                </a:lnTo>
                                <a:lnTo>
                                  <a:pt x="684" y="544"/>
                                </a:lnTo>
                                <a:lnTo>
                                  <a:pt x="675" y="562"/>
                                </a:lnTo>
                                <a:lnTo>
                                  <a:pt x="669" y="580"/>
                                </a:lnTo>
                                <a:lnTo>
                                  <a:pt x="661" y="598"/>
                                </a:lnTo>
                                <a:lnTo>
                                  <a:pt x="652" y="616"/>
                                </a:lnTo>
                                <a:lnTo>
                                  <a:pt x="646" y="633"/>
                                </a:lnTo>
                                <a:lnTo>
                                  <a:pt x="637" y="651"/>
                                </a:lnTo>
                                <a:lnTo>
                                  <a:pt x="628" y="666"/>
                                </a:lnTo>
                                <a:lnTo>
                                  <a:pt x="616" y="684"/>
                                </a:lnTo>
                                <a:lnTo>
                                  <a:pt x="606" y="700"/>
                                </a:lnTo>
                                <a:lnTo>
                                  <a:pt x="594" y="715"/>
                                </a:lnTo>
                                <a:lnTo>
                                  <a:pt x="583" y="729"/>
                                </a:lnTo>
                                <a:lnTo>
                                  <a:pt x="571" y="742"/>
                                </a:lnTo>
                                <a:lnTo>
                                  <a:pt x="558" y="760"/>
                                </a:lnTo>
                                <a:lnTo>
                                  <a:pt x="544" y="774"/>
                                </a:lnTo>
                                <a:lnTo>
                                  <a:pt x="534" y="786"/>
                                </a:lnTo>
                                <a:lnTo>
                                  <a:pt x="520" y="799"/>
                                </a:lnTo>
                                <a:lnTo>
                                  <a:pt x="504" y="813"/>
                                </a:lnTo>
                                <a:lnTo>
                                  <a:pt x="489" y="823"/>
                                </a:lnTo>
                                <a:lnTo>
                                  <a:pt x="475" y="835"/>
                                </a:lnTo>
                                <a:lnTo>
                                  <a:pt x="459" y="849"/>
                                </a:lnTo>
                                <a:lnTo>
                                  <a:pt x="444" y="859"/>
                                </a:lnTo>
                                <a:lnTo>
                                  <a:pt x="441" y="862"/>
                                </a:lnTo>
                                <a:lnTo>
                                  <a:pt x="435" y="864"/>
                                </a:lnTo>
                                <a:lnTo>
                                  <a:pt x="432" y="867"/>
                                </a:lnTo>
                                <a:lnTo>
                                  <a:pt x="427" y="868"/>
                                </a:lnTo>
                                <a:lnTo>
                                  <a:pt x="426" y="871"/>
                                </a:lnTo>
                                <a:lnTo>
                                  <a:pt x="423" y="873"/>
                                </a:lnTo>
                                <a:lnTo>
                                  <a:pt x="417" y="873"/>
                                </a:lnTo>
                                <a:lnTo>
                                  <a:pt x="414" y="877"/>
                                </a:lnTo>
                                <a:lnTo>
                                  <a:pt x="409" y="877"/>
                                </a:lnTo>
                                <a:lnTo>
                                  <a:pt x="405" y="880"/>
                                </a:lnTo>
                                <a:lnTo>
                                  <a:pt x="403" y="882"/>
                                </a:lnTo>
                                <a:lnTo>
                                  <a:pt x="399" y="885"/>
                                </a:lnTo>
                                <a:lnTo>
                                  <a:pt x="394" y="889"/>
                                </a:lnTo>
                                <a:lnTo>
                                  <a:pt x="390" y="889"/>
                                </a:lnTo>
                                <a:lnTo>
                                  <a:pt x="387" y="891"/>
                                </a:lnTo>
                                <a:lnTo>
                                  <a:pt x="382" y="891"/>
                                </a:lnTo>
                                <a:lnTo>
                                  <a:pt x="376" y="891"/>
                                </a:lnTo>
                                <a:lnTo>
                                  <a:pt x="373" y="891"/>
                                </a:lnTo>
                                <a:lnTo>
                                  <a:pt x="372" y="894"/>
                                </a:lnTo>
                                <a:lnTo>
                                  <a:pt x="367" y="894"/>
                                </a:lnTo>
                                <a:lnTo>
                                  <a:pt x="360" y="894"/>
                                </a:lnTo>
                                <a:lnTo>
                                  <a:pt x="355" y="894"/>
                                </a:lnTo>
                                <a:lnTo>
                                  <a:pt x="354" y="894"/>
                                </a:lnTo>
                                <a:lnTo>
                                  <a:pt x="349" y="894"/>
                                </a:lnTo>
                                <a:lnTo>
                                  <a:pt x="345" y="891"/>
                                </a:lnTo>
                                <a:lnTo>
                                  <a:pt x="340" y="891"/>
                                </a:lnTo>
                                <a:lnTo>
                                  <a:pt x="333" y="891"/>
                                </a:lnTo>
                                <a:lnTo>
                                  <a:pt x="331" y="889"/>
                                </a:lnTo>
                                <a:lnTo>
                                  <a:pt x="327" y="886"/>
                                </a:lnTo>
                                <a:lnTo>
                                  <a:pt x="319" y="885"/>
                                </a:lnTo>
                                <a:lnTo>
                                  <a:pt x="315" y="880"/>
                                </a:lnTo>
                                <a:lnTo>
                                  <a:pt x="313" y="877"/>
                                </a:lnTo>
                                <a:lnTo>
                                  <a:pt x="304" y="873"/>
                                </a:lnTo>
                                <a:lnTo>
                                  <a:pt x="297" y="871"/>
                                </a:lnTo>
                                <a:lnTo>
                                  <a:pt x="292" y="867"/>
                                </a:lnTo>
                                <a:lnTo>
                                  <a:pt x="286" y="862"/>
                                </a:lnTo>
                                <a:lnTo>
                                  <a:pt x="277" y="859"/>
                                </a:lnTo>
                                <a:lnTo>
                                  <a:pt x="274" y="853"/>
                                </a:lnTo>
                                <a:lnTo>
                                  <a:pt x="268" y="850"/>
                                </a:lnTo>
                                <a:lnTo>
                                  <a:pt x="259" y="846"/>
                                </a:lnTo>
                                <a:lnTo>
                                  <a:pt x="256" y="841"/>
                                </a:lnTo>
                                <a:lnTo>
                                  <a:pt x="247" y="837"/>
                                </a:lnTo>
                                <a:lnTo>
                                  <a:pt x="243" y="835"/>
                                </a:lnTo>
                                <a:lnTo>
                                  <a:pt x="238" y="831"/>
                                </a:lnTo>
                                <a:lnTo>
                                  <a:pt x="229" y="823"/>
                                </a:lnTo>
                                <a:lnTo>
                                  <a:pt x="225" y="819"/>
                                </a:lnTo>
                                <a:lnTo>
                                  <a:pt x="219" y="814"/>
                                </a:lnTo>
                                <a:lnTo>
                                  <a:pt x="211" y="810"/>
                                </a:lnTo>
                                <a:lnTo>
                                  <a:pt x="202" y="799"/>
                                </a:lnTo>
                                <a:lnTo>
                                  <a:pt x="193" y="792"/>
                                </a:lnTo>
                                <a:lnTo>
                                  <a:pt x="184" y="781"/>
                                </a:lnTo>
                                <a:lnTo>
                                  <a:pt x="175" y="774"/>
                                </a:lnTo>
                                <a:lnTo>
                                  <a:pt x="166" y="765"/>
                                </a:lnTo>
                                <a:lnTo>
                                  <a:pt x="160" y="756"/>
                                </a:lnTo>
                                <a:lnTo>
                                  <a:pt x="151" y="747"/>
                                </a:lnTo>
                                <a:lnTo>
                                  <a:pt x="144" y="738"/>
                                </a:lnTo>
                                <a:lnTo>
                                  <a:pt x="135" y="729"/>
                                </a:lnTo>
                                <a:lnTo>
                                  <a:pt x="129" y="720"/>
                                </a:lnTo>
                                <a:lnTo>
                                  <a:pt x="121" y="711"/>
                                </a:lnTo>
                                <a:lnTo>
                                  <a:pt x="115" y="702"/>
                                </a:lnTo>
                                <a:lnTo>
                                  <a:pt x="111" y="693"/>
                                </a:lnTo>
                                <a:lnTo>
                                  <a:pt x="102" y="684"/>
                                </a:lnTo>
                                <a:lnTo>
                                  <a:pt x="94" y="673"/>
                                </a:lnTo>
                                <a:lnTo>
                                  <a:pt x="90" y="664"/>
                                </a:lnTo>
                                <a:lnTo>
                                  <a:pt x="84" y="652"/>
                                </a:lnTo>
                                <a:lnTo>
                                  <a:pt x="76" y="646"/>
                                </a:lnTo>
                                <a:lnTo>
                                  <a:pt x="72" y="634"/>
                                </a:lnTo>
                                <a:lnTo>
                                  <a:pt x="67" y="624"/>
                                </a:lnTo>
                                <a:lnTo>
                                  <a:pt x="61" y="615"/>
                                </a:lnTo>
                                <a:lnTo>
                                  <a:pt x="57" y="603"/>
                                </a:lnTo>
                                <a:lnTo>
                                  <a:pt x="54" y="592"/>
                                </a:lnTo>
                                <a:lnTo>
                                  <a:pt x="48" y="580"/>
                                </a:lnTo>
                                <a:lnTo>
                                  <a:pt x="43" y="571"/>
                                </a:lnTo>
                                <a:lnTo>
                                  <a:pt x="39" y="558"/>
                                </a:lnTo>
                                <a:lnTo>
                                  <a:pt x="36" y="547"/>
                                </a:lnTo>
                                <a:lnTo>
                                  <a:pt x="31" y="535"/>
                                </a:lnTo>
                                <a:lnTo>
                                  <a:pt x="30" y="522"/>
                                </a:lnTo>
                                <a:lnTo>
                                  <a:pt x="25" y="511"/>
                                </a:lnTo>
                                <a:lnTo>
                                  <a:pt x="21" y="499"/>
                                </a:lnTo>
                                <a:lnTo>
                                  <a:pt x="18" y="486"/>
                                </a:lnTo>
                                <a:lnTo>
                                  <a:pt x="12" y="426"/>
                                </a:lnTo>
                                <a:lnTo>
                                  <a:pt x="4" y="367"/>
                                </a:lnTo>
                                <a:lnTo>
                                  <a:pt x="3" y="306"/>
                                </a:lnTo>
                                <a:lnTo>
                                  <a:pt x="0" y="246"/>
                                </a:lnTo>
                                <a:lnTo>
                                  <a:pt x="0" y="184"/>
                                </a:lnTo>
                                <a:lnTo>
                                  <a:pt x="3" y="124"/>
                                </a:lnTo>
                                <a:lnTo>
                                  <a:pt x="3" y="63"/>
                                </a:lnTo>
                                <a:lnTo>
                                  <a:pt x="3" y="3"/>
                                </a:lnTo>
                                <a:lnTo>
                                  <a:pt x="4" y="0"/>
                                </a:lnTo>
                                <a:lnTo>
                                  <a:pt x="705" y="0"/>
                                </a:lnTo>
                              </a:path>
                            </a:pathLst>
                          </a:custGeom>
                          <a:solidFill>
                            <a:srgbClr val="003399"/>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4" name="Freeform 299"/>
                        <wps:cNvSpPr>
                          <a:spLocks/>
                        </wps:cNvSpPr>
                        <wps:spPr bwMode="auto">
                          <a:xfrm>
                            <a:off x="2083" y="3741"/>
                            <a:ext cx="207" cy="61"/>
                          </a:xfrm>
                          <a:custGeom>
                            <a:avLst/>
                            <a:gdLst>
                              <a:gd name="T0" fmla="*/ 0 w 136"/>
                              <a:gd name="T1" fmla="*/ 25 h 41"/>
                              <a:gd name="T2" fmla="*/ 9 w 136"/>
                              <a:gd name="T3" fmla="*/ 31 h 41"/>
                              <a:gd name="T4" fmla="*/ 21 w 136"/>
                              <a:gd name="T5" fmla="*/ 35 h 41"/>
                              <a:gd name="T6" fmla="*/ 27 w 136"/>
                              <a:gd name="T7" fmla="*/ 38 h 41"/>
                              <a:gd name="T8" fmla="*/ 39 w 136"/>
                              <a:gd name="T9" fmla="*/ 40 h 41"/>
                              <a:gd name="T10" fmla="*/ 45 w 136"/>
                              <a:gd name="T11" fmla="*/ 40 h 41"/>
                              <a:gd name="T12" fmla="*/ 57 w 136"/>
                              <a:gd name="T13" fmla="*/ 40 h 41"/>
                              <a:gd name="T14" fmla="*/ 63 w 136"/>
                              <a:gd name="T15" fmla="*/ 40 h 41"/>
                              <a:gd name="T16" fmla="*/ 72 w 136"/>
                              <a:gd name="T17" fmla="*/ 38 h 41"/>
                              <a:gd name="T18" fmla="*/ 79 w 136"/>
                              <a:gd name="T19" fmla="*/ 35 h 41"/>
                              <a:gd name="T20" fmla="*/ 88 w 136"/>
                              <a:gd name="T21" fmla="*/ 34 h 41"/>
                              <a:gd name="T22" fmla="*/ 97 w 136"/>
                              <a:gd name="T23" fmla="*/ 26 h 41"/>
                              <a:gd name="T24" fmla="*/ 103 w 136"/>
                              <a:gd name="T25" fmla="*/ 25 h 41"/>
                              <a:gd name="T26" fmla="*/ 112 w 136"/>
                              <a:gd name="T27" fmla="*/ 17 h 41"/>
                              <a:gd name="T28" fmla="*/ 120 w 136"/>
                              <a:gd name="T29" fmla="*/ 16 h 41"/>
                              <a:gd name="T30" fmla="*/ 129 w 136"/>
                              <a:gd name="T31" fmla="*/ 11 h 41"/>
                              <a:gd name="T32" fmla="*/ 135 w 136"/>
                              <a:gd name="T33" fmla="*/ 7 h 41"/>
                              <a:gd name="T34" fmla="*/ 129 w 136"/>
                              <a:gd name="T35" fmla="*/ 4 h 41"/>
                              <a:gd name="T36" fmla="*/ 120 w 136"/>
                              <a:gd name="T37" fmla="*/ 8 h 41"/>
                              <a:gd name="T38" fmla="*/ 115 w 136"/>
                              <a:gd name="T39" fmla="*/ 13 h 41"/>
                              <a:gd name="T40" fmla="*/ 106 w 136"/>
                              <a:gd name="T41" fmla="*/ 17 h 41"/>
                              <a:gd name="T42" fmla="*/ 97 w 136"/>
                              <a:gd name="T43" fmla="*/ 20 h 41"/>
                              <a:gd name="T44" fmla="*/ 90 w 136"/>
                              <a:gd name="T45" fmla="*/ 25 h 41"/>
                              <a:gd name="T46" fmla="*/ 84 w 136"/>
                              <a:gd name="T47" fmla="*/ 29 h 41"/>
                              <a:gd name="T48" fmla="*/ 75 w 136"/>
                              <a:gd name="T49" fmla="*/ 34 h 41"/>
                              <a:gd name="T50" fmla="*/ 66 w 136"/>
                              <a:gd name="T51" fmla="*/ 35 h 41"/>
                              <a:gd name="T52" fmla="*/ 58 w 136"/>
                              <a:gd name="T53" fmla="*/ 35 h 41"/>
                              <a:gd name="T54" fmla="*/ 49 w 136"/>
                              <a:gd name="T55" fmla="*/ 35 h 41"/>
                              <a:gd name="T56" fmla="*/ 43 w 136"/>
                              <a:gd name="T57" fmla="*/ 35 h 41"/>
                              <a:gd name="T58" fmla="*/ 34 w 136"/>
                              <a:gd name="T59" fmla="*/ 35 h 41"/>
                              <a:gd name="T60" fmla="*/ 22 w 136"/>
                              <a:gd name="T61" fmla="*/ 34 h 41"/>
                              <a:gd name="T62" fmla="*/ 16 w 136"/>
                              <a:gd name="T63" fmla="*/ 29 h 41"/>
                              <a:gd name="T64" fmla="*/ 7 w 136"/>
                              <a:gd name="T65" fmla="*/ 25 h 41"/>
                              <a:gd name="T66" fmla="*/ 3 w 136"/>
                              <a:gd name="T67" fmla="*/ 2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6" h="41">
                                <a:moveTo>
                                  <a:pt x="0" y="25"/>
                                </a:moveTo>
                                <a:lnTo>
                                  <a:pt x="0" y="25"/>
                                </a:lnTo>
                                <a:lnTo>
                                  <a:pt x="4" y="26"/>
                                </a:lnTo>
                                <a:lnTo>
                                  <a:pt x="9" y="31"/>
                                </a:lnTo>
                                <a:lnTo>
                                  <a:pt x="13" y="34"/>
                                </a:lnTo>
                                <a:lnTo>
                                  <a:pt x="21" y="35"/>
                                </a:lnTo>
                                <a:lnTo>
                                  <a:pt x="22" y="35"/>
                                </a:lnTo>
                                <a:lnTo>
                                  <a:pt x="27" y="38"/>
                                </a:lnTo>
                                <a:lnTo>
                                  <a:pt x="31" y="40"/>
                                </a:lnTo>
                                <a:lnTo>
                                  <a:pt x="39" y="40"/>
                                </a:lnTo>
                                <a:lnTo>
                                  <a:pt x="43" y="40"/>
                                </a:lnTo>
                                <a:lnTo>
                                  <a:pt x="45" y="40"/>
                                </a:lnTo>
                                <a:lnTo>
                                  <a:pt x="49" y="40"/>
                                </a:lnTo>
                                <a:lnTo>
                                  <a:pt x="57" y="40"/>
                                </a:lnTo>
                                <a:lnTo>
                                  <a:pt x="61" y="40"/>
                                </a:lnTo>
                                <a:lnTo>
                                  <a:pt x="63" y="40"/>
                                </a:lnTo>
                                <a:lnTo>
                                  <a:pt x="67" y="38"/>
                                </a:lnTo>
                                <a:lnTo>
                                  <a:pt x="72" y="38"/>
                                </a:lnTo>
                                <a:lnTo>
                                  <a:pt x="76" y="35"/>
                                </a:lnTo>
                                <a:lnTo>
                                  <a:pt x="79" y="35"/>
                                </a:lnTo>
                                <a:lnTo>
                                  <a:pt x="84" y="35"/>
                                </a:lnTo>
                                <a:lnTo>
                                  <a:pt x="88" y="34"/>
                                </a:lnTo>
                                <a:lnTo>
                                  <a:pt x="93" y="29"/>
                                </a:lnTo>
                                <a:lnTo>
                                  <a:pt x="97" y="26"/>
                                </a:lnTo>
                                <a:lnTo>
                                  <a:pt x="99" y="25"/>
                                </a:lnTo>
                                <a:lnTo>
                                  <a:pt x="103" y="25"/>
                                </a:lnTo>
                                <a:lnTo>
                                  <a:pt x="108" y="20"/>
                                </a:lnTo>
                                <a:lnTo>
                                  <a:pt x="112" y="17"/>
                                </a:lnTo>
                                <a:lnTo>
                                  <a:pt x="117" y="17"/>
                                </a:lnTo>
                                <a:lnTo>
                                  <a:pt x="120" y="16"/>
                                </a:lnTo>
                                <a:lnTo>
                                  <a:pt x="121" y="13"/>
                                </a:lnTo>
                                <a:lnTo>
                                  <a:pt x="129" y="11"/>
                                </a:lnTo>
                                <a:lnTo>
                                  <a:pt x="130" y="8"/>
                                </a:lnTo>
                                <a:lnTo>
                                  <a:pt x="135" y="7"/>
                                </a:lnTo>
                                <a:lnTo>
                                  <a:pt x="133" y="0"/>
                                </a:lnTo>
                                <a:lnTo>
                                  <a:pt x="129" y="4"/>
                                </a:lnTo>
                                <a:lnTo>
                                  <a:pt x="124" y="7"/>
                                </a:lnTo>
                                <a:lnTo>
                                  <a:pt x="120" y="8"/>
                                </a:lnTo>
                                <a:lnTo>
                                  <a:pt x="117" y="11"/>
                                </a:lnTo>
                                <a:lnTo>
                                  <a:pt x="115" y="13"/>
                                </a:lnTo>
                                <a:lnTo>
                                  <a:pt x="108" y="16"/>
                                </a:lnTo>
                                <a:lnTo>
                                  <a:pt x="106" y="17"/>
                                </a:lnTo>
                                <a:lnTo>
                                  <a:pt x="102" y="20"/>
                                </a:lnTo>
                                <a:lnTo>
                                  <a:pt x="97" y="20"/>
                                </a:lnTo>
                                <a:lnTo>
                                  <a:pt x="94" y="22"/>
                                </a:lnTo>
                                <a:lnTo>
                                  <a:pt x="90" y="25"/>
                                </a:lnTo>
                                <a:lnTo>
                                  <a:pt x="85" y="26"/>
                                </a:lnTo>
                                <a:lnTo>
                                  <a:pt x="84" y="29"/>
                                </a:lnTo>
                                <a:lnTo>
                                  <a:pt x="79" y="31"/>
                                </a:lnTo>
                                <a:lnTo>
                                  <a:pt x="75" y="34"/>
                                </a:lnTo>
                                <a:lnTo>
                                  <a:pt x="72" y="34"/>
                                </a:lnTo>
                                <a:lnTo>
                                  <a:pt x="66" y="35"/>
                                </a:lnTo>
                                <a:lnTo>
                                  <a:pt x="61" y="35"/>
                                </a:lnTo>
                                <a:lnTo>
                                  <a:pt x="58" y="35"/>
                                </a:lnTo>
                                <a:lnTo>
                                  <a:pt x="57" y="35"/>
                                </a:lnTo>
                                <a:lnTo>
                                  <a:pt x="49" y="35"/>
                                </a:lnTo>
                                <a:lnTo>
                                  <a:pt x="45" y="35"/>
                                </a:lnTo>
                                <a:lnTo>
                                  <a:pt x="43" y="35"/>
                                </a:lnTo>
                                <a:lnTo>
                                  <a:pt x="39" y="35"/>
                                </a:lnTo>
                                <a:lnTo>
                                  <a:pt x="34" y="35"/>
                                </a:lnTo>
                                <a:lnTo>
                                  <a:pt x="30" y="35"/>
                                </a:lnTo>
                                <a:lnTo>
                                  <a:pt x="22" y="34"/>
                                </a:lnTo>
                                <a:lnTo>
                                  <a:pt x="21" y="31"/>
                                </a:lnTo>
                                <a:lnTo>
                                  <a:pt x="16" y="29"/>
                                </a:lnTo>
                                <a:lnTo>
                                  <a:pt x="12" y="26"/>
                                </a:lnTo>
                                <a:lnTo>
                                  <a:pt x="7" y="25"/>
                                </a:lnTo>
                                <a:lnTo>
                                  <a:pt x="3" y="20"/>
                                </a:lnTo>
                                <a:lnTo>
                                  <a:pt x="0" y="25"/>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5" name="Freeform 300"/>
                        <wps:cNvSpPr>
                          <a:spLocks/>
                        </wps:cNvSpPr>
                        <wps:spPr bwMode="auto">
                          <a:xfrm>
                            <a:off x="1932" y="3670"/>
                            <a:ext cx="157" cy="108"/>
                          </a:xfrm>
                          <a:custGeom>
                            <a:avLst/>
                            <a:gdLst>
                              <a:gd name="T0" fmla="*/ 0 w 103"/>
                              <a:gd name="T1" fmla="*/ 1 h 73"/>
                              <a:gd name="T2" fmla="*/ 0 w 103"/>
                              <a:gd name="T3" fmla="*/ 1 h 73"/>
                              <a:gd name="T4" fmla="*/ 7 w 103"/>
                              <a:gd name="T5" fmla="*/ 9 h 73"/>
                              <a:gd name="T6" fmla="*/ 12 w 103"/>
                              <a:gd name="T7" fmla="*/ 13 h 73"/>
                              <a:gd name="T8" fmla="*/ 18 w 103"/>
                              <a:gd name="T9" fmla="*/ 18 h 73"/>
                              <a:gd name="T10" fmla="*/ 25 w 103"/>
                              <a:gd name="T11" fmla="*/ 24 h 73"/>
                              <a:gd name="T12" fmla="*/ 30 w 103"/>
                              <a:gd name="T13" fmla="*/ 27 h 73"/>
                              <a:gd name="T14" fmla="*/ 36 w 103"/>
                              <a:gd name="T15" fmla="*/ 31 h 73"/>
                              <a:gd name="T16" fmla="*/ 43 w 103"/>
                              <a:gd name="T17" fmla="*/ 36 h 73"/>
                              <a:gd name="T18" fmla="*/ 48 w 103"/>
                              <a:gd name="T19" fmla="*/ 40 h 73"/>
                              <a:gd name="T20" fmla="*/ 54 w 103"/>
                              <a:gd name="T21" fmla="*/ 45 h 73"/>
                              <a:gd name="T22" fmla="*/ 61 w 103"/>
                              <a:gd name="T23" fmla="*/ 46 h 73"/>
                              <a:gd name="T24" fmla="*/ 66 w 103"/>
                              <a:gd name="T25" fmla="*/ 51 h 73"/>
                              <a:gd name="T26" fmla="*/ 72 w 103"/>
                              <a:gd name="T27" fmla="*/ 55 h 73"/>
                              <a:gd name="T28" fmla="*/ 79 w 103"/>
                              <a:gd name="T29" fmla="*/ 60 h 73"/>
                              <a:gd name="T30" fmla="*/ 85 w 103"/>
                              <a:gd name="T31" fmla="*/ 64 h 73"/>
                              <a:gd name="T32" fmla="*/ 93 w 103"/>
                              <a:gd name="T33" fmla="*/ 67 h 73"/>
                              <a:gd name="T34" fmla="*/ 99 w 103"/>
                              <a:gd name="T35" fmla="*/ 72 h 73"/>
                              <a:gd name="T36" fmla="*/ 102 w 103"/>
                              <a:gd name="T37" fmla="*/ 67 h 73"/>
                              <a:gd name="T38" fmla="*/ 94 w 103"/>
                              <a:gd name="T39" fmla="*/ 64 h 73"/>
                              <a:gd name="T40" fmla="*/ 88 w 103"/>
                              <a:gd name="T41" fmla="*/ 60 h 73"/>
                              <a:gd name="T42" fmla="*/ 81 w 103"/>
                              <a:gd name="T43" fmla="*/ 55 h 73"/>
                              <a:gd name="T44" fmla="*/ 75 w 103"/>
                              <a:gd name="T45" fmla="*/ 51 h 73"/>
                              <a:gd name="T46" fmla="*/ 67 w 103"/>
                              <a:gd name="T47" fmla="*/ 46 h 73"/>
                              <a:gd name="T48" fmla="*/ 63 w 103"/>
                              <a:gd name="T49" fmla="*/ 45 h 73"/>
                              <a:gd name="T50" fmla="*/ 57 w 103"/>
                              <a:gd name="T51" fmla="*/ 40 h 73"/>
                              <a:gd name="T52" fmla="*/ 49 w 103"/>
                              <a:gd name="T53" fmla="*/ 36 h 73"/>
                              <a:gd name="T54" fmla="*/ 45 w 103"/>
                              <a:gd name="T55" fmla="*/ 31 h 73"/>
                              <a:gd name="T56" fmla="*/ 39 w 103"/>
                              <a:gd name="T57" fmla="*/ 27 h 73"/>
                              <a:gd name="T58" fmla="*/ 31 w 103"/>
                              <a:gd name="T59" fmla="*/ 24 h 73"/>
                              <a:gd name="T60" fmla="*/ 27 w 103"/>
                              <a:gd name="T61" fmla="*/ 18 h 73"/>
                              <a:gd name="T62" fmla="*/ 21 w 103"/>
                              <a:gd name="T63" fmla="*/ 13 h 73"/>
                              <a:gd name="T64" fmla="*/ 13 w 103"/>
                              <a:gd name="T65" fmla="*/ 9 h 73"/>
                              <a:gd name="T66" fmla="*/ 9 w 103"/>
                              <a:gd name="T67" fmla="*/ 4 h 73"/>
                              <a:gd name="T68" fmla="*/ 3 w 103"/>
                              <a:gd name="T69" fmla="*/ 0 h 73"/>
                              <a:gd name="T70" fmla="*/ 3 w 103"/>
                              <a:gd name="T71" fmla="*/ 0 h 73"/>
                              <a:gd name="T72" fmla="*/ 0 w 103"/>
                              <a:gd name="T73" fmla="*/ 1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3" h="73">
                                <a:moveTo>
                                  <a:pt x="0" y="1"/>
                                </a:moveTo>
                                <a:lnTo>
                                  <a:pt x="0" y="1"/>
                                </a:lnTo>
                                <a:lnTo>
                                  <a:pt x="7" y="9"/>
                                </a:lnTo>
                                <a:lnTo>
                                  <a:pt x="12" y="13"/>
                                </a:lnTo>
                                <a:lnTo>
                                  <a:pt x="18" y="18"/>
                                </a:lnTo>
                                <a:lnTo>
                                  <a:pt x="25" y="24"/>
                                </a:lnTo>
                                <a:lnTo>
                                  <a:pt x="30" y="27"/>
                                </a:lnTo>
                                <a:lnTo>
                                  <a:pt x="36" y="31"/>
                                </a:lnTo>
                                <a:lnTo>
                                  <a:pt x="43" y="36"/>
                                </a:lnTo>
                                <a:lnTo>
                                  <a:pt x="48" y="40"/>
                                </a:lnTo>
                                <a:lnTo>
                                  <a:pt x="54" y="45"/>
                                </a:lnTo>
                                <a:lnTo>
                                  <a:pt x="61" y="46"/>
                                </a:lnTo>
                                <a:lnTo>
                                  <a:pt x="66" y="51"/>
                                </a:lnTo>
                                <a:lnTo>
                                  <a:pt x="72" y="55"/>
                                </a:lnTo>
                                <a:lnTo>
                                  <a:pt x="79" y="60"/>
                                </a:lnTo>
                                <a:lnTo>
                                  <a:pt x="85" y="64"/>
                                </a:lnTo>
                                <a:lnTo>
                                  <a:pt x="93" y="67"/>
                                </a:lnTo>
                                <a:lnTo>
                                  <a:pt x="99" y="72"/>
                                </a:lnTo>
                                <a:lnTo>
                                  <a:pt x="102" y="67"/>
                                </a:lnTo>
                                <a:lnTo>
                                  <a:pt x="94" y="64"/>
                                </a:lnTo>
                                <a:lnTo>
                                  <a:pt x="88" y="60"/>
                                </a:lnTo>
                                <a:lnTo>
                                  <a:pt x="81" y="55"/>
                                </a:lnTo>
                                <a:lnTo>
                                  <a:pt x="75" y="51"/>
                                </a:lnTo>
                                <a:lnTo>
                                  <a:pt x="67" y="46"/>
                                </a:lnTo>
                                <a:lnTo>
                                  <a:pt x="63" y="45"/>
                                </a:lnTo>
                                <a:lnTo>
                                  <a:pt x="57" y="40"/>
                                </a:lnTo>
                                <a:lnTo>
                                  <a:pt x="49" y="36"/>
                                </a:lnTo>
                                <a:lnTo>
                                  <a:pt x="45" y="31"/>
                                </a:lnTo>
                                <a:lnTo>
                                  <a:pt x="39" y="27"/>
                                </a:lnTo>
                                <a:lnTo>
                                  <a:pt x="31" y="24"/>
                                </a:lnTo>
                                <a:lnTo>
                                  <a:pt x="27" y="18"/>
                                </a:lnTo>
                                <a:lnTo>
                                  <a:pt x="21" y="13"/>
                                </a:lnTo>
                                <a:lnTo>
                                  <a:pt x="13" y="9"/>
                                </a:lnTo>
                                <a:lnTo>
                                  <a:pt x="9" y="4"/>
                                </a:lnTo>
                                <a:lnTo>
                                  <a:pt x="3" y="0"/>
                                </a:lnTo>
                                <a:lnTo>
                                  <a:pt x="0" y="1"/>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6" name="Freeform 301"/>
                        <wps:cNvSpPr>
                          <a:spLocks/>
                        </wps:cNvSpPr>
                        <wps:spPr bwMode="auto">
                          <a:xfrm>
                            <a:off x="1612" y="2465"/>
                            <a:ext cx="38" cy="726"/>
                          </a:xfrm>
                          <a:custGeom>
                            <a:avLst/>
                            <a:gdLst>
                              <a:gd name="T0" fmla="*/ 0 w 25"/>
                              <a:gd name="T1" fmla="*/ 0 h 487"/>
                              <a:gd name="T2" fmla="*/ 0 w 25"/>
                              <a:gd name="T3" fmla="*/ 3 h 487"/>
                              <a:gd name="T4" fmla="*/ 0 w 25"/>
                              <a:gd name="T5" fmla="*/ 63 h 487"/>
                              <a:gd name="T6" fmla="*/ 0 w 25"/>
                              <a:gd name="T7" fmla="*/ 124 h 487"/>
                              <a:gd name="T8" fmla="*/ 0 w 25"/>
                              <a:gd name="T9" fmla="*/ 184 h 487"/>
                              <a:gd name="T10" fmla="*/ 0 w 25"/>
                              <a:gd name="T11" fmla="*/ 246 h 487"/>
                              <a:gd name="T12" fmla="*/ 0 w 25"/>
                              <a:gd name="T13" fmla="*/ 306 h 487"/>
                              <a:gd name="T14" fmla="*/ 3 w 25"/>
                              <a:gd name="T15" fmla="*/ 367 h 487"/>
                              <a:gd name="T16" fmla="*/ 8 w 25"/>
                              <a:gd name="T17" fmla="*/ 426 h 487"/>
                              <a:gd name="T18" fmla="*/ 20 w 25"/>
                              <a:gd name="T19" fmla="*/ 486 h 487"/>
                              <a:gd name="T20" fmla="*/ 24 w 25"/>
                              <a:gd name="T21" fmla="*/ 486 h 487"/>
                              <a:gd name="T22" fmla="*/ 15 w 25"/>
                              <a:gd name="T23" fmla="*/ 426 h 487"/>
                              <a:gd name="T24" fmla="*/ 8 w 25"/>
                              <a:gd name="T25" fmla="*/ 367 h 487"/>
                              <a:gd name="T26" fmla="*/ 5 w 25"/>
                              <a:gd name="T27" fmla="*/ 306 h 487"/>
                              <a:gd name="T28" fmla="*/ 3 w 25"/>
                              <a:gd name="T29" fmla="*/ 246 h 487"/>
                              <a:gd name="T30" fmla="*/ 3 w 25"/>
                              <a:gd name="T31" fmla="*/ 184 h 487"/>
                              <a:gd name="T32" fmla="*/ 5 w 25"/>
                              <a:gd name="T33" fmla="*/ 124 h 487"/>
                              <a:gd name="T34" fmla="*/ 5 w 25"/>
                              <a:gd name="T35" fmla="*/ 63 h 487"/>
                              <a:gd name="T36" fmla="*/ 5 w 25"/>
                              <a:gd name="T37" fmla="*/ 3 h 487"/>
                              <a:gd name="T38" fmla="*/ 5 w 25"/>
                              <a:gd name="T39" fmla="*/ 4 h 487"/>
                              <a:gd name="T40" fmla="*/ 0 w 25"/>
                              <a:gd name="T41" fmla="*/ 0 h 487"/>
                              <a:gd name="T42" fmla="*/ 0 w 25"/>
                              <a:gd name="T43" fmla="*/ 0 h 487"/>
                              <a:gd name="T44" fmla="*/ 0 w 25"/>
                              <a:gd name="T45" fmla="*/ 3 h 487"/>
                              <a:gd name="T46" fmla="*/ 0 w 25"/>
                              <a:gd name="T47"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487">
                                <a:moveTo>
                                  <a:pt x="0" y="0"/>
                                </a:moveTo>
                                <a:lnTo>
                                  <a:pt x="0" y="3"/>
                                </a:lnTo>
                                <a:lnTo>
                                  <a:pt x="0" y="63"/>
                                </a:lnTo>
                                <a:lnTo>
                                  <a:pt x="0" y="124"/>
                                </a:lnTo>
                                <a:lnTo>
                                  <a:pt x="0" y="184"/>
                                </a:lnTo>
                                <a:lnTo>
                                  <a:pt x="0" y="246"/>
                                </a:lnTo>
                                <a:lnTo>
                                  <a:pt x="0" y="306"/>
                                </a:lnTo>
                                <a:lnTo>
                                  <a:pt x="3" y="367"/>
                                </a:lnTo>
                                <a:lnTo>
                                  <a:pt x="8" y="426"/>
                                </a:lnTo>
                                <a:lnTo>
                                  <a:pt x="20" y="486"/>
                                </a:lnTo>
                                <a:lnTo>
                                  <a:pt x="24" y="486"/>
                                </a:lnTo>
                                <a:lnTo>
                                  <a:pt x="15" y="426"/>
                                </a:lnTo>
                                <a:lnTo>
                                  <a:pt x="8" y="367"/>
                                </a:lnTo>
                                <a:lnTo>
                                  <a:pt x="5" y="306"/>
                                </a:lnTo>
                                <a:lnTo>
                                  <a:pt x="3" y="246"/>
                                </a:lnTo>
                                <a:lnTo>
                                  <a:pt x="3" y="184"/>
                                </a:lnTo>
                                <a:lnTo>
                                  <a:pt x="5" y="124"/>
                                </a:lnTo>
                                <a:lnTo>
                                  <a:pt x="5" y="63"/>
                                </a:lnTo>
                                <a:lnTo>
                                  <a:pt x="5" y="3"/>
                                </a:lnTo>
                                <a:lnTo>
                                  <a:pt x="5" y="4"/>
                                </a:lnTo>
                                <a:lnTo>
                                  <a:pt x="0" y="0"/>
                                </a:lnTo>
                                <a:lnTo>
                                  <a:pt x="0" y="3"/>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7" name="Freeform 302"/>
                        <wps:cNvSpPr>
                          <a:spLocks/>
                        </wps:cNvSpPr>
                        <wps:spPr bwMode="auto">
                          <a:xfrm>
                            <a:off x="2170" y="2473"/>
                            <a:ext cx="517" cy="550"/>
                          </a:xfrm>
                          <a:custGeom>
                            <a:avLst/>
                            <a:gdLst>
                              <a:gd name="T0" fmla="*/ 0 w 340"/>
                              <a:gd name="T1" fmla="*/ 368 h 369"/>
                              <a:gd name="T2" fmla="*/ 339 w 340"/>
                              <a:gd name="T3" fmla="*/ 368 h 369"/>
                              <a:gd name="T4" fmla="*/ 337 w 340"/>
                              <a:gd name="T5" fmla="*/ 0 h 369"/>
                              <a:gd name="T6" fmla="*/ 0 w 340"/>
                              <a:gd name="T7" fmla="*/ 0 h 369"/>
                              <a:gd name="T8" fmla="*/ 0 w 340"/>
                              <a:gd name="T9" fmla="*/ 368 h 369"/>
                            </a:gdLst>
                            <a:ahLst/>
                            <a:cxnLst>
                              <a:cxn ang="0">
                                <a:pos x="T0" y="T1"/>
                              </a:cxn>
                              <a:cxn ang="0">
                                <a:pos x="T2" y="T3"/>
                              </a:cxn>
                              <a:cxn ang="0">
                                <a:pos x="T4" y="T5"/>
                              </a:cxn>
                              <a:cxn ang="0">
                                <a:pos x="T6" y="T7"/>
                              </a:cxn>
                              <a:cxn ang="0">
                                <a:pos x="T8" y="T9"/>
                              </a:cxn>
                            </a:cxnLst>
                            <a:rect l="0" t="0" r="r" b="b"/>
                            <a:pathLst>
                              <a:path w="340" h="369">
                                <a:moveTo>
                                  <a:pt x="0" y="368"/>
                                </a:moveTo>
                                <a:lnTo>
                                  <a:pt x="339" y="368"/>
                                </a:lnTo>
                                <a:lnTo>
                                  <a:pt x="337" y="0"/>
                                </a:lnTo>
                                <a:lnTo>
                                  <a:pt x="0" y="0"/>
                                </a:lnTo>
                                <a:lnTo>
                                  <a:pt x="0" y="368"/>
                                </a:lnTo>
                              </a:path>
                            </a:pathLst>
                          </a:custGeom>
                          <a:solidFill>
                            <a:srgbClr val="FF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8" name="Freeform 303"/>
                        <wps:cNvSpPr>
                          <a:spLocks/>
                        </wps:cNvSpPr>
                        <wps:spPr bwMode="auto">
                          <a:xfrm>
                            <a:off x="1624" y="3021"/>
                            <a:ext cx="543" cy="780"/>
                          </a:xfrm>
                          <a:custGeom>
                            <a:avLst/>
                            <a:gdLst>
                              <a:gd name="T0" fmla="*/ 356 w 357"/>
                              <a:gd name="T1" fmla="*/ 0 h 523"/>
                              <a:gd name="T2" fmla="*/ 352 w 357"/>
                              <a:gd name="T3" fmla="*/ 522 h 523"/>
                              <a:gd name="T4" fmla="*/ 346 w 357"/>
                              <a:gd name="T5" fmla="*/ 520 h 523"/>
                              <a:gd name="T6" fmla="*/ 339 w 357"/>
                              <a:gd name="T7" fmla="*/ 517 h 523"/>
                              <a:gd name="T8" fmla="*/ 333 w 357"/>
                              <a:gd name="T9" fmla="*/ 517 h 523"/>
                              <a:gd name="T10" fmla="*/ 325 w 357"/>
                              <a:gd name="T11" fmla="*/ 516 h 523"/>
                              <a:gd name="T12" fmla="*/ 321 w 357"/>
                              <a:gd name="T13" fmla="*/ 511 h 523"/>
                              <a:gd name="T14" fmla="*/ 312 w 357"/>
                              <a:gd name="T15" fmla="*/ 508 h 523"/>
                              <a:gd name="T16" fmla="*/ 307 w 357"/>
                              <a:gd name="T17" fmla="*/ 507 h 523"/>
                              <a:gd name="T18" fmla="*/ 301 w 357"/>
                              <a:gd name="T19" fmla="*/ 502 h 523"/>
                              <a:gd name="T20" fmla="*/ 294 w 357"/>
                              <a:gd name="T21" fmla="*/ 499 h 523"/>
                              <a:gd name="T22" fmla="*/ 289 w 357"/>
                              <a:gd name="T23" fmla="*/ 495 h 523"/>
                              <a:gd name="T24" fmla="*/ 283 w 357"/>
                              <a:gd name="T25" fmla="*/ 493 h 523"/>
                              <a:gd name="T26" fmla="*/ 276 w 357"/>
                              <a:gd name="T27" fmla="*/ 489 h 523"/>
                              <a:gd name="T28" fmla="*/ 270 w 357"/>
                              <a:gd name="T29" fmla="*/ 484 h 523"/>
                              <a:gd name="T30" fmla="*/ 265 w 357"/>
                              <a:gd name="T31" fmla="*/ 480 h 523"/>
                              <a:gd name="T32" fmla="*/ 261 w 357"/>
                              <a:gd name="T33" fmla="*/ 480 h 523"/>
                              <a:gd name="T34" fmla="*/ 253 w 357"/>
                              <a:gd name="T35" fmla="*/ 475 h 523"/>
                              <a:gd name="T36" fmla="*/ 244 w 357"/>
                              <a:gd name="T37" fmla="*/ 466 h 523"/>
                              <a:gd name="T38" fmla="*/ 234 w 357"/>
                              <a:gd name="T39" fmla="*/ 457 h 523"/>
                              <a:gd name="T40" fmla="*/ 220 w 357"/>
                              <a:gd name="T41" fmla="*/ 448 h 523"/>
                              <a:gd name="T42" fmla="*/ 211 w 357"/>
                              <a:gd name="T43" fmla="*/ 439 h 523"/>
                              <a:gd name="T44" fmla="*/ 199 w 357"/>
                              <a:gd name="T45" fmla="*/ 430 h 523"/>
                              <a:gd name="T46" fmla="*/ 190 w 357"/>
                              <a:gd name="T47" fmla="*/ 421 h 523"/>
                              <a:gd name="T48" fmla="*/ 180 w 357"/>
                              <a:gd name="T49" fmla="*/ 409 h 523"/>
                              <a:gd name="T50" fmla="*/ 171 w 357"/>
                              <a:gd name="T51" fmla="*/ 400 h 523"/>
                              <a:gd name="T52" fmla="*/ 159 w 357"/>
                              <a:gd name="T53" fmla="*/ 390 h 523"/>
                              <a:gd name="T54" fmla="*/ 153 w 357"/>
                              <a:gd name="T55" fmla="*/ 381 h 523"/>
                              <a:gd name="T56" fmla="*/ 141 w 357"/>
                              <a:gd name="T57" fmla="*/ 372 h 523"/>
                              <a:gd name="T58" fmla="*/ 135 w 357"/>
                              <a:gd name="T59" fmla="*/ 360 h 523"/>
                              <a:gd name="T60" fmla="*/ 126 w 357"/>
                              <a:gd name="T61" fmla="*/ 349 h 523"/>
                              <a:gd name="T62" fmla="*/ 118 w 357"/>
                              <a:gd name="T63" fmla="*/ 340 h 523"/>
                              <a:gd name="T64" fmla="*/ 109 w 357"/>
                              <a:gd name="T65" fmla="*/ 331 h 523"/>
                              <a:gd name="T66" fmla="*/ 103 w 357"/>
                              <a:gd name="T67" fmla="*/ 318 h 523"/>
                              <a:gd name="T68" fmla="*/ 94 w 357"/>
                              <a:gd name="T69" fmla="*/ 309 h 523"/>
                              <a:gd name="T70" fmla="*/ 87 w 357"/>
                              <a:gd name="T71" fmla="*/ 295 h 523"/>
                              <a:gd name="T72" fmla="*/ 81 w 357"/>
                              <a:gd name="T73" fmla="*/ 286 h 523"/>
                              <a:gd name="T74" fmla="*/ 73 w 357"/>
                              <a:gd name="T75" fmla="*/ 274 h 523"/>
                              <a:gd name="T76" fmla="*/ 67 w 357"/>
                              <a:gd name="T77" fmla="*/ 261 h 523"/>
                              <a:gd name="T78" fmla="*/ 63 w 357"/>
                              <a:gd name="T79" fmla="*/ 250 h 523"/>
                              <a:gd name="T80" fmla="*/ 54 w 357"/>
                              <a:gd name="T81" fmla="*/ 237 h 523"/>
                              <a:gd name="T82" fmla="*/ 49 w 357"/>
                              <a:gd name="T83" fmla="*/ 228 h 523"/>
                              <a:gd name="T84" fmla="*/ 45 w 357"/>
                              <a:gd name="T85" fmla="*/ 214 h 523"/>
                              <a:gd name="T86" fmla="*/ 40 w 357"/>
                              <a:gd name="T87" fmla="*/ 201 h 523"/>
                              <a:gd name="T88" fmla="*/ 33 w 357"/>
                              <a:gd name="T89" fmla="*/ 187 h 523"/>
                              <a:gd name="T90" fmla="*/ 28 w 357"/>
                              <a:gd name="T91" fmla="*/ 175 h 523"/>
                              <a:gd name="T92" fmla="*/ 27 w 357"/>
                              <a:gd name="T93" fmla="*/ 162 h 523"/>
                              <a:gd name="T94" fmla="*/ 22 w 357"/>
                              <a:gd name="T95" fmla="*/ 147 h 523"/>
                              <a:gd name="T96" fmla="*/ 18 w 357"/>
                              <a:gd name="T97" fmla="*/ 133 h 523"/>
                              <a:gd name="T98" fmla="*/ 13 w 357"/>
                              <a:gd name="T99" fmla="*/ 120 h 523"/>
                              <a:gd name="T100" fmla="*/ 10 w 357"/>
                              <a:gd name="T101" fmla="*/ 106 h 523"/>
                              <a:gd name="T102" fmla="*/ 10 w 357"/>
                              <a:gd name="T103" fmla="*/ 90 h 523"/>
                              <a:gd name="T104" fmla="*/ 9 w 357"/>
                              <a:gd name="T105" fmla="*/ 75 h 523"/>
                              <a:gd name="T106" fmla="*/ 6 w 357"/>
                              <a:gd name="T107" fmla="*/ 58 h 523"/>
                              <a:gd name="T108" fmla="*/ 4 w 357"/>
                              <a:gd name="T109" fmla="*/ 45 h 523"/>
                              <a:gd name="T110" fmla="*/ 0 w 357"/>
                              <a:gd name="T111" fmla="*/ 30 h 523"/>
                              <a:gd name="T112" fmla="*/ 0 w 357"/>
                              <a:gd name="T113" fmla="*/ 13 h 523"/>
                              <a:gd name="T114" fmla="*/ 0 w 357"/>
                              <a:gd name="T115" fmla="*/ 0 h 523"/>
                              <a:gd name="T116" fmla="*/ 356 w 357"/>
                              <a:gd name="T117" fmla="*/ 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7" h="523">
                                <a:moveTo>
                                  <a:pt x="356" y="0"/>
                                </a:moveTo>
                                <a:lnTo>
                                  <a:pt x="352" y="522"/>
                                </a:lnTo>
                                <a:lnTo>
                                  <a:pt x="346" y="520"/>
                                </a:lnTo>
                                <a:lnTo>
                                  <a:pt x="339" y="517"/>
                                </a:lnTo>
                                <a:lnTo>
                                  <a:pt x="333" y="517"/>
                                </a:lnTo>
                                <a:lnTo>
                                  <a:pt x="325" y="516"/>
                                </a:lnTo>
                                <a:lnTo>
                                  <a:pt x="321" y="511"/>
                                </a:lnTo>
                                <a:lnTo>
                                  <a:pt x="312" y="508"/>
                                </a:lnTo>
                                <a:lnTo>
                                  <a:pt x="307" y="507"/>
                                </a:lnTo>
                                <a:lnTo>
                                  <a:pt x="301" y="502"/>
                                </a:lnTo>
                                <a:lnTo>
                                  <a:pt x="294" y="499"/>
                                </a:lnTo>
                                <a:lnTo>
                                  <a:pt x="289" y="495"/>
                                </a:lnTo>
                                <a:lnTo>
                                  <a:pt x="283" y="493"/>
                                </a:lnTo>
                                <a:lnTo>
                                  <a:pt x="276" y="489"/>
                                </a:lnTo>
                                <a:lnTo>
                                  <a:pt x="270" y="484"/>
                                </a:lnTo>
                                <a:lnTo>
                                  <a:pt x="265" y="480"/>
                                </a:lnTo>
                                <a:lnTo>
                                  <a:pt x="261" y="480"/>
                                </a:lnTo>
                                <a:lnTo>
                                  <a:pt x="253" y="475"/>
                                </a:lnTo>
                                <a:lnTo>
                                  <a:pt x="244" y="466"/>
                                </a:lnTo>
                                <a:lnTo>
                                  <a:pt x="234" y="457"/>
                                </a:lnTo>
                                <a:lnTo>
                                  <a:pt x="220" y="448"/>
                                </a:lnTo>
                                <a:lnTo>
                                  <a:pt x="211" y="439"/>
                                </a:lnTo>
                                <a:lnTo>
                                  <a:pt x="199" y="430"/>
                                </a:lnTo>
                                <a:lnTo>
                                  <a:pt x="190" y="421"/>
                                </a:lnTo>
                                <a:lnTo>
                                  <a:pt x="180" y="409"/>
                                </a:lnTo>
                                <a:lnTo>
                                  <a:pt x="171" y="400"/>
                                </a:lnTo>
                                <a:lnTo>
                                  <a:pt x="159" y="390"/>
                                </a:lnTo>
                                <a:lnTo>
                                  <a:pt x="153" y="381"/>
                                </a:lnTo>
                                <a:lnTo>
                                  <a:pt x="141" y="372"/>
                                </a:lnTo>
                                <a:lnTo>
                                  <a:pt x="135" y="360"/>
                                </a:lnTo>
                                <a:lnTo>
                                  <a:pt x="126" y="349"/>
                                </a:lnTo>
                                <a:lnTo>
                                  <a:pt x="118" y="340"/>
                                </a:lnTo>
                                <a:lnTo>
                                  <a:pt x="109" y="331"/>
                                </a:lnTo>
                                <a:lnTo>
                                  <a:pt x="103" y="318"/>
                                </a:lnTo>
                                <a:lnTo>
                                  <a:pt x="94" y="309"/>
                                </a:lnTo>
                                <a:lnTo>
                                  <a:pt x="87" y="295"/>
                                </a:lnTo>
                                <a:lnTo>
                                  <a:pt x="81" y="286"/>
                                </a:lnTo>
                                <a:lnTo>
                                  <a:pt x="73" y="274"/>
                                </a:lnTo>
                                <a:lnTo>
                                  <a:pt x="67" y="261"/>
                                </a:lnTo>
                                <a:lnTo>
                                  <a:pt x="63" y="250"/>
                                </a:lnTo>
                                <a:lnTo>
                                  <a:pt x="54" y="237"/>
                                </a:lnTo>
                                <a:lnTo>
                                  <a:pt x="49" y="228"/>
                                </a:lnTo>
                                <a:lnTo>
                                  <a:pt x="45" y="214"/>
                                </a:lnTo>
                                <a:lnTo>
                                  <a:pt x="40" y="201"/>
                                </a:lnTo>
                                <a:lnTo>
                                  <a:pt x="33" y="187"/>
                                </a:lnTo>
                                <a:lnTo>
                                  <a:pt x="28" y="175"/>
                                </a:lnTo>
                                <a:lnTo>
                                  <a:pt x="27" y="162"/>
                                </a:lnTo>
                                <a:lnTo>
                                  <a:pt x="22" y="147"/>
                                </a:lnTo>
                                <a:lnTo>
                                  <a:pt x="18" y="133"/>
                                </a:lnTo>
                                <a:lnTo>
                                  <a:pt x="13" y="120"/>
                                </a:lnTo>
                                <a:lnTo>
                                  <a:pt x="10" y="106"/>
                                </a:lnTo>
                                <a:lnTo>
                                  <a:pt x="10" y="90"/>
                                </a:lnTo>
                                <a:lnTo>
                                  <a:pt x="9" y="75"/>
                                </a:lnTo>
                                <a:lnTo>
                                  <a:pt x="6" y="58"/>
                                </a:lnTo>
                                <a:lnTo>
                                  <a:pt x="4" y="45"/>
                                </a:lnTo>
                                <a:lnTo>
                                  <a:pt x="0" y="30"/>
                                </a:lnTo>
                                <a:lnTo>
                                  <a:pt x="0" y="13"/>
                                </a:lnTo>
                                <a:lnTo>
                                  <a:pt x="0" y="0"/>
                                </a:lnTo>
                                <a:lnTo>
                                  <a:pt x="356" y="0"/>
                                </a:lnTo>
                              </a:path>
                            </a:pathLst>
                          </a:custGeom>
                          <a:solidFill>
                            <a:srgbClr val="FF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29" name="Freeform 304"/>
                        <wps:cNvSpPr>
                          <a:spLocks/>
                        </wps:cNvSpPr>
                        <wps:spPr bwMode="auto">
                          <a:xfrm>
                            <a:off x="2006" y="3732"/>
                            <a:ext cx="155" cy="70"/>
                          </a:xfrm>
                          <a:custGeom>
                            <a:avLst/>
                            <a:gdLst>
                              <a:gd name="T0" fmla="*/ 0 w 102"/>
                              <a:gd name="T1" fmla="*/ 1 h 47"/>
                              <a:gd name="T2" fmla="*/ 0 w 102"/>
                              <a:gd name="T3" fmla="*/ 1 h 47"/>
                              <a:gd name="T4" fmla="*/ 9 w 102"/>
                              <a:gd name="T5" fmla="*/ 4 h 47"/>
                              <a:gd name="T6" fmla="*/ 13 w 102"/>
                              <a:gd name="T7" fmla="*/ 5 h 47"/>
                              <a:gd name="T8" fmla="*/ 18 w 102"/>
                              <a:gd name="T9" fmla="*/ 10 h 47"/>
                              <a:gd name="T10" fmla="*/ 24 w 102"/>
                              <a:gd name="T11" fmla="*/ 14 h 47"/>
                              <a:gd name="T12" fmla="*/ 31 w 102"/>
                              <a:gd name="T13" fmla="*/ 17 h 47"/>
                              <a:gd name="T14" fmla="*/ 37 w 102"/>
                              <a:gd name="T15" fmla="*/ 22 h 47"/>
                              <a:gd name="T16" fmla="*/ 42 w 102"/>
                              <a:gd name="T17" fmla="*/ 23 h 47"/>
                              <a:gd name="T18" fmla="*/ 46 w 102"/>
                              <a:gd name="T19" fmla="*/ 28 h 47"/>
                              <a:gd name="T20" fmla="*/ 55 w 102"/>
                              <a:gd name="T21" fmla="*/ 31 h 47"/>
                              <a:gd name="T22" fmla="*/ 60 w 102"/>
                              <a:gd name="T23" fmla="*/ 32 h 47"/>
                              <a:gd name="T24" fmla="*/ 67 w 102"/>
                              <a:gd name="T25" fmla="*/ 37 h 47"/>
                              <a:gd name="T26" fmla="*/ 73 w 102"/>
                              <a:gd name="T27" fmla="*/ 41 h 47"/>
                              <a:gd name="T28" fmla="*/ 81 w 102"/>
                              <a:gd name="T29" fmla="*/ 41 h 47"/>
                              <a:gd name="T30" fmla="*/ 87 w 102"/>
                              <a:gd name="T31" fmla="*/ 44 h 47"/>
                              <a:gd name="T32" fmla="*/ 94 w 102"/>
                              <a:gd name="T33" fmla="*/ 44 h 47"/>
                              <a:gd name="T34" fmla="*/ 101 w 102"/>
                              <a:gd name="T35" fmla="*/ 46 h 47"/>
                              <a:gd name="T36" fmla="*/ 101 w 102"/>
                              <a:gd name="T37" fmla="*/ 44 h 47"/>
                              <a:gd name="T38" fmla="*/ 94 w 102"/>
                              <a:gd name="T39" fmla="*/ 41 h 47"/>
                              <a:gd name="T40" fmla="*/ 87 w 102"/>
                              <a:gd name="T41" fmla="*/ 41 h 47"/>
                              <a:gd name="T42" fmla="*/ 81 w 102"/>
                              <a:gd name="T43" fmla="*/ 41 h 47"/>
                              <a:gd name="T44" fmla="*/ 73 w 102"/>
                              <a:gd name="T45" fmla="*/ 37 h 47"/>
                              <a:gd name="T46" fmla="*/ 69 w 102"/>
                              <a:gd name="T47" fmla="*/ 35 h 47"/>
                              <a:gd name="T48" fmla="*/ 60 w 102"/>
                              <a:gd name="T49" fmla="*/ 31 h 47"/>
                              <a:gd name="T50" fmla="*/ 55 w 102"/>
                              <a:gd name="T51" fmla="*/ 28 h 47"/>
                              <a:gd name="T52" fmla="*/ 51 w 102"/>
                              <a:gd name="T53" fmla="*/ 23 h 47"/>
                              <a:gd name="T54" fmla="*/ 42 w 102"/>
                              <a:gd name="T55" fmla="*/ 23 h 47"/>
                              <a:gd name="T56" fmla="*/ 37 w 102"/>
                              <a:gd name="T57" fmla="*/ 19 h 47"/>
                              <a:gd name="T58" fmla="*/ 31 w 102"/>
                              <a:gd name="T59" fmla="*/ 14 h 47"/>
                              <a:gd name="T60" fmla="*/ 27 w 102"/>
                              <a:gd name="T61" fmla="*/ 13 h 47"/>
                              <a:gd name="T62" fmla="*/ 18 w 102"/>
                              <a:gd name="T63" fmla="*/ 8 h 47"/>
                              <a:gd name="T64" fmla="*/ 15 w 102"/>
                              <a:gd name="T65" fmla="*/ 4 h 47"/>
                              <a:gd name="T66" fmla="*/ 9 w 102"/>
                              <a:gd name="T67" fmla="*/ 1 h 47"/>
                              <a:gd name="T68" fmla="*/ 1 w 102"/>
                              <a:gd name="T69" fmla="*/ 0 h 47"/>
                              <a:gd name="T70" fmla="*/ 1 w 102"/>
                              <a:gd name="T71" fmla="*/ 0 h 47"/>
                              <a:gd name="T72" fmla="*/ 0 w 102"/>
                              <a:gd name="T73" fmla="*/ 1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 h="47">
                                <a:moveTo>
                                  <a:pt x="0" y="1"/>
                                </a:moveTo>
                                <a:lnTo>
                                  <a:pt x="0" y="1"/>
                                </a:lnTo>
                                <a:lnTo>
                                  <a:pt x="9" y="4"/>
                                </a:lnTo>
                                <a:lnTo>
                                  <a:pt x="13" y="5"/>
                                </a:lnTo>
                                <a:lnTo>
                                  <a:pt x="18" y="10"/>
                                </a:lnTo>
                                <a:lnTo>
                                  <a:pt x="24" y="14"/>
                                </a:lnTo>
                                <a:lnTo>
                                  <a:pt x="31" y="17"/>
                                </a:lnTo>
                                <a:lnTo>
                                  <a:pt x="37" y="22"/>
                                </a:lnTo>
                                <a:lnTo>
                                  <a:pt x="42" y="23"/>
                                </a:lnTo>
                                <a:lnTo>
                                  <a:pt x="46" y="28"/>
                                </a:lnTo>
                                <a:lnTo>
                                  <a:pt x="55" y="31"/>
                                </a:lnTo>
                                <a:lnTo>
                                  <a:pt x="60" y="32"/>
                                </a:lnTo>
                                <a:lnTo>
                                  <a:pt x="67" y="37"/>
                                </a:lnTo>
                                <a:lnTo>
                                  <a:pt x="73" y="41"/>
                                </a:lnTo>
                                <a:lnTo>
                                  <a:pt x="81" y="41"/>
                                </a:lnTo>
                                <a:lnTo>
                                  <a:pt x="87" y="44"/>
                                </a:lnTo>
                                <a:lnTo>
                                  <a:pt x="94" y="44"/>
                                </a:lnTo>
                                <a:lnTo>
                                  <a:pt x="101" y="46"/>
                                </a:lnTo>
                                <a:lnTo>
                                  <a:pt x="101" y="44"/>
                                </a:lnTo>
                                <a:lnTo>
                                  <a:pt x="94" y="41"/>
                                </a:lnTo>
                                <a:lnTo>
                                  <a:pt x="87" y="41"/>
                                </a:lnTo>
                                <a:lnTo>
                                  <a:pt x="81" y="41"/>
                                </a:lnTo>
                                <a:lnTo>
                                  <a:pt x="73" y="37"/>
                                </a:lnTo>
                                <a:lnTo>
                                  <a:pt x="69" y="35"/>
                                </a:lnTo>
                                <a:lnTo>
                                  <a:pt x="60" y="31"/>
                                </a:lnTo>
                                <a:lnTo>
                                  <a:pt x="55" y="28"/>
                                </a:lnTo>
                                <a:lnTo>
                                  <a:pt x="51" y="23"/>
                                </a:lnTo>
                                <a:lnTo>
                                  <a:pt x="42" y="23"/>
                                </a:lnTo>
                                <a:lnTo>
                                  <a:pt x="37" y="19"/>
                                </a:lnTo>
                                <a:lnTo>
                                  <a:pt x="31" y="14"/>
                                </a:lnTo>
                                <a:lnTo>
                                  <a:pt x="27" y="13"/>
                                </a:lnTo>
                                <a:lnTo>
                                  <a:pt x="18" y="8"/>
                                </a:lnTo>
                                <a:lnTo>
                                  <a:pt x="15" y="4"/>
                                </a:lnTo>
                                <a:lnTo>
                                  <a:pt x="9" y="1"/>
                                </a:lnTo>
                                <a:lnTo>
                                  <a:pt x="1" y="0"/>
                                </a:lnTo>
                                <a:lnTo>
                                  <a:pt x="0" y="1"/>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0" name="Freeform 305"/>
                        <wps:cNvSpPr>
                          <a:spLocks/>
                        </wps:cNvSpPr>
                        <wps:spPr bwMode="auto">
                          <a:xfrm>
                            <a:off x="1618" y="3021"/>
                            <a:ext cx="38" cy="181"/>
                          </a:xfrm>
                          <a:custGeom>
                            <a:avLst/>
                            <a:gdLst>
                              <a:gd name="T0" fmla="*/ 4 w 25"/>
                              <a:gd name="T1" fmla="*/ 0 h 121"/>
                              <a:gd name="T2" fmla="*/ 0 w 25"/>
                              <a:gd name="T3" fmla="*/ 0 h 121"/>
                              <a:gd name="T4" fmla="*/ 0 w 25"/>
                              <a:gd name="T5" fmla="*/ 13 h 121"/>
                              <a:gd name="T6" fmla="*/ 4 w 25"/>
                              <a:gd name="T7" fmla="*/ 30 h 121"/>
                              <a:gd name="T8" fmla="*/ 4 w 25"/>
                              <a:gd name="T9" fmla="*/ 45 h 121"/>
                              <a:gd name="T10" fmla="*/ 10 w 25"/>
                              <a:gd name="T11" fmla="*/ 58 h 121"/>
                              <a:gd name="T12" fmla="*/ 12 w 25"/>
                              <a:gd name="T13" fmla="*/ 75 h 121"/>
                              <a:gd name="T14" fmla="*/ 18 w 25"/>
                              <a:gd name="T15" fmla="*/ 90 h 121"/>
                              <a:gd name="T16" fmla="*/ 18 w 25"/>
                              <a:gd name="T17" fmla="*/ 106 h 121"/>
                              <a:gd name="T18" fmla="*/ 22 w 25"/>
                              <a:gd name="T19" fmla="*/ 120 h 121"/>
                              <a:gd name="T20" fmla="*/ 24 w 25"/>
                              <a:gd name="T21" fmla="*/ 120 h 121"/>
                              <a:gd name="T22" fmla="*/ 22 w 25"/>
                              <a:gd name="T23" fmla="*/ 106 h 121"/>
                              <a:gd name="T24" fmla="*/ 18 w 25"/>
                              <a:gd name="T25" fmla="*/ 88 h 121"/>
                              <a:gd name="T26" fmla="*/ 16 w 25"/>
                              <a:gd name="T27" fmla="*/ 75 h 121"/>
                              <a:gd name="T28" fmla="*/ 12 w 25"/>
                              <a:gd name="T29" fmla="*/ 58 h 121"/>
                              <a:gd name="T30" fmla="*/ 10 w 25"/>
                              <a:gd name="T31" fmla="*/ 45 h 121"/>
                              <a:gd name="T32" fmla="*/ 6 w 25"/>
                              <a:gd name="T33" fmla="*/ 30 h 121"/>
                              <a:gd name="T34" fmla="*/ 4 w 25"/>
                              <a:gd name="T35" fmla="*/ 13 h 121"/>
                              <a:gd name="T36" fmla="*/ 4 w 25"/>
                              <a:gd name="T37" fmla="*/ 0 h 121"/>
                              <a:gd name="T38" fmla="*/ 4 w 25"/>
                              <a:gd name="T39" fmla="*/ 3 h 121"/>
                              <a:gd name="T40" fmla="*/ 4 w 25"/>
                              <a:gd name="T41" fmla="*/ 0 h 121"/>
                              <a:gd name="T42" fmla="*/ 0 w 25"/>
                              <a:gd name="T43" fmla="*/ 0 h 121"/>
                              <a:gd name="T44" fmla="*/ 0 w 25"/>
                              <a:gd name="T45" fmla="*/ 0 h 121"/>
                              <a:gd name="T46" fmla="*/ 4 w 25"/>
                              <a:gd name="T4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121">
                                <a:moveTo>
                                  <a:pt x="4" y="0"/>
                                </a:moveTo>
                                <a:lnTo>
                                  <a:pt x="0" y="0"/>
                                </a:lnTo>
                                <a:lnTo>
                                  <a:pt x="0" y="13"/>
                                </a:lnTo>
                                <a:lnTo>
                                  <a:pt x="4" y="30"/>
                                </a:lnTo>
                                <a:lnTo>
                                  <a:pt x="4" y="45"/>
                                </a:lnTo>
                                <a:lnTo>
                                  <a:pt x="10" y="58"/>
                                </a:lnTo>
                                <a:lnTo>
                                  <a:pt x="12" y="75"/>
                                </a:lnTo>
                                <a:lnTo>
                                  <a:pt x="18" y="90"/>
                                </a:lnTo>
                                <a:lnTo>
                                  <a:pt x="18" y="106"/>
                                </a:lnTo>
                                <a:lnTo>
                                  <a:pt x="22" y="120"/>
                                </a:lnTo>
                                <a:lnTo>
                                  <a:pt x="24" y="120"/>
                                </a:lnTo>
                                <a:lnTo>
                                  <a:pt x="22" y="106"/>
                                </a:lnTo>
                                <a:lnTo>
                                  <a:pt x="18" y="88"/>
                                </a:lnTo>
                                <a:lnTo>
                                  <a:pt x="16" y="75"/>
                                </a:lnTo>
                                <a:lnTo>
                                  <a:pt x="12" y="58"/>
                                </a:lnTo>
                                <a:lnTo>
                                  <a:pt x="10" y="45"/>
                                </a:lnTo>
                                <a:lnTo>
                                  <a:pt x="6" y="30"/>
                                </a:lnTo>
                                <a:lnTo>
                                  <a:pt x="4" y="13"/>
                                </a:lnTo>
                                <a:lnTo>
                                  <a:pt x="4" y="0"/>
                                </a:lnTo>
                                <a:lnTo>
                                  <a:pt x="4" y="3"/>
                                </a:lnTo>
                                <a:lnTo>
                                  <a:pt x="4" y="0"/>
                                </a:lnTo>
                                <a:lnTo>
                                  <a:pt x="0" y="0"/>
                                </a:lnTo>
                                <a:lnTo>
                                  <a:pt x="4"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1" name="Freeform 306"/>
                        <wps:cNvSpPr>
                          <a:spLocks/>
                        </wps:cNvSpPr>
                        <wps:spPr bwMode="auto">
                          <a:xfrm>
                            <a:off x="2594" y="2592"/>
                            <a:ext cx="38" cy="37"/>
                          </a:xfrm>
                          <a:custGeom>
                            <a:avLst/>
                            <a:gdLst>
                              <a:gd name="T0" fmla="*/ 24 w 25"/>
                              <a:gd name="T1" fmla="*/ 0 h 25"/>
                              <a:gd name="T2" fmla="*/ 24 w 25"/>
                              <a:gd name="T3" fmla="*/ 0 h 25"/>
                              <a:gd name="T4" fmla="*/ 24 w 25"/>
                              <a:gd name="T5" fmla="*/ 0 h 25"/>
                              <a:gd name="T6" fmla="*/ 24 w 25"/>
                              <a:gd name="T7" fmla="*/ 0 h 25"/>
                              <a:gd name="T8" fmla="*/ 24 w 25"/>
                              <a:gd name="T9" fmla="*/ 0 h 25"/>
                              <a:gd name="T10" fmla="*/ 24 w 25"/>
                              <a:gd name="T11" fmla="*/ 24 h 25"/>
                              <a:gd name="T12" fmla="*/ 24 w 25"/>
                              <a:gd name="T13" fmla="*/ 24 h 25"/>
                              <a:gd name="T14" fmla="*/ 8 w 25"/>
                              <a:gd name="T15" fmla="*/ 24 h 25"/>
                              <a:gd name="T16" fmla="*/ 0 w 25"/>
                              <a:gd name="T17" fmla="*/ 24 h 25"/>
                              <a:gd name="T18" fmla="*/ 0 w 25"/>
                              <a:gd name="T19" fmla="*/ 24 h 25"/>
                              <a:gd name="T20" fmla="*/ 8 w 25"/>
                              <a:gd name="T21" fmla="*/ 24 h 25"/>
                              <a:gd name="T22" fmla="*/ 24 w 25"/>
                              <a:gd name="T23" fmla="*/ 0 h 25"/>
                              <a:gd name="T24" fmla="*/ 24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24" y="0"/>
                                </a:moveTo>
                                <a:lnTo>
                                  <a:pt x="24" y="0"/>
                                </a:lnTo>
                                <a:lnTo>
                                  <a:pt x="24" y="24"/>
                                </a:lnTo>
                                <a:lnTo>
                                  <a:pt x="8" y="24"/>
                                </a:lnTo>
                                <a:lnTo>
                                  <a:pt x="0" y="24"/>
                                </a:lnTo>
                                <a:lnTo>
                                  <a:pt x="8" y="24"/>
                                </a:lnTo>
                                <a:lnTo>
                                  <a:pt x="24"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2" name="Freeform 307"/>
                        <wps:cNvSpPr>
                          <a:spLocks/>
                        </wps:cNvSpPr>
                        <wps:spPr bwMode="auto">
                          <a:xfrm>
                            <a:off x="2597" y="2596"/>
                            <a:ext cx="38" cy="38"/>
                          </a:xfrm>
                          <a:custGeom>
                            <a:avLst/>
                            <a:gdLst>
                              <a:gd name="T0" fmla="*/ 24 w 25"/>
                              <a:gd name="T1" fmla="*/ 0 h 25"/>
                              <a:gd name="T2" fmla="*/ 24 w 25"/>
                              <a:gd name="T3" fmla="*/ 8 h 25"/>
                              <a:gd name="T4" fmla="*/ 24 w 25"/>
                              <a:gd name="T5" fmla="*/ 8 h 25"/>
                              <a:gd name="T6" fmla="*/ 24 w 25"/>
                              <a:gd name="T7" fmla="*/ 8 h 25"/>
                              <a:gd name="T8" fmla="*/ 24 w 25"/>
                              <a:gd name="T9" fmla="*/ 8 h 25"/>
                              <a:gd name="T10" fmla="*/ 16 w 25"/>
                              <a:gd name="T11" fmla="*/ 8 h 25"/>
                              <a:gd name="T12" fmla="*/ 16 w 25"/>
                              <a:gd name="T13" fmla="*/ 24 h 25"/>
                              <a:gd name="T14" fmla="*/ 16 w 25"/>
                              <a:gd name="T15" fmla="*/ 24 h 25"/>
                              <a:gd name="T16" fmla="*/ 0 w 25"/>
                              <a:gd name="T17" fmla="*/ 24 h 25"/>
                              <a:gd name="T18" fmla="*/ 16 w 25"/>
                              <a:gd name="T19" fmla="*/ 8 h 25"/>
                              <a:gd name="T20" fmla="*/ 16 w 25"/>
                              <a:gd name="T21" fmla="*/ 8 h 25"/>
                              <a:gd name="T22" fmla="*/ 16 w 25"/>
                              <a:gd name="T23" fmla="*/ 0 h 25"/>
                              <a:gd name="T24" fmla="*/ 24 w 25"/>
                              <a:gd name="T25" fmla="*/ 0 h 25"/>
                              <a:gd name="T26" fmla="*/ 24 w 25"/>
                              <a:gd name="T27" fmla="*/ 0 h 25"/>
                              <a:gd name="T28" fmla="*/ 24 w 25"/>
                              <a:gd name="T29" fmla="*/ 0 h 25"/>
                              <a:gd name="T30" fmla="*/ 24 w 25"/>
                              <a:gd name="T31" fmla="*/ 0 h 25"/>
                              <a:gd name="T32" fmla="*/ 24 w 25"/>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5">
                                <a:moveTo>
                                  <a:pt x="24" y="0"/>
                                </a:moveTo>
                                <a:lnTo>
                                  <a:pt x="24" y="8"/>
                                </a:lnTo>
                                <a:lnTo>
                                  <a:pt x="16" y="8"/>
                                </a:lnTo>
                                <a:lnTo>
                                  <a:pt x="16" y="24"/>
                                </a:lnTo>
                                <a:lnTo>
                                  <a:pt x="0" y="24"/>
                                </a:lnTo>
                                <a:lnTo>
                                  <a:pt x="16" y="8"/>
                                </a:lnTo>
                                <a:lnTo>
                                  <a:pt x="16" y="0"/>
                                </a:lnTo>
                                <a:lnTo>
                                  <a:pt x="24"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3" name="Freeform 308"/>
                        <wps:cNvSpPr>
                          <a:spLocks/>
                        </wps:cNvSpPr>
                        <wps:spPr bwMode="auto">
                          <a:xfrm>
                            <a:off x="1777" y="2684"/>
                            <a:ext cx="765" cy="789"/>
                          </a:xfrm>
                          <a:custGeom>
                            <a:avLst/>
                            <a:gdLst>
                              <a:gd name="T0" fmla="*/ 458 w 503"/>
                              <a:gd name="T1" fmla="*/ 54 h 529"/>
                              <a:gd name="T2" fmla="*/ 467 w 503"/>
                              <a:gd name="T3" fmla="*/ 63 h 529"/>
                              <a:gd name="T4" fmla="*/ 476 w 503"/>
                              <a:gd name="T5" fmla="*/ 73 h 529"/>
                              <a:gd name="T6" fmla="*/ 485 w 503"/>
                              <a:gd name="T7" fmla="*/ 87 h 529"/>
                              <a:gd name="T8" fmla="*/ 494 w 503"/>
                              <a:gd name="T9" fmla="*/ 100 h 529"/>
                              <a:gd name="T10" fmla="*/ 476 w 503"/>
                              <a:gd name="T11" fmla="*/ 130 h 529"/>
                              <a:gd name="T12" fmla="*/ 467 w 503"/>
                              <a:gd name="T13" fmla="*/ 117 h 529"/>
                              <a:gd name="T14" fmla="*/ 458 w 503"/>
                              <a:gd name="T15" fmla="*/ 109 h 529"/>
                              <a:gd name="T16" fmla="*/ 445 w 503"/>
                              <a:gd name="T17" fmla="*/ 103 h 529"/>
                              <a:gd name="T18" fmla="*/ 434 w 503"/>
                              <a:gd name="T19" fmla="*/ 114 h 529"/>
                              <a:gd name="T20" fmla="*/ 422 w 503"/>
                              <a:gd name="T21" fmla="*/ 126 h 529"/>
                              <a:gd name="T22" fmla="*/ 412 w 503"/>
                              <a:gd name="T23" fmla="*/ 136 h 529"/>
                              <a:gd name="T24" fmla="*/ 403 w 503"/>
                              <a:gd name="T25" fmla="*/ 145 h 529"/>
                              <a:gd name="T26" fmla="*/ 391 w 503"/>
                              <a:gd name="T27" fmla="*/ 157 h 529"/>
                              <a:gd name="T28" fmla="*/ 359 w 503"/>
                              <a:gd name="T29" fmla="*/ 189 h 529"/>
                              <a:gd name="T30" fmla="*/ 331 w 503"/>
                              <a:gd name="T31" fmla="*/ 220 h 529"/>
                              <a:gd name="T32" fmla="*/ 301 w 503"/>
                              <a:gd name="T33" fmla="*/ 249 h 529"/>
                              <a:gd name="T34" fmla="*/ 272 w 503"/>
                              <a:gd name="T35" fmla="*/ 279 h 529"/>
                              <a:gd name="T36" fmla="*/ 242 w 503"/>
                              <a:gd name="T37" fmla="*/ 310 h 529"/>
                              <a:gd name="T38" fmla="*/ 214 w 503"/>
                              <a:gd name="T39" fmla="*/ 339 h 529"/>
                              <a:gd name="T40" fmla="*/ 184 w 503"/>
                              <a:gd name="T41" fmla="*/ 370 h 529"/>
                              <a:gd name="T42" fmla="*/ 157 w 503"/>
                              <a:gd name="T43" fmla="*/ 400 h 529"/>
                              <a:gd name="T44" fmla="*/ 128 w 503"/>
                              <a:gd name="T45" fmla="*/ 429 h 529"/>
                              <a:gd name="T46" fmla="*/ 98 w 503"/>
                              <a:gd name="T47" fmla="*/ 460 h 529"/>
                              <a:gd name="T48" fmla="*/ 76 w 503"/>
                              <a:gd name="T49" fmla="*/ 483 h 529"/>
                              <a:gd name="T50" fmla="*/ 65 w 503"/>
                              <a:gd name="T51" fmla="*/ 496 h 529"/>
                              <a:gd name="T52" fmla="*/ 53 w 503"/>
                              <a:gd name="T53" fmla="*/ 508 h 529"/>
                              <a:gd name="T54" fmla="*/ 40 w 503"/>
                              <a:gd name="T55" fmla="*/ 519 h 529"/>
                              <a:gd name="T56" fmla="*/ 25 w 503"/>
                              <a:gd name="T57" fmla="*/ 523 h 529"/>
                              <a:gd name="T58" fmla="*/ 7 w 503"/>
                              <a:gd name="T59" fmla="*/ 528 h 529"/>
                              <a:gd name="T60" fmla="*/ 2 w 503"/>
                              <a:gd name="T61" fmla="*/ 528 h 529"/>
                              <a:gd name="T62" fmla="*/ 2 w 503"/>
                              <a:gd name="T63" fmla="*/ 526 h 529"/>
                              <a:gd name="T64" fmla="*/ 0 w 503"/>
                              <a:gd name="T65" fmla="*/ 517 h 529"/>
                              <a:gd name="T66" fmla="*/ 2 w 503"/>
                              <a:gd name="T67" fmla="*/ 496 h 529"/>
                              <a:gd name="T68" fmla="*/ 11 w 503"/>
                              <a:gd name="T69" fmla="*/ 477 h 529"/>
                              <a:gd name="T70" fmla="*/ 22 w 503"/>
                              <a:gd name="T71" fmla="*/ 459 h 529"/>
                              <a:gd name="T72" fmla="*/ 38 w 503"/>
                              <a:gd name="T73" fmla="*/ 441 h 529"/>
                              <a:gd name="T74" fmla="*/ 52 w 503"/>
                              <a:gd name="T75" fmla="*/ 424 h 529"/>
                              <a:gd name="T76" fmla="*/ 83 w 503"/>
                              <a:gd name="T77" fmla="*/ 388 h 529"/>
                              <a:gd name="T78" fmla="*/ 115 w 503"/>
                              <a:gd name="T79" fmla="*/ 355 h 529"/>
                              <a:gd name="T80" fmla="*/ 148 w 503"/>
                              <a:gd name="T81" fmla="*/ 319 h 529"/>
                              <a:gd name="T82" fmla="*/ 179 w 503"/>
                              <a:gd name="T83" fmla="*/ 283 h 529"/>
                              <a:gd name="T84" fmla="*/ 215 w 503"/>
                              <a:gd name="T85" fmla="*/ 244 h 529"/>
                              <a:gd name="T86" fmla="*/ 247 w 503"/>
                              <a:gd name="T87" fmla="*/ 208 h 529"/>
                              <a:gd name="T88" fmla="*/ 281 w 503"/>
                              <a:gd name="T89" fmla="*/ 172 h 529"/>
                              <a:gd name="T90" fmla="*/ 314 w 503"/>
                              <a:gd name="T91" fmla="*/ 139 h 529"/>
                              <a:gd name="T92" fmla="*/ 344 w 503"/>
                              <a:gd name="T93" fmla="*/ 103 h 529"/>
                              <a:gd name="T94" fmla="*/ 373 w 503"/>
                              <a:gd name="T95" fmla="*/ 72 h 529"/>
                              <a:gd name="T96" fmla="*/ 391 w 503"/>
                              <a:gd name="T97" fmla="*/ 46 h 529"/>
                              <a:gd name="T98" fmla="*/ 380 w 503"/>
                              <a:gd name="T99" fmla="*/ 40 h 529"/>
                              <a:gd name="T100" fmla="*/ 376 w 503"/>
                              <a:gd name="T101" fmla="*/ 36 h 529"/>
                              <a:gd name="T102" fmla="*/ 371 w 503"/>
                              <a:gd name="T103" fmla="*/ 33 h 529"/>
                              <a:gd name="T104" fmla="*/ 367 w 503"/>
                              <a:gd name="T105" fmla="*/ 28 h 529"/>
                              <a:gd name="T106" fmla="*/ 359 w 503"/>
                              <a:gd name="T107" fmla="*/ 27 h 529"/>
                              <a:gd name="T108" fmla="*/ 364 w 503"/>
                              <a:gd name="T109" fmla="*/ 15 h 529"/>
                              <a:gd name="T110" fmla="*/ 373 w 503"/>
                              <a:gd name="T111" fmla="*/ 6 h 529"/>
                              <a:gd name="T112" fmla="*/ 377 w 503"/>
                              <a:gd name="T113" fmla="*/ 0 h 529"/>
                              <a:gd name="T114" fmla="*/ 394 w 503"/>
                              <a:gd name="T115" fmla="*/ 6 h 529"/>
                              <a:gd name="T116" fmla="*/ 412 w 503"/>
                              <a:gd name="T117" fmla="*/ 15 h 529"/>
                              <a:gd name="T118" fmla="*/ 430 w 503"/>
                              <a:gd name="T119" fmla="*/ 28 h 529"/>
                              <a:gd name="T120" fmla="*/ 445 w 503"/>
                              <a:gd name="T121" fmla="*/ 37 h 529"/>
                              <a:gd name="T122" fmla="*/ 449 w 503"/>
                              <a:gd name="T123" fmla="*/ 45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3" h="529">
                                <a:moveTo>
                                  <a:pt x="449" y="45"/>
                                </a:moveTo>
                                <a:lnTo>
                                  <a:pt x="454" y="49"/>
                                </a:lnTo>
                                <a:lnTo>
                                  <a:pt x="458" y="54"/>
                                </a:lnTo>
                                <a:lnTo>
                                  <a:pt x="461" y="54"/>
                                </a:lnTo>
                                <a:lnTo>
                                  <a:pt x="466" y="58"/>
                                </a:lnTo>
                                <a:lnTo>
                                  <a:pt x="467" y="63"/>
                                </a:lnTo>
                                <a:lnTo>
                                  <a:pt x="472" y="67"/>
                                </a:lnTo>
                                <a:lnTo>
                                  <a:pt x="475" y="72"/>
                                </a:lnTo>
                                <a:lnTo>
                                  <a:pt x="476" y="73"/>
                                </a:lnTo>
                                <a:lnTo>
                                  <a:pt x="481" y="78"/>
                                </a:lnTo>
                                <a:lnTo>
                                  <a:pt x="484" y="82"/>
                                </a:lnTo>
                                <a:lnTo>
                                  <a:pt x="485" y="87"/>
                                </a:lnTo>
                                <a:lnTo>
                                  <a:pt x="490" y="90"/>
                                </a:lnTo>
                                <a:lnTo>
                                  <a:pt x="493" y="96"/>
                                </a:lnTo>
                                <a:lnTo>
                                  <a:pt x="494" y="100"/>
                                </a:lnTo>
                                <a:lnTo>
                                  <a:pt x="497" y="105"/>
                                </a:lnTo>
                                <a:lnTo>
                                  <a:pt x="502" y="109"/>
                                </a:lnTo>
                                <a:lnTo>
                                  <a:pt x="476" y="130"/>
                                </a:lnTo>
                                <a:lnTo>
                                  <a:pt x="472" y="126"/>
                                </a:lnTo>
                                <a:lnTo>
                                  <a:pt x="467" y="121"/>
                                </a:lnTo>
                                <a:lnTo>
                                  <a:pt x="467" y="117"/>
                                </a:lnTo>
                                <a:lnTo>
                                  <a:pt x="466" y="114"/>
                                </a:lnTo>
                                <a:lnTo>
                                  <a:pt x="463" y="109"/>
                                </a:lnTo>
                                <a:lnTo>
                                  <a:pt x="458" y="109"/>
                                </a:lnTo>
                                <a:lnTo>
                                  <a:pt x="454" y="105"/>
                                </a:lnTo>
                                <a:lnTo>
                                  <a:pt x="448" y="100"/>
                                </a:lnTo>
                                <a:lnTo>
                                  <a:pt x="445" y="103"/>
                                </a:lnTo>
                                <a:lnTo>
                                  <a:pt x="443" y="108"/>
                                </a:lnTo>
                                <a:lnTo>
                                  <a:pt x="436" y="109"/>
                                </a:lnTo>
                                <a:lnTo>
                                  <a:pt x="434" y="114"/>
                                </a:lnTo>
                                <a:lnTo>
                                  <a:pt x="430" y="117"/>
                                </a:lnTo>
                                <a:lnTo>
                                  <a:pt x="427" y="123"/>
                                </a:lnTo>
                                <a:lnTo>
                                  <a:pt x="422" y="126"/>
                                </a:lnTo>
                                <a:lnTo>
                                  <a:pt x="418" y="127"/>
                                </a:lnTo>
                                <a:lnTo>
                                  <a:pt x="416" y="132"/>
                                </a:lnTo>
                                <a:lnTo>
                                  <a:pt x="412" y="136"/>
                                </a:lnTo>
                                <a:lnTo>
                                  <a:pt x="409" y="141"/>
                                </a:lnTo>
                                <a:lnTo>
                                  <a:pt x="404" y="144"/>
                                </a:lnTo>
                                <a:lnTo>
                                  <a:pt x="403" y="145"/>
                                </a:lnTo>
                                <a:lnTo>
                                  <a:pt x="398" y="150"/>
                                </a:lnTo>
                                <a:lnTo>
                                  <a:pt x="394" y="154"/>
                                </a:lnTo>
                                <a:lnTo>
                                  <a:pt x="391" y="157"/>
                                </a:lnTo>
                                <a:lnTo>
                                  <a:pt x="380" y="168"/>
                                </a:lnTo>
                                <a:lnTo>
                                  <a:pt x="371" y="180"/>
                                </a:lnTo>
                                <a:lnTo>
                                  <a:pt x="359" y="189"/>
                                </a:lnTo>
                                <a:lnTo>
                                  <a:pt x="350" y="199"/>
                                </a:lnTo>
                                <a:lnTo>
                                  <a:pt x="340" y="208"/>
                                </a:lnTo>
                                <a:lnTo>
                                  <a:pt x="331" y="220"/>
                                </a:lnTo>
                                <a:lnTo>
                                  <a:pt x="319" y="229"/>
                                </a:lnTo>
                                <a:lnTo>
                                  <a:pt x="310" y="240"/>
                                </a:lnTo>
                                <a:lnTo>
                                  <a:pt x="301" y="249"/>
                                </a:lnTo>
                                <a:lnTo>
                                  <a:pt x="290" y="258"/>
                                </a:lnTo>
                                <a:lnTo>
                                  <a:pt x="281" y="270"/>
                                </a:lnTo>
                                <a:lnTo>
                                  <a:pt x="272" y="279"/>
                                </a:lnTo>
                                <a:lnTo>
                                  <a:pt x="263" y="289"/>
                                </a:lnTo>
                                <a:lnTo>
                                  <a:pt x="251" y="298"/>
                                </a:lnTo>
                                <a:lnTo>
                                  <a:pt x="242" y="310"/>
                                </a:lnTo>
                                <a:lnTo>
                                  <a:pt x="233" y="319"/>
                                </a:lnTo>
                                <a:lnTo>
                                  <a:pt x="224" y="330"/>
                                </a:lnTo>
                                <a:lnTo>
                                  <a:pt x="214" y="339"/>
                                </a:lnTo>
                                <a:lnTo>
                                  <a:pt x="205" y="351"/>
                                </a:lnTo>
                                <a:lnTo>
                                  <a:pt x="193" y="360"/>
                                </a:lnTo>
                                <a:lnTo>
                                  <a:pt x="184" y="370"/>
                                </a:lnTo>
                                <a:lnTo>
                                  <a:pt x="175" y="378"/>
                                </a:lnTo>
                                <a:lnTo>
                                  <a:pt x="166" y="388"/>
                                </a:lnTo>
                                <a:lnTo>
                                  <a:pt x="157" y="400"/>
                                </a:lnTo>
                                <a:lnTo>
                                  <a:pt x="148" y="409"/>
                                </a:lnTo>
                                <a:lnTo>
                                  <a:pt x="137" y="418"/>
                                </a:lnTo>
                                <a:lnTo>
                                  <a:pt x="128" y="429"/>
                                </a:lnTo>
                                <a:lnTo>
                                  <a:pt x="119" y="441"/>
                                </a:lnTo>
                                <a:lnTo>
                                  <a:pt x="110" y="450"/>
                                </a:lnTo>
                                <a:lnTo>
                                  <a:pt x="98" y="460"/>
                                </a:lnTo>
                                <a:lnTo>
                                  <a:pt x="89" y="469"/>
                                </a:lnTo>
                                <a:lnTo>
                                  <a:pt x="80" y="483"/>
                                </a:lnTo>
                                <a:lnTo>
                                  <a:pt x="76" y="483"/>
                                </a:lnTo>
                                <a:lnTo>
                                  <a:pt x="74" y="487"/>
                                </a:lnTo>
                                <a:lnTo>
                                  <a:pt x="70" y="492"/>
                                </a:lnTo>
                                <a:lnTo>
                                  <a:pt x="65" y="496"/>
                                </a:lnTo>
                                <a:lnTo>
                                  <a:pt x="61" y="501"/>
                                </a:lnTo>
                                <a:lnTo>
                                  <a:pt x="58" y="504"/>
                                </a:lnTo>
                                <a:lnTo>
                                  <a:pt x="53" y="508"/>
                                </a:lnTo>
                                <a:lnTo>
                                  <a:pt x="49" y="513"/>
                                </a:lnTo>
                                <a:lnTo>
                                  <a:pt x="44" y="514"/>
                                </a:lnTo>
                                <a:lnTo>
                                  <a:pt x="40" y="519"/>
                                </a:lnTo>
                                <a:lnTo>
                                  <a:pt x="35" y="519"/>
                                </a:lnTo>
                                <a:lnTo>
                                  <a:pt x="29" y="522"/>
                                </a:lnTo>
                                <a:lnTo>
                                  <a:pt x="25" y="523"/>
                                </a:lnTo>
                                <a:lnTo>
                                  <a:pt x="20" y="526"/>
                                </a:lnTo>
                                <a:lnTo>
                                  <a:pt x="13" y="526"/>
                                </a:lnTo>
                                <a:lnTo>
                                  <a:pt x="7" y="528"/>
                                </a:lnTo>
                                <a:lnTo>
                                  <a:pt x="4" y="528"/>
                                </a:lnTo>
                                <a:lnTo>
                                  <a:pt x="2" y="528"/>
                                </a:lnTo>
                                <a:lnTo>
                                  <a:pt x="2" y="526"/>
                                </a:lnTo>
                                <a:lnTo>
                                  <a:pt x="0" y="526"/>
                                </a:lnTo>
                                <a:lnTo>
                                  <a:pt x="0" y="523"/>
                                </a:lnTo>
                                <a:lnTo>
                                  <a:pt x="0" y="517"/>
                                </a:lnTo>
                                <a:lnTo>
                                  <a:pt x="0" y="510"/>
                                </a:lnTo>
                                <a:lnTo>
                                  <a:pt x="2" y="501"/>
                                </a:lnTo>
                                <a:lnTo>
                                  <a:pt x="2" y="496"/>
                                </a:lnTo>
                                <a:lnTo>
                                  <a:pt x="4" y="487"/>
                                </a:lnTo>
                                <a:lnTo>
                                  <a:pt x="7" y="483"/>
                                </a:lnTo>
                                <a:lnTo>
                                  <a:pt x="11" y="477"/>
                                </a:lnTo>
                                <a:lnTo>
                                  <a:pt x="16" y="469"/>
                                </a:lnTo>
                                <a:lnTo>
                                  <a:pt x="20" y="463"/>
                                </a:lnTo>
                                <a:lnTo>
                                  <a:pt x="22" y="459"/>
                                </a:lnTo>
                                <a:lnTo>
                                  <a:pt x="26" y="451"/>
                                </a:lnTo>
                                <a:lnTo>
                                  <a:pt x="34" y="445"/>
                                </a:lnTo>
                                <a:lnTo>
                                  <a:pt x="38" y="441"/>
                                </a:lnTo>
                                <a:lnTo>
                                  <a:pt x="40" y="433"/>
                                </a:lnTo>
                                <a:lnTo>
                                  <a:pt x="47" y="429"/>
                                </a:lnTo>
                                <a:lnTo>
                                  <a:pt x="52" y="424"/>
                                </a:lnTo>
                                <a:lnTo>
                                  <a:pt x="62" y="414"/>
                                </a:lnTo>
                                <a:lnTo>
                                  <a:pt x="74" y="402"/>
                                </a:lnTo>
                                <a:lnTo>
                                  <a:pt x="83" y="388"/>
                                </a:lnTo>
                                <a:lnTo>
                                  <a:pt x="94" y="378"/>
                                </a:lnTo>
                                <a:lnTo>
                                  <a:pt x="103" y="369"/>
                                </a:lnTo>
                                <a:lnTo>
                                  <a:pt x="115" y="355"/>
                                </a:lnTo>
                                <a:lnTo>
                                  <a:pt x="125" y="343"/>
                                </a:lnTo>
                                <a:lnTo>
                                  <a:pt x="134" y="333"/>
                                </a:lnTo>
                                <a:lnTo>
                                  <a:pt x="148" y="319"/>
                                </a:lnTo>
                                <a:lnTo>
                                  <a:pt x="160" y="307"/>
                                </a:lnTo>
                                <a:lnTo>
                                  <a:pt x="169" y="297"/>
                                </a:lnTo>
                                <a:lnTo>
                                  <a:pt x="179" y="283"/>
                                </a:lnTo>
                                <a:lnTo>
                                  <a:pt x="191" y="271"/>
                                </a:lnTo>
                                <a:lnTo>
                                  <a:pt x="205" y="258"/>
                                </a:lnTo>
                                <a:lnTo>
                                  <a:pt x="215" y="244"/>
                                </a:lnTo>
                                <a:lnTo>
                                  <a:pt x="224" y="234"/>
                                </a:lnTo>
                                <a:lnTo>
                                  <a:pt x="238" y="222"/>
                                </a:lnTo>
                                <a:lnTo>
                                  <a:pt x="247" y="208"/>
                                </a:lnTo>
                                <a:lnTo>
                                  <a:pt x="260" y="198"/>
                                </a:lnTo>
                                <a:lnTo>
                                  <a:pt x="269" y="184"/>
                                </a:lnTo>
                                <a:lnTo>
                                  <a:pt x="281" y="172"/>
                                </a:lnTo>
                                <a:lnTo>
                                  <a:pt x="292" y="162"/>
                                </a:lnTo>
                                <a:lnTo>
                                  <a:pt x="301" y="150"/>
                                </a:lnTo>
                                <a:lnTo>
                                  <a:pt x="314" y="139"/>
                                </a:lnTo>
                                <a:lnTo>
                                  <a:pt x="323" y="127"/>
                                </a:lnTo>
                                <a:lnTo>
                                  <a:pt x="335" y="114"/>
                                </a:lnTo>
                                <a:lnTo>
                                  <a:pt x="344" y="103"/>
                                </a:lnTo>
                                <a:lnTo>
                                  <a:pt x="355" y="91"/>
                                </a:lnTo>
                                <a:lnTo>
                                  <a:pt x="364" y="82"/>
                                </a:lnTo>
                                <a:lnTo>
                                  <a:pt x="373" y="72"/>
                                </a:lnTo>
                                <a:lnTo>
                                  <a:pt x="382" y="60"/>
                                </a:lnTo>
                                <a:lnTo>
                                  <a:pt x="394" y="51"/>
                                </a:lnTo>
                                <a:lnTo>
                                  <a:pt x="391" y="46"/>
                                </a:lnTo>
                                <a:lnTo>
                                  <a:pt x="386" y="45"/>
                                </a:lnTo>
                                <a:lnTo>
                                  <a:pt x="382" y="42"/>
                                </a:lnTo>
                                <a:lnTo>
                                  <a:pt x="380" y="40"/>
                                </a:lnTo>
                                <a:lnTo>
                                  <a:pt x="377" y="37"/>
                                </a:lnTo>
                                <a:lnTo>
                                  <a:pt x="376" y="36"/>
                                </a:lnTo>
                                <a:lnTo>
                                  <a:pt x="373" y="33"/>
                                </a:lnTo>
                                <a:lnTo>
                                  <a:pt x="371" y="33"/>
                                </a:lnTo>
                                <a:lnTo>
                                  <a:pt x="368" y="31"/>
                                </a:lnTo>
                                <a:lnTo>
                                  <a:pt x="367" y="31"/>
                                </a:lnTo>
                                <a:lnTo>
                                  <a:pt x="367" y="28"/>
                                </a:lnTo>
                                <a:lnTo>
                                  <a:pt x="364" y="28"/>
                                </a:lnTo>
                                <a:lnTo>
                                  <a:pt x="362" y="27"/>
                                </a:lnTo>
                                <a:lnTo>
                                  <a:pt x="359" y="27"/>
                                </a:lnTo>
                                <a:lnTo>
                                  <a:pt x="359" y="22"/>
                                </a:lnTo>
                                <a:lnTo>
                                  <a:pt x="362" y="18"/>
                                </a:lnTo>
                                <a:lnTo>
                                  <a:pt x="364" y="15"/>
                                </a:lnTo>
                                <a:lnTo>
                                  <a:pt x="367" y="13"/>
                                </a:lnTo>
                                <a:lnTo>
                                  <a:pt x="368" y="9"/>
                                </a:lnTo>
                                <a:lnTo>
                                  <a:pt x="373" y="6"/>
                                </a:lnTo>
                                <a:lnTo>
                                  <a:pt x="373" y="1"/>
                                </a:lnTo>
                                <a:lnTo>
                                  <a:pt x="376" y="0"/>
                                </a:lnTo>
                                <a:lnTo>
                                  <a:pt x="377" y="0"/>
                                </a:lnTo>
                                <a:lnTo>
                                  <a:pt x="382" y="1"/>
                                </a:lnTo>
                                <a:lnTo>
                                  <a:pt x="389" y="4"/>
                                </a:lnTo>
                                <a:lnTo>
                                  <a:pt x="394" y="6"/>
                                </a:lnTo>
                                <a:lnTo>
                                  <a:pt x="400" y="10"/>
                                </a:lnTo>
                                <a:lnTo>
                                  <a:pt x="407" y="13"/>
                                </a:lnTo>
                                <a:lnTo>
                                  <a:pt x="412" y="15"/>
                                </a:lnTo>
                                <a:lnTo>
                                  <a:pt x="418" y="19"/>
                                </a:lnTo>
                                <a:lnTo>
                                  <a:pt x="422" y="24"/>
                                </a:lnTo>
                                <a:lnTo>
                                  <a:pt x="430" y="28"/>
                                </a:lnTo>
                                <a:lnTo>
                                  <a:pt x="434" y="33"/>
                                </a:lnTo>
                                <a:lnTo>
                                  <a:pt x="439" y="36"/>
                                </a:lnTo>
                                <a:lnTo>
                                  <a:pt x="445" y="37"/>
                                </a:lnTo>
                                <a:lnTo>
                                  <a:pt x="448" y="40"/>
                                </a:lnTo>
                                <a:lnTo>
                                  <a:pt x="448" y="42"/>
                                </a:lnTo>
                                <a:lnTo>
                                  <a:pt x="449" y="45"/>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4" name="Freeform 309"/>
                        <wps:cNvSpPr>
                          <a:spLocks/>
                        </wps:cNvSpPr>
                        <wps:spPr bwMode="auto">
                          <a:xfrm>
                            <a:off x="2459" y="2747"/>
                            <a:ext cx="87" cy="101"/>
                          </a:xfrm>
                          <a:custGeom>
                            <a:avLst/>
                            <a:gdLst>
                              <a:gd name="T0" fmla="*/ 56 w 57"/>
                              <a:gd name="T1" fmla="*/ 67 h 68"/>
                              <a:gd name="T2" fmla="*/ 56 w 57"/>
                              <a:gd name="T3" fmla="*/ 67 h 68"/>
                              <a:gd name="T4" fmla="*/ 54 w 57"/>
                              <a:gd name="T5" fmla="*/ 61 h 68"/>
                              <a:gd name="T6" fmla="*/ 49 w 57"/>
                              <a:gd name="T7" fmla="*/ 56 h 68"/>
                              <a:gd name="T8" fmla="*/ 46 w 57"/>
                              <a:gd name="T9" fmla="*/ 52 h 68"/>
                              <a:gd name="T10" fmla="*/ 45 w 57"/>
                              <a:gd name="T11" fmla="*/ 47 h 68"/>
                              <a:gd name="T12" fmla="*/ 40 w 57"/>
                              <a:gd name="T13" fmla="*/ 43 h 68"/>
                              <a:gd name="T14" fmla="*/ 37 w 57"/>
                              <a:gd name="T15" fmla="*/ 38 h 68"/>
                              <a:gd name="T16" fmla="*/ 36 w 57"/>
                              <a:gd name="T17" fmla="*/ 34 h 68"/>
                              <a:gd name="T18" fmla="*/ 31 w 57"/>
                              <a:gd name="T19" fmla="*/ 29 h 68"/>
                              <a:gd name="T20" fmla="*/ 28 w 57"/>
                              <a:gd name="T21" fmla="*/ 26 h 68"/>
                              <a:gd name="T22" fmla="*/ 24 w 57"/>
                              <a:gd name="T23" fmla="*/ 22 h 68"/>
                              <a:gd name="T24" fmla="*/ 19 w 57"/>
                              <a:gd name="T25" fmla="*/ 17 h 68"/>
                              <a:gd name="T26" fmla="*/ 19 w 57"/>
                              <a:gd name="T27" fmla="*/ 13 h 68"/>
                              <a:gd name="T28" fmla="*/ 15 w 57"/>
                              <a:gd name="T29" fmla="*/ 11 h 68"/>
                              <a:gd name="T30" fmla="*/ 13 w 57"/>
                              <a:gd name="T31" fmla="*/ 8 h 68"/>
                              <a:gd name="T32" fmla="*/ 9 w 57"/>
                              <a:gd name="T33" fmla="*/ 4 h 68"/>
                              <a:gd name="T34" fmla="*/ 4 w 57"/>
                              <a:gd name="T35" fmla="*/ 0 h 68"/>
                              <a:gd name="T36" fmla="*/ 0 w 57"/>
                              <a:gd name="T37" fmla="*/ 4 h 68"/>
                              <a:gd name="T38" fmla="*/ 4 w 57"/>
                              <a:gd name="T39" fmla="*/ 8 h 68"/>
                              <a:gd name="T40" fmla="*/ 9 w 57"/>
                              <a:gd name="T41" fmla="*/ 11 h 68"/>
                              <a:gd name="T42" fmla="*/ 10 w 57"/>
                              <a:gd name="T43" fmla="*/ 13 h 68"/>
                              <a:gd name="T44" fmla="*/ 15 w 57"/>
                              <a:gd name="T45" fmla="*/ 17 h 68"/>
                              <a:gd name="T46" fmla="*/ 19 w 57"/>
                              <a:gd name="T47" fmla="*/ 22 h 68"/>
                              <a:gd name="T48" fmla="*/ 19 w 57"/>
                              <a:gd name="T49" fmla="*/ 26 h 68"/>
                              <a:gd name="T50" fmla="*/ 24 w 57"/>
                              <a:gd name="T51" fmla="*/ 29 h 68"/>
                              <a:gd name="T52" fmla="*/ 28 w 57"/>
                              <a:gd name="T53" fmla="*/ 34 h 68"/>
                              <a:gd name="T54" fmla="*/ 31 w 57"/>
                              <a:gd name="T55" fmla="*/ 38 h 68"/>
                              <a:gd name="T56" fmla="*/ 33 w 57"/>
                              <a:gd name="T57" fmla="*/ 43 h 68"/>
                              <a:gd name="T58" fmla="*/ 37 w 57"/>
                              <a:gd name="T59" fmla="*/ 47 h 68"/>
                              <a:gd name="T60" fmla="*/ 40 w 57"/>
                              <a:gd name="T61" fmla="*/ 49 h 68"/>
                              <a:gd name="T62" fmla="*/ 42 w 57"/>
                              <a:gd name="T63" fmla="*/ 53 h 68"/>
                              <a:gd name="T64" fmla="*/ 45 w 57"/>
                              <a:gd name="T65" fmla="*/ 58 h 68"/>
                              <a:gd name="T66" fmla="*/ 46 w 57"/>
                              <a:gd name="T67" fmla="*/ 62 h 68"/>
                              <a:gd name="T68" fmla="*/ 49 w 57"/>
                              <a:gd name="T69" fmla="*/ 67 h 68"/>
                              <a:gd name="T70" fmla="*/ 51 w 57"/>
                              <a:gd name="T71" fmla="*/ 65 h 68"/>
                              <a:gd name="T72" fmla="*/ 56 w 57"/>
                              <a:gd name="T73" fmla="*/ 67 h 68"/>
                              <a:gd name="T74" fmla="*/ 56 w 57"/>
                              <a:gd name="T75" fmla="*/ 67 h 68"/>
                              <a:gd name="T76" fmla="*/ 56 w 57"/>
                              <a:gd name="T77" fmla="*/ 67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 h="68">
                                <a:moveTo>
                                  <a:pt x="56" y="67"/>
                                </a:moveTo>
                                <a:lnTo>
                                  <a:pt x="56" y="67"/>
                                </a:lnTo>
                                <a:lnTo>
                                  <a:pt x="54" y="61"/>
                                </a:lnTo>
                                <a:lnTo>
                                  <a:pt x="49" y="56"/>
                                </a:lnTo>
                                <a:lnTo>
                                  <a:pt x="46" y="52"/>
                                </a:lnTo>
                                <a:lnTo>
                                  <a:pt x="45" y="47"/>
                                </a:lnTo>
                                <a:lnTo>
                                  <a:pt x="40" y="43"/>
                                </a:lnTo>
                                <a:lnTo>
                                  <a:pt x="37" y="38"/>
                                </a:lnTo>
                                <a:lnTo>
                                  <a:pt x="36" y="34"/>
                                </a:lnTo>
                                <a:lnTo>
                                  <a:pt x="31" y="29"/>
                                </a:lnTo>
                                <a:lnTo>
                                  <a:pt x="28" y="26"/>
                                </a:lnTo>
                                <a:lnTo>
                                  <a:pt x="24" y="22"/>
                                </a:lnTo>
                                <a:lnTo>
                                  <a:pt x="19" y="17"/>
                                </a:lnTo>
                                <a:lnTo>
                                  <a:pt x="19" y="13"/>
                                </a:lnTo>
                                <a:lnTo>
                                  <a:pt x="15" y="11"/>
                                </a:lnTo>
                                <a:lnTo>
                                  <a:pt x="13" y="8"/>
                                </a:lnTo>
                                <a:lnTo>
                                  <a:pt x="9" y="4"/>
                                </a:lnTo>
                                <a:lnTo>
                                  <a:pt x="4" y="0"/>
                                </a:lnTo>
                                <a:lnTo>
                                  <a:pt x="0" y="4"/>
                                </a:lnTo>
                                <a:lnTo>
                                  <a:pt x="4" y="8"/>
                                </a:lnTo>
                                <a:lnTo>
                                  <a:pt x="9" y="11"/>
                                </a:lnTo>
                                <a:lnTo>
                                  <a:pt x="10" y="13"/>
                                </a:lnTo>
                                <a:lnTo>
                                  <a:pt x="15" y="17"/>
                                </a:lnTo>
                                <a:lnTo>
                                  <a:pt x="19" y="22"/>
                                </a:lnTo>
                                <a:lnTo>
                                  <a:pt x="19" y="26"/>
                                </a:lnTo>
                                <a:lnTo>
                                  <a:pt x="24" y="29"/>
                                </a:lnTo>
                                <a:lnTo>
                                  <a:pt x="28" y="34"/>
                                </a:lnTo>
                                <a:lnTo>
                                  <a:pt x="31" y="38"/>
                                </a:lnTo>
                                <a:lnTo>
                                  <a:pt x="33" y="43"/>
                                </a:lnTo>
                                <a:lnTo>
                                  <a:pt x="37" y="47"/>
                                </a:lnTo>
                                <a:lnTo>
                                  <a:pt x="40" y="49"/>
                                </a:lnTo>
                                <a:lnTo>
                                  <a:pt x="42" y="53"/>
                                </a:lnTo>
                                <a:lnTo>
                                  <a:pt x="45" y="58"/>
                                </a:lnTo>
                                <a:lnTo>
                                  <a:pt x="46" y="62"/>
                                </a:lnTo>
                                <a:lnTo>
                                  <a:pt x="49" y="67"/>
                                </a:lnTo>
                                <a:lnTo>
                                  <a:pt x="51" y="65"/>
                                </a:lnTo>
                                <a:lnTo>
                                  <a:pt x="56" y="67"/>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5" name="Freeform 310"/>
                        <wps:cNvSpPr>
                          <a:spLocks/>
                        </wps:cNvSpPr>
                        <wps:spPr bwMode="auto">
                          <a:xfrm>
                            <a:off x="2498" y="2847"/>
                            <a:ext cx="46" cy="43"/>
                          </a:xfrm>
                          <a:custGeom>
                            <a:avLst/>
                            <a:gdLst>
                              <a:gd name="T0" fmla="*/ 0 w 30"/>
                              <a:gd name="T1" fmla="*/ 23 h 29"/>
                              <a:gd name="T2" fmla="*/ 1 w 30"/>
                              <a:gd name="T3" fmla="*/ 23 h 29"/>
                              <a:gd name="T4" fmla="*/ 29 w 30"/>
                              <a:gd name="T5" fmla="*/ 1 h 29"/>
                              <a:gd name="T6" fmla="*/ 24 w 30"/>
                              <a:gd name="T7" fmla="*/ 0 h 29"/>
                              <a:gd name="T8" fmla="*/ 0 w 30"/>
                              <a:gd name="T9" fmla="*/ 19 h 29"/>
                              <a:gd name="T10" fmla="*/ 4 w 30"/>
                              <a:gd name="T11" fmla="*/ 22 h 29"/>
                              <a:gd name="T12" fmla="*/ 0 w 30"/>
                              <a:gd name="T13" fmla="*/ 23 h 29"/>
                              <a:gd name="T14" fmla="*/ 0 w 30"/>
                              <a:gd name="T15" fmla="*/ 28 h 29"/>
                              <a:gd name="T16" fmla="*/ 1 w 30"/>
                              <a:gd name="T17" fmla="*/ 23 h 29"/>
                              <a:gd name="T18" fmla="*/ 0 w 30"/>
                              <a:gd name="T19" fmla="*/ 2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29">
                                <a:moveTo>
                                  <a:pt x="0" y="23"/>
                                </a:moveTo>
                                <a:lnTo>
                                  <a:pt x="1" y="23"/>
                                </a:lnTo>
                                <a:lnTo>
                                  <a:pt x="29" y="1"/>
                                </a:lnTo>
                                <a:lnTo>
                                  <a:pt x="24" y="0"/>
                                </a:lnTo>
                                <a:lnTo>
                                  <a:pt x="0" y="19"/>
                                </a:lnTo>
                                <a:lnTo>
                                  <a:pt x="4" y="22"/>
                                </a:lnTo>
                                <a:lnTo>
                                  <a:pt x="0" y="23"/>
                                </a:lnTo>
                                <a:lnTo>
                                  <a:pt x="0" y="28"/>
                                </a:lnTo>
                                <a:lnTo>
                                  <a:pt x="1" y="23"/>
                                </a:lnTo>
                                <a:lnTo>
                                  <a:pt x="0" y="23"/>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6" name="Freeform 311"/>
                        <wps:cNvSpPr>
                          <a:spLocks/>
                        </wps:cNvSpPr>
                        <wps:spPr bwMode="auto">
                          <a:xfrm>
                            <a:off x="2459" y="2827"/>
                            <a:ext cx="50" cy="56"/>
                          </a:xfrm>
                          <a:custGeom>
                            <a:avLst/>
                            <a:gdLst>
                              <a:gd name="T0" fmla="*/ 1 w 33"/>
                              <a:gd name="T1" fmla="*/ 4 h 37"/>
                              <a:gd name="T2" fmla="*/ 0 w 33"/>
                              <a:gd name="T3" fmla="*/ 7 h 37"/>
                              <a:gd name="T4" fmla="*/ 4 w 33"/>
                              <a:gd name="T5" fmla="*/ 12 h 37"/>
                              <a:gd name="T6" fmla="*/ 9 w 33"/>
                              <a:gd name="T7" fmla="*/ 13 h 37"/>
                              <a:gd name="T8" fmla="*/ 13 w 33"/>
                              <a:gd name="T9" fmla="*/ 16 h 37"/>
                              <a:gd name="T10" fmla="*/ 15 w 33"/>
                              <a:gd name="T11" fmla="*/ 18 h 37"/>
                              <a:gd name="T12" fmla="*/ 18 w 33"/>
                              <a:gd name="T13" fmla="*/ 22 h 37"/>
                              <a:gd name="T14" fmla="*/ 19 w 33"/>
                              <a:gd name="T15" fmla="*/ 27 h 37"/>
                              <a:gd name="T16" fmla="*/ 19 w 33"/>
                              <a:gd name="T17" fmla="*/ 31 h 37"/>
                              <a:gd name="T18" fmla="*/ 27 w 33"/>
                              <a:gd name="T19" fmla="*/ 36 h 37"/>
                              <a:gd name="T20" fmla="*/ 32 w 33"/>
                              <a:gd name="T21" fmla="*/ 34 h 37"/>
                              <a:gd name="T22" fmla="*/ 27 w 33"/>
                              <a:gd name="T23" fmla="*/ 30 h 37"/>
                              <a:gd name="T24" fmla="*/ 24 w 33"/>
                              <a:gd name="T25" fmla="*/ 22 h 37"/>
                              <a:gd name="T26" fmla="*/ 19 w 33"/>
                              <a:gd name="T27" fmla="*/ 18 h 37"/>
                              <a:gd name="T28" fmla="*/ 19 w 33"/>
                              <a:gd name="T29" fmla="*/ 16 h 37"/>
                              <a:gd name="T30" fmla="*/ 18 w 33"/>
                              <a:gd name="T31" fmla="*/ 13 h 37"/>
                              <a:gd name="T32" fmla="*/ 13 w 33"/>
                              <a:gd name="T33" fmla="*/ 9 h 37"/>
                              <a:gd name="T34" fmla="*/ 9 w 33"/>
                              <a:gd name="T35" fmla="*/ 7 h 37"/>
                              <a:gd name="T36" fmla="*/ 0 w 33"/>
                              <a:gd name="T37" fmla="*/ 3 h 37"/>
                              <a:gd name="T38" fmla="*/ 0 w 33"/>
                              <a:gd name="T39" fmla="*/ 3 h 37"/>
                              <a:gd name="T40" fmla="*/ 0 w 33"/>
                              <a:gd name="T41" fmla="*/ 3 h 37"/>
                              <a:gd name="T42" fmla="*/ 0 w 33"/>
                              <a:gd name="T43" fmla="*/ 0 h 37"/>
                              <a:gd name="T44" fmla="*/ 0 w 33"/>
                              <a:gd name="T45" fmla="*/ 3 h 37"/>
                              <a:gd name="T46" fmla="*/ 1 w 33"/>
                              <a:gd name="T47" fmla="*/ 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 h="37">
                                <a:moveTo>
                                  <a:pt x="1" y="4"/>
                                </a:moveTo>
                                <a:lnTo>
                                  <a:pt x="0" y="7"/>
                                </a:lnTo>
                                <a:lnTo>
                                  <a:pt x="4" y="12"/>
                                </a:lnTo>
                                <a:lnTo>
                                  <a:pt x="9" y="13"/>
                                </a:lnTo>
                                <a:lnTo>
                                  <a:pt x="13" y="16"/>
                                </a:lnTo>
                                <a:lnTo>
                                  <a:pt x="15" y="18"/>
                                </a:lnTo>
                                <a:lnTo>
                                  <a:pt x="18" y="22"/>
                                </a:lnTo>
                                <a:lnTo>
                                  <a:pt x="19" y="27"/>
                                </a:lnTo>
                                <a:lnTo>
                                  <a:pt x="19" y="31"/>
                                </a:lnTo>
                                <a:lnTo>
                                  <a:pt x="27" y="36"/>
                                </a:lnTo>
                                <a:lnTo>
                                  <a:pt x="32" y="34"/>
                                </a:lnTo>
                                <a:lnTo>
                                  <a:pt x="27" y="30"/>
                                </a:lnTo>
                                <a:lnTo>
                                  <a:pt x="24" y="22"/>
                                </a:lnTo>
                                <a:lnTo>
                                  <a:pt x="19" y="18"/>
                                </a:lnTo>
                                <a:lnTo>
                                  <a:pt x="19" y="16"/>
                                </a:lnTo>
                                <a:lnTo>
                                  <a:pt x="18" y="13"/>
                                </a:lnTo>
                                <a:lnTo>
                                  <a:pt x="13" y="9"/>
                                </a:lnTo>
                                <a:lnTo>
                                  <a:pt x="9" y="7"/>
                                </a:lnTo>
                                <a:lnTo>
                                  <a:pt x="0" y="3"/>
                                </a:lnTo>
                                <a:lnTo>
                                  <a:pt x="0" y="0"/>
                                </a:lnTo>
                                <a:lnTo>
                                  <a:pt x="0" y="3"/>
                                </a:lnTo>
                                <a:lnTo>
                                  <a:pt x="1" y="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7" name="Freeform 312"/>
                        <wps:cNvSpPr>
                          <a:spLocks/>
                        </wps:cNvSpPr>
                        <wps:spPr bwMode="auto">
                          <a:xfrm>
                            <a:off x="2369" y="2832"/>
                            <a:ext cx="93" cy="91"/>
                          </a:xfrm>
                          <a:custGeom>
                            <a:avLst/>
                            <a:gdLst>
                              <a:gd name="T0" fmla="*/ 4 w 61"/>
                              <a:gd name="T1" fmla="*/ 60 h 61"/>
                              <a:gd name="T2" fmla="*/ 4 w 61"/>
                              <a:gd name="T3" fmla="*/ 60 h 61"/>
                              <a:gd name="T4" fmla="*/ 6 w 61"/>
                              <a:gd name="T5" fmla="*/ 58 h 61"/>
                              <a:gd name="T6" fmla="*/ 10 w 61"/>
                              <a:gd name="T7" fmla="*/ 54 h 61"/>
                              <a:gd name="T8" fmla="*/ 13 w 61"/>
                              <a:gd name="T9" fmla="*/ 49 h 61"/>
                              <a:gd name="T10" fmla="*/ 18 w 61"/>
                              <a:gd name="T11" fmla="*/ 46 h 61"/>
                              <a:gd name="T12" fmla="*/ 22 w 61"/>
                              <a:gd name="T13" fmla="*/ 42 h 61"/>
                              <a:gd name="T14" fmla="*/ 24 w 61"/>
                              <a:gd name="T15" fmla="*/ 40 h 61"/>
                              <a:gd name="T16" fmla="*/ 28 w 61"/>
                              <a:gd name="T17" fmla="*/ 36 h 61"/>
                              <a:gd name="T18" fmla="*/ 31 w 61"/>
                              <a:gd name="T19" fmla="*/ 31 h 61"/>
                              <a:gd name="T20" fmla="*/ 36 w 61"/>
                              <a:gd name="T21" fmla="*/ 28 h 61"/>
                              <a:gd name="T22" fmla="*/ 40 w 61"/>
                              <a:gd name="T23" fmla="*/ 24 h 61"/>
                              <a:gd name="T24" fmla="*/ 42 w 61"/>
                              <a:gd name="T25" fmla="*/ 19 h 61"/>
                              <a:gd name="T26" fmla="*/ 46 w 61"/>
                              <a:gd name="T27" fmla="*/ 18 h 61"/>
                              <a:gd name="T28" fmla="*/ 49 w 61"/>
                              <a:gd name="T29" fmla="*/ 13 h 61"/>
                              <a:gd name="T30" fmla="*/ 54 w 61"/>
                              <a:gd name="T31" fmla="*/ 10 h 61"/>
                              <a:gd name="T32" fmla="*/ 58 w 61"/>
                              <a:gd name="T33" fmla="*/ 6 h 61"/>
                              <a:gd name="T34" fmla="*/ 60 w 61"/>
                              <a:gd name="T35" fmla="*/ 1 h 61"/>
                              <a:gd name="T36" fmla="*/ 58 w 61"/>
                              <a:gd name="T37" fmla="*/ 0 h 61"/>
                              <a:gd name="T38" fmla="*/ 54 w 61"/>
                              <a:gd name="T39" fmla="*/ 1 h 61"/>
                              <a:gd name="T40" fmla="*/ 49 w 61"/>
                              <a:gd name="T41" fmla="*/ 6 h 61"/>
                              <a:gd name="T42" fmla="*/ 46 w 61"/>
                              <a:gd name="T43" fmla="*/ 10 h 61"/>
                              <a:gd name="T44" fmla="*/ 42 w 61"/>
                              <a:gd name="T45" fmla="*/ 13 h 61"/>
                              <a:gd name="T46" fmla="*/ 40 w 61"/>
                              <a:gd name="T47" fmla="*/ 18 h 61"/>
                              <a:gd name="T48" fmla="*/ 36 w 61"/>
                              <a:gd name="T49" fmla="*/ 19 h 61"/>
                              <a:gd name="T50" fmla="*/ 31 w 61"/>
                              <a:gd name="T51" fmla="*/ 27 h 61"/>
                              <a:gd name="T52" fmla="*/ 28 w 61"/>
                              <a:gd name="T53" fmla="*/ 28 h 61"/>
                              <a:gd name="T54" fmla="*/ 24 w 61"/>
                              <a:gd name="T55" fmla="*/ 31 h 61"/>
                              <a:gd name="T56" fmla="*/ 22 w 61"/>
                              <a:gd name="T57" fmla="*/ 36 h 61"/>
                              <a:gd name="T58" fmla="*/ 18 w 61"/>
                              <a:gd name="T59" fmla="*/ 40 h 61"/>
                              <a:gd name="T60" fmla="*/ 13 w 61"/>
                              <a:gd name="T61" fmla="*/ 45 h 61"/>
                              <a:gd name="T62" fmla="*/ 10 w 61"/>
                              <a:gd name="T63" fmla="*/ 46 h 61"/>
                              <a:gd name="T64" fmla="*/ 6 w 61"/>
                              <a:gd name="T65" fmla="*/ 49 h 61"/>
                              <a:gd name="T66" fmla="*/ 4 w 61"/>
                              <a:gd name="T67" fmla="*/ 54 h 61"/>
                              <a:gd name="T68" fmla="*/ 0 w 61"/>
                              <a:gd name="T69" fmla="*/ 58 h 61"/>
                              <a:gd name="T70" fmla="*/ 0 w 61"/>
                              <a:gd name="T71" fmla="*/ 58 h 61"/>
                              <a:gd name="T72" fmla="*/ 4 w 61"/>
                              <a:gd name="T7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 h="61">
                                <a:moveTo>
                                  <a:pt x="4" y="60"/>
                                </a:moveTo>
                                <a:lnTo>
                                  <a:pt x="4" y="60"/>
                                </a:lnTo>
                                <a:lnTo>
                                  <a:pt x="6" y="58"/>
                                </a:lnTo>
                                <a:lnTo>
                                  <a:pt x="10" y="54"/>
                                </a:lnTo>
                                <a:lnTo>
                                  <a:pt x="13" y="49"/>
                                </a:lnTo>
                                <a:lnTo>
                                  <a:pt x="18" y="46"/>
                                </a:lnTo>
                                <a:lnTo>
                                  <a:pt x="22" y="42"/>
                                </a:lnTo>
                                <a:lnTo>
                                  <a:pt x="24" y="40"/>
                                </a:lnTo>
                                <a:lnTo>
                                  <a:pt x="28" y="36"/>
                                </a:lnTo>
                                <a:lnTo>
                                  <a:pt x="31" y="31"/>
                                </a:lnTo>
                                <a:lnTo>
                                  <a:pt x="36" y="28"/>
                                </a:lnTo>
                                <a:lnTo>
                                  <a:pt x="40" y="24"/>
                                </a:lnTo>
                                <a:lnTo>
                                  <a:pt x="42" y="19"/>
                                </a:lnTo>
                                <a:lnTo>
                                  <a:pt x="46" y="18"/>
                                </a:lnTo>
                                <a:lnTo>
                                  <a:pt x="49" y="13"/>
                                </a:lnTo>
                                <a:lnTo>
                                  <a:pt x="54" y="10"/>
                                </a:lnTo>
                                <a:lnTo>
                                  <a:pt x="58" y="6"/>
                                </a:lnTo>
                                <a:lnTo>
                                  <a:pt x="60" y="1"/>
                                </a:lnTo>
                                <a:lnTo>
                                  <a:pt x="58" y="0"/>
                                </a:lnTo>
                                <a:lnTo>
                                  <a:pt x="54" y="1"/>
                                </a:lnTo>
                                <a:lnTo>
                                  <a:pt x="49" y="6"/>
                                </a:lnTo>
                                <a:lnTo>
                                  <a:pt x="46" y="10"/>
                                </a:lnTo>
                                <a:lnTo>
                                  <a:pt x="42" y="13"/>
                                </a:lnTo>
                                <a:lnTo>
                                  <a:pt x="40" y="18"/>
                                </a:lnTo>
                                <a:lnTo>
                                  <a:pt x="36" y="19"/>
                                </a:lnTo>
                                <a:lnTo>
                                  <a:pt x="31" y="27"/>
                                </a:lnTo>
                                <a:lnTo>
                                  <a:pt x="28" y="28"/>
                                </a:lnTo>
                                <a:lnTo>
                                  <a:pt x="24" y="31"/>
                                </a:lnTo>
                                <a:lnTo>
                                  <a:pt x="22" y="36"/>
                                </a:lnTo>
                                <a:lnTo>
                                  <a:pt x="18" y="40"/>
                                </a:lnTo>
                                <a:lnTo>
                                  <a:pt x="13" y="45"/>
                                </a:lnTo>
                                <a:lnTo>
                                  <a:pt x="10" y="46"/>
                                </a:lnTo>
                                <a:lnTo>
                                  <a:pt x="6" y="49"/>
                                </a:lnTo>
                                <a:lnTo>
                                  <a:pt x="4" y="54"/>
                                </a:lnTo>
                                <a:lnTo>
                                  <a:pt x="0" y="58"/>
                                </a:lnTo>
                                <a:lnTo>
                                  <a:pt x="4" y="6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8" name="Freeform 313"/>
                        <wps:cNvSpPr>
                          <a:spLocks/>
                        </wps:cNvSpPr>
                        <wps:spPr bwMode="auto">
                          <a:xfrm>
                            <a:off x="1896" y="2920"/>
                            <a:ext cx="481" cy="487"/>
                          </a:xfrm>
                          <a:custGeom>
                            <a:avLst/>
                            <a:gdLst>
                              <a:gd name="T0" fmla="*/ 1 w 316"/>
                              <a:gd name="T1" fmla="*/ 326 h 327"/>
                              <a:gd name="T2" fmla="*/ 22 w 316"/>
                              <a:gd name="T3" fmla="*/ 306 h 327"/>
                              <a:gd name="T4" fmla="*/ 40 w 316"/>
                              <a:gd name="T5" fmla="*/ 285 h 327"/>
                              <a:gd name="T6" fmla="*/ 60 w 316"/>
                              <a:gd name="T7" fmla="*/ 262 h 327"/>
                              <a:gd name="T8" fmla="*/ 78 w 316"/>
                              <a:gd name="T9" fmla="*/ 243 h 327"/>
                              <a:gd name="T10" fmla="*/ 99 w 316"/>
                              <a:gd name="T11" fmla="*/ 225 h 327"/>
                              <a:gd name="T12" fmla="*/ 117 w 316"/>
                              <a:gd name="T13" fmla="*/ 202 h 327"/>
                              <a:gd name="T14" fmla="*/ 136 w 316"/>
                              <a:gd name="T15" fmla="*/ 184 h 327"/>
                              <a:gd name="T16" fmla="*/ 154 w 316"/>
                              <a:gd name="T17" fmla="*/ 163 h 327"/>
                              <a:gd name="T18" fmla="*/ 175 w 316"/>
                              <a:gd name="T19" fmla="*/ 144 h 327"/>
                              <a:gd name="T20" fmla="*/ 195 w 316"/>
                              <a:gd name="T21" fmla="*/ 123 h 327"/>
                              <a:gd name="T22" fmla="*/ 213 w 316"/>
                              <a:gd name="T23" fmla="*/ 103 h 327"/>
                              <a:gd name="T24" fmla="*/ 235 w 316"/>
                              <a:gd name="T25" fmla="*/ 82 h 327"/>
                              <a:gd name="T26" fmla="*/ 253 w 316"/>
                              <a:gd name="T27" fmla="*/ 64 h 327"/>
                              <a:gd name="T28" fmla="*/ 274 w 316"/>
                              <a:gd name="T29" fmla="*/ 45 h 327"/>
                              <a:gd name="T30" fmla="*/ 294 w 316"/>
                              <a:gd name="T31" fmla="*/ 24 h 327"/>
                              <a:gd name="T32" fmla="*/ 315 w 316"/>
                              <a:gd name="T33" fmla="*/ 1 h 327"/>
                              <a:gd name="T34" fmla="*/ 298 w 316"/>
                              <a:gd name="T35" fmla="*/ 9 h 327"/>
                              <a:gd name="T36" fmla="*/ 279 w 316"/>
                              <a:gd name="T37" fmla="*/ 28 h 327"/>
                              <a:gd name="T38" fmla="*/ 258 w 316"/>
                              <a:gd name="T39" fmla="*/ 49 h 327"/>
                              <a:gd name="T40" fmla="*/ 240 w 316"/>
                              <a:gd name="T41" fmla="*/ 69 h 327"/>
                              <a:gd name="T42" fmla="*/ 220 w 316"/>
                              <a:gd name="T43" fmla="*/ 90 h 327"/>
                              <a:gd name="T44" fmla="*/ 202 w 316"/>
                              <a:gd name="T45" fmla="*/ 109 h 327"/>
                              <a:gd name="T46" fmla="*/ 181 w 316"/>
                              <a:gd name="T47" fmla="*/ 130 h 327"/>
                              <a:gd name="T48" fmla="*/ 162 w 316"/>
                              <a:gd name="T49" fmla="*/ 150 h 327"/>
                              <a:gd name="T50" fmla="*/ 144 w 316"/>
                              <a:gd name="T51" fmla="*/ 171 h 327"/>
                              <a:gd name="T52" fmla="*/ 123 w 316"/>
                              <a:gd name="T53" fmla="*/ 190 h 327"/>
                              <a:gd name="T54" fmla="*/ 103 w 316"/>
                              <a:gd name="T55" fmla="*/ 211 h 327"/>
                              <a:gd name="T56" fmla="*/ 85 w 316"/>
                              <a:gd name="T57" fmla="*/ 231 h 327"/>
                              <a:gd name="T58" fmla="*/ 67 w 316"/>
                              <a:gd name="T59" fmla="*/ 249 h 327"/>
                              <a:gd name="T60" fmla="*/ 46 w 316"/>
                              <a:gd name="T61" fmla="*/ 270 h 327"/>
                              <a:gd name="T62" fmla="*/ 28 w 316"/>
                              <a:gd name="T63" fmla="*/ 289 h 327"/>
                              <a:gd name="T64" fmla="*/ 9 w 316"/>
                              <a:gd name="T65" fmla="*/ 310 h 327"/>
                              <a:gd name="T66" fmla="*/ 0 w 316"/>
                              <a:gd name="T67" fmla="*/ 321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6" h="327">
                                <a:moveTo>
                                  <a:pt x="1" y="326"/>
                                </a:moveTo>
                                <a:lnTo>
                                  <a:pt x="1" y="326"/>
                                </a:lnTo>
                                <a:lnTo>
                                  <a:pt x="13" y="315"/>
                                </a:lnTo>
                                <a:lnTo>
                                  <a:pt x="22" y="306"/>
                                </a:lnTo>
                                <a:lnTo>
                                  <a:pt x="33" y="292"/>
                                </a:lnTo>
                                <a:lnTo>
                                  <a:pt x="40" y="285"/>
                                </a:lnTo>
                                <a:lnTo>
                                  <a:pt x="51" y="274"/>
                                </a:lnTo>
                                <a:lnTo>
                                  <a:pt x="60" y="262"/>
                                </a:lnTo>
                                <a:lnTo>
                                  <a:pt x="72" y="253"/>
                                </a:lnTo>
                                <a:lnTo>
                                  <a:pt x="78" y="243"/>
                                </a:lnTo>
                                <a:lnTo>
                                  <a:pt x="90" y="231"/>
                                </a:lnTo>
                                <a:lnTo>
                                  <a:pt x="99" y="225"/>
                                </a:lnTo>
                                <a:lnTo>
                                  <a:pt x="109" y="213"/>
                                </a:lnTo>
                                <a:lnTo>
                                  <a:pt x="117" y="202"/>
                                </a:lnTo>
                                <a:lnTo>
                                  <a:pt x="127" y="193"/>
                                </a:lnTo>
                                <a:lnTo>
                                  <a:pt x="136" y="184"/>
                                </a:lnTo>
                                <a:lnTo>
                                  <a:pt x="145" y="175"/>
                                </a:lnTo>
                                <a:lnTo>
                                  <a:pt x="154" y="163"/>
                                </a:lnTo>
                                <a:lnTo>
                                  <a:pt x="166" y="154"/>
                                </a:lnTo>
                                <a:lnTo>
                                  <a:pt x="175" y="144"/>
                                </a:lnTo>
                                <a:lnTo>
                                  <a:pt x="184" y="135"/>
                                </a:lnTo>
                                <a:lnTo>
                                  <a:pt x="195" y="123"/>
                                </a:lnTo>
                                <a:lnTo>
                                  <a:pt x="202" y="114"/>
                                </a:lnTo>
                                <a:lnTo>
                                  <a:pt x="213" y="103"/>
                                </a:lnTo>
                                <a:lnTo>
                                  <a:pt x="225" y="94"/>
                                </a:lnTo>
                                <a:lnTo>
                                  <a:pt x="235" y="82"/>
                                </a:lnTo>
                                <a:lnTo>
                                  <a:pt x="243" y="73"/>
                                </a:lnTo>
                                <a:lnTo>
                                  <a:pt x="253" y="64"/>
                                </a:lnTo>
                                <a:lnTo>
                                  <a:pt x="262" y="54"/>
                                </a:lnTo>
                                <a:lnTo>
                                  <a:pt x="274" y="45"/>
                                </a:lnTo>
                                <a:lnTo>
                                  <a:pt x="283" y="33"/>
                                </a:lnTo>
                                <a:lnTo>
                                  <a:pt x="294" y="24"/>
                                </a:lnTo>
                                <a:lnTo>
                                  <a:pt x="303" y="13"/>
                                </a:lnTo>
                                <a:lnTo>
                                  <a:pt x="315" y="1"/>
                                </a:lnTo>
                                <a:lnTo>
                                  <a:pt x="310" y="0"/>
                                </a:lnTo>
                                <a:lnTo>
                                  <a:pt x="298" y="9"/>
                                </a:lnTo>
                                <a:lnTo>
                                  <a:pt x="289" y="19"/>
                                </a:lnTo>
                                <a:lnTo>
                                  <a:pt x="279" y="28"/>
                                </a:lnTo>
                                <a:lnTo>
                                  <a:pt x="270" y="40"/>
                                </a:lnTo>
                                <a:lnTo>
                                  <a:pt x="258" y="49"/>
                                </a:lnTo>
                                <a:lnTo>
                                  <a:pt x="252" y="60"/>
                                </a:lnTo>
                                <a:lnTo>
                                  <a:pt x="240" y="69"/>
                                </a:lnTo>
                                <a:lnTo>
                                  <a:pt x="229" y="81"/>
                                </a:lnTo>
                                <a:lnTo>
                                  <a:pt x="220" y="90"/>
                                </a:lnTo>
                                <a:lnTo>
                                  <a:pt x="211" y="100"/>
                                </a:lnTo>
                                <a:lnTo>
                                  <a:pt x="202" y="109"/>
                                </a:lnTo>
                                <a:lnTo>
                                  <a:pt x="190" y="118"/>
                                </a:lnTo>
                                <a:lnTo>
                                  <a:pt x="181" y="130"/>
                                </a:lnTo>
                                <a:lnTo>
                                  <a:pt x="171" y="139"/>
                                </a:lnTo>
                                <a:lnTo>
                                  <a:pt x="162" y="150"/>
                                </a:lnTo>
                                <a:lnTo>
                                  <a:pt x="153" y="159"/>
                                </a:lnTo>
                                <a:lnTo>
                                  <a:pt x="144" y="171"/>
                                </a:lnTo>
                                <a:lnTo>
                                  <a:pt x="132" y="180"/>
                                </a:lnTo>
                                <a:lnTo>
                                  <a:pt x="123" y="190"/>
                                </a:lnTo>
                                <a:lnTo>
                                  <a:pt x="112" y="199"/>
                                </a:lnTo>
                                <a:lnTo>
                                  <a:pt x="103" y="211"/>
                                </a:lnTo>
                                <a:lnTo>
                                  <a:pt x="94" y="220"/>
                                </a:lnTo>
                                <a:lnTo>
                                  <a:pt x="85" y="231"/>
                                </a:lnTo>
                                <a:lnTo>
                                  <a:pt x="73" y="240"/>
                                </a:lnTo>
                                <a:lnTo>
                                  <a:pt x="67" y="249"/>
                                </a:lnTo>
                                <a:lnTo>
                                  <a:pt x="55" y="261"/>
                                </a:lnTo>
                                <a:lnTo>
                                  <a:pt x="46" y="270"/>
                                </a:lnTo>
                                <a:lnTo>
                                  <a:pt x="37" y="280"/>
                                </a:lnTo>
                                <a:lnTo>
                                  <a:pt x="28" y="289"/>
                                </a:lnTo>
                                <a:lnTo>
                                  <a:pt x="18" y="301"/>
                                </a:lnTo>
                                <a:lnTo>
                                  <a:pt x="9" y="310"/>
                                </a:lnTo>
                                <a:lnTo>
                                  <a:pt x="0" y="321"/>
                                </a:lnTo>
                                <a:lnTo>
                                  <a:pt x="1" y="326"/>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39" name="Freeform 314"/>
                        <wps:cNvSpPr>
                          <a:spLocks/>
                        </wps:cNvSpPr>
                        <wps:spPr bwMode="auto">
                          <a:xfrm>
                            <a:off x="1788" y="3397"/>
                            <a:ext cx="114" cy="80"/>
                          </a:xfrm>
                          <a:custGeom>
                            <a:avLst/>
                            <a:gdLst>
                              <a:gd name="T0" fmla="*/ 0 w 75"/>
                              <a:gd name="T1" fmla="*/ 53 h 54"/>
                              <a:gd name="T2" fmla="*/ 0 w 75"/>
                              <a:gd name="T3" fmla="*/ 53 h 54"/>
                              <a:gd name="T4" fmla="*/ 6 w 75"/>
                              <a:gd name="T5" fmla="*/ 53 h 54"/>
                              <a:gd name="T6" fmla="*/ 13 w 75"/>
                              <a:gd name="T7" fmla="*/ 49 h 54"/>
                              <a:gd name="T8" fmla="*/ 18 w 75"/>
                              <a:gd name="T9" fmla="*/ 48 h 54"/>
                              <a:gd name="T10" fmla="*/ 24 w 75"/>
                              <a:gd name="T11" fmla="*/ 45 h 54"/>
                              <a:gd name="T12" fmla="*/ 28 w 75"/>
                              <a:gd name="T13" fmla="*/ 43 h 54"/>
                              <a:gd name="T14" fmla="*/ 33 w 75"/>
                              <a:gd name="T15" fmla="*/ 40 h 54"/>
                              <a:gd name="T16" fmla="*/ 37 w 75"/>
                              <a:gd name="T17" fmla="*/ 39 h 54"/>
                              <a:gd name="T18" fmla="*/ 45 w 75"/>
                              <a:gd name="T19" fmla="*/ 36 h 54"/>
                              <a:gd name="T20" fmla="*/ 49 w 75"/>
                              <a:gd name="T21" fmla="*/ 31 h 54"/>
                              <a:gd name="T22" fmla="*/ 51 w 75"/>
                              <a:gd name="T23" fmla="*/ 27 h 54"/>
                              <a:gd name="T24" fmla="*/ 55 w 75"/>
                              <a:gd name="T25" fmla="*/ 22 h 54"/>
                              <a:gd name="T26" fmla="*/ 60 w 75"/>
                              <a:gd name="T27" fmla="*/ 21 h 54"/>
                              <a:gd name="T28" fmla="*/ 64 w 75"/>
                              <a:gd name="T29" fmla="*/ 16 h 54"/>
                              <a:gd name="T30" fmla="*/ 69 w 75"/>
                              <a:gd name="T31" fmla="*/ 12 h 54"/>
                              <a:gd name="T32" fmla="*/ 72 w 75"/>
                              <a:gd name="T33" fmla="*/ 7 h 54"/>
                              <a:gd name="T34" fmla="*/ 74 w 75"/>
                              <a:gd name="T35" fmla="*/ 4 h 54"/>
                              <a:gd name="T36" fmla="*/ 72 w 75"/>
                              <a:gd name="T37" fmla="*/ 0 h 54"/>
                              <a:gd name="T38" fmla="*/ 69 w 75"/>
                              <a:gd name="T39" fmla="*/ 4 h 54"/>
                              <a:gd name="T40" fmla="*/ 64 w 75"/>
                              <a:gd name="T41" fmla="*/ 7 h 54"/>
                              <a:gd name="T42" fmla="*/ 60 w 75"/>
                              <a:gd name="T43" fmla="*/ 12 h 54"/>
                              <a:gd name="T44" fmla="*/ 55 w 75"/>
                              <a:gd name="T45" fmla="*/ 18 h 54"/>
                              <a:gd name="T46" fmla="*/ 51 w 75"/>
                              <a:gd name="T47" fmla="*/ 21 h 54"/>
                              <a:gd name="T48" fmla="*/ 49 w 75"/>
                              <a:gd name="T49" fmla="*/ 22 h 54"/>
                              <a:gd name="T50" fmla="*/ 45 w 75"/>
                              <a:gd name="T51" fmla="*/ 27 h 54"/>
                              <a:gd name="T52" fmla="*/ 40 w 75"/>
                              <a:gd name="T53" fmla="*/ 31 h 54"/>
                              <a:gd name="T54" fmla="*/ 36 w 75"/>
                              <a:gd name="T55" fmla="*/ 34 h 54"/>
                              <a:gd name="T56" fmla="*/ 31 w 75"/>
                              <a:gd name="T57" fmla="*/ 39 h 54"/>
                              <a:gd name="T58" fmla="*/ 27 w 75"/>
                              <a:gd name="T59" fmla="*/ 40 h 54"/>
                              <a:gd name="T60" fmla="*/ 19 w 75"/>
                              <a:gd name="T61" fmla="*/ 40 h 54"/>
                              <a:gd name="T62" fmla="*/ 15 w 75"/>
                              <a:gd name="T63" fmla="*/ 43 h 54"/>
                              <a:gd name="T64" fmla="*/ 13 w 75"/>
                              <a:gd name="T65" fmla="*/ 43 h 54"/>
                              <a:gd name="T66" fmla="*/ 6 w 75"/>
                              <a:gd name="T67" fmla="*/ 45 h 54"/>
                              <a:gd name="T68" fmla="*/ 0 w 75"/>
                              <a:gd name="T69" fmla="*/ 48 h 54"/>
                              <a:gd name="T70" fmla="*/ 0 w 75"/>
                              <a:gd name="T71" fmla="*/ 48 h 54"/>
                              <a:gd name="T72" fmla="*/ 0 w 75"/>
                              <a:gd name="T73" fmla="*/ 48 h 54"/>
                              <a:gd name="T74" fmla="*/ 0 w 75"/>
                              <a:gd name="T75" fmla="*/ 48 h 54"/>
                              <a:gd name="T76" fmla="*/ 0 w 75"/>
                              <a:gd name="T77" fmla="*/ 48 h 54"/>
                              <a:gd name="T78" fmla="*/ 0 w 75"/>
                              <a:gd name="T79" fmla="*/ 5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5" h="54">
                                <a:moveTo>
                                  <a:pt x="0" y="53"/>
                                </a:moveTo>
                                <a:lnTo>
                                  <a:pt x="0" y="53"/>
                                </a:lnTo>
                                <a:lnTo>
                                  <a:pt x="6" y="53"/>
                                </a:lnTo>
                                <a:lnTo>
                                  <a:pt x="13" y="49"/>
                                </a:lnTo>
                                <a:lnTo>
                                  <a:pt x="18" y="48"/>
                                </a:lnTo>
                                <a:lnTo>
                                  <a:pt x="24" y="45"/>
                                </a:lnTo>
                                <a:lnTo>
                                  <a:pt x="28" y="43"/>
                                </a:lnTo>
                                <a:lnTo>
                                  <a:pt x="33" y="40"/>
                                </a:lnTo>
                                <a:lnTo>
                                  <a:pt x="37" y="39"/>
                                </a:lnTo>
                                <a:lnTo>
                                  <a:pt x="45" y="36"/>
                                </a:lnTo>
                                <a:lnTo>
                                  <a:pt x="49" y="31"/>
                                </a:lnTo>
                                <a:lnTo>
                                  <a:pt x="51" y="27"/>
                                </a:lnTo>
                                <a:lnTo>
                                  <a:pt x="55" y="22"/>
                                </a:lnTo>
                                <a:lnTo>
                                  <a:pt x="60" y="21"/>
                                </a:lnTo>
                                <a:lnTo>
                                  <a:pt x="64" y="16"/>
                                </a:lnTo>
                                <a:lnTo>
                                  <a:pt x="69" y="12"/>
                                </a:lnTo>
                                <a:lnTo>
                                  <a:pt x="72" y="7"/>
                                </a:lnTo>
                                <a:lnTo>
                                  <a:pt x="74" y="4"/>
                                </a:lnTo>
                                <a:lnTo>
                                  <a:pt x="72" y="0"/>
                                </a:lnTo>
                                <a:lnTo>
                                  <a:pt x="69" y="4"/>
                                </a:lnTo>
                                <a:lnTo>
                                  <a:pt x="64" y="7"/>
                                </a:lnTo>
                                <a:lnTo>
                                  <a:pt x="60" y="12"/>
                                </a:lnTo>
                                <a:lnTo>
                                  <a:pt x="55" y="18"/>
                                </a:lnTo>
                                <a:lnTo>
                                  <a:pt x="51" y="21"/>
                                </a:lnTo>
                                <a:lnTo>
                                  <a:pt x="49" y="22"/>
                                </a:lnTo>
                                <a:lnTo>
                                  <a:pt x="45" y="27"/>
                                </a:lnTo>
                                <a:lnTo>
                                  <a:pt x="40" y="31"/>
                                </a:lnTo>
                                <a:lnTo>
                                  <a:pt x="36" y="34"/>
                                </a:lnTo>
                                <a:lnTo>
                                  <a:pt x="31" y="39"/>
                                </a:lnTo>
                                <a:lnTo>
                                  <a:pt x="27" y="40"/>
                                </a:lnTo>
                                <a:lnTo>
                                  <a:pt x="19" y="40"/>
                                </a:lnTo>
                                <a:lnTo>
                                  <a:pt x="15" y="43"/>
                                </a:lnTo>
                                <a:lnTo>
                                  <a:pt x="13" y="43"/>
                                </a:lnTo>
                                <a:lnTo>
                                  <a:pt x="6" y="45"/>
                                </a:lnTo>
                                <a:lnTo>
                                  <a:pt x="0" y="48"/>
                                </a:lnTo>
                                <a:lnTo>
                                  <a:pt x="0" y="53"/>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0" name="Freeform 315"/>
                        <wps:cNvSpPr>
                          <a:spLocks/>
                        </wps:cNvSpPr>
                        <wps:spPr bwMode="auto">
                          <a:xfrm>
                            <a:off x="1768" y="3464"/>
                            <a:ext cx="38" cy="37"/>
                          </a:xfrm>
                          <a:custGeom>
                            <a:avLst/>
                            <a:gdLst>
                              <a:gd name="T0" fmla="*/ 0 w 25"/>
                              <a:gd name="T1" fmla="*/ 0 h 25"/>
                              <a:gd name="T2" fmla="*/ 0 w 25"/>
                              <a:gd name="T3" fmla="*/ 9 h 25"/>
                              <a:gd name="T4" fmla="*/ 6 w 25"/>
                              <a:gd name="T5" fmla="*/ 9 h 25"/>
                              <a:gd name="T6" fmla="*/ 6 w 25"/>
                              <a:gd name="T7" fmla="*/ 14 h 25"/>
                              <a:gd name="T8" fmla="*/ 9 w 25"/>
                              <a:gd name="T9" fmla="*/ 24 h 25"/>
                              <a:gd name="T10" fmla="*/ 15 w 25"/>
                              <a:gd name="T11" fmla="*/ 24 h 25"/>
                              <a:gd name="T12" fmla="*/ 15 w 25"/>
                              <a:gd name="T13" fmla="*/ 24 h 25"/>
                              <a:gd name="T14" fmla="*/ 18 w 25"/>
                              <a:gd name="T15" fmla="*/ 24 h 25"/>
                              <a:gd name="T16" fmla="*/ 18 w 25"/>
                              <a:gd name="T17" fmla="*/ 24 h 25"/>
                              <a:gd name="T18" fmla="*/ 24 w 25"/>
                              <a:gd name="T19" fmla="*/ 24 h 25"/>
                              <a:gd name="T20" fmla="*/ 24 w 25"/>
                              <a:gd name="T21" fmla="*/ 9 h 25"/>
                              <a:gd name="T22" fmla="*/ 18 w 25"/>
                              <a:gd name="T23" fmla="*/ 9 h 25"/>
                              <a:gd name="T24" fmla="*/ 18 w 25"/>
                              <a:gd name="T25" fmla="*/ 9 h 25"/>
                              <a:gd name="T26" fmla="*/ 15 w 25"/>
                              <a:gd name="T27" fmla="*/ 9 h 25"/>
                              <a:gd name="T28" fmla="*/ 15 w 25"/>
                              <a:gd name="T29" fmla="*/ 0 h 25"/>
                              <a:gd name="T30" fmla="*/ 15 w 25"/>
                              <a:gd name="T31" fmla="*/ 0 h 25"/>
                              <a:gd name="T32" fmla="*/ 15 w 25"/>
                              <a:gd name="T33" fmla="*/ 0 h 25"/>
                              <a:gd name="T34" fmla="*/ 15 w 25"/>
                              <a:gd name="T35" fmla="*/ 0 h 25"/>
                              <a:gd name="T36" fmla="*/ 15 w 25"/>
                              <a:gd name="T37" fmla="*/ 0 h 25"/>
                              <a:gd name="T38" fmla="*/ 15 w 25"/>
                              <a:gd name="T39" fmla="*/ 0 h 25"/>
                              <a:gd name="T40" fmla="*/ 0 w 25"/>
                              <a:gd name="T41" fmla="*/ 0 h 25"/>
                              <a:gd name="T42" fmla="*/ 0 w 25"/>
                              <a:gd name="T43" fmla="*/ 9 h 25"/>
                              <a:gd name="T44" fmla="*/ 0 w 25"/>
                              <a:gd name="T45" fmla="*/ 9 h 25"/>
                              <a:gd name="T46" fmla="*/ 0 w 25"/>
                              <a:gd name="T4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25">
                                <a:moveTo>
                                  <a:pt x="0" y="0"/>
                                </a:moveTo>
                                <a:lnTo>
                                  <a:pt x="0" y="9"/>
                                </a:lnTo>
                                <a:lnTo>
                                  <a:pt x="6" y="9"/>
                                </a:lnTo>
                                <a:lnTo>
                                  <a:pt x="6" y="14"/>
                                </a:lnTo>
                                <a:lnTo>
                                  <a:pt x="9" y="24"/>
                                </a:lnTo>
                                <a:lnTo>
                                  <a:pt x="15" y="24"/>
                                </a:lnTo>
                                <a:lnTo>
                                  <a:pt x="18" y="24"/>
                                </a:lnTo>
                                <a:lnTo>
                                  <a:pt x="24" y="24"/>
                                </a:lnTo>
                                <a:lnTo>
                                  <a:pt x="24" y="9"/>
                                </a:lnTo>
                                <a:lnTo>
                                  <a:pt x="18" y="9"/>
                                </a:lnTo>
                                <a:lnTo>
                                  <a:pt x="15" y="9"/>
                                </a:lnTo>
                                <a:lnTo>
                                  <a:pt x="15" y="0"/>
                                </a:lnTo>
                                <a:lnTo>
                                  <a:pt x="0" y="0"/>
                                </a:lnTo>
                                <a:lnTo>
                                  <a:pt x="0" y="9"/>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1" name="Freeform 316"/>
                        <wps:cNvSpPr>
                          <a:spLocks/>
                        </wps:cNvSpPr>
                        <wps:spPr bwMode="auto">
                          <a:xfrm>
                            <a:off x="1768" y="3316"/>
                            <a:ext cx="91" cy="149"/>
                          </a:xfrm>
                          <a:custGeom>
                            <a:avLst/>
                            <a:gdLst>
                              <a:gd name="T0" fmla="*/ 54 w 60"/>
                              <a:gd name="T1" fmla="*/ 0 h 100"/>
                              <a:gd name="T2" fmla="*/ 54 w 60"/>
                              <a:gd name="T3" fmla="*/ 0 h 100"/>
                              <a:gd name="T4" fmla="*/ 49 w 60"/>
                              <a:gd name="T5" fmla="*/ 3 h 100"/>
                              <a:gd name="T6" fmla="*/ 45 w 60"/>
                              <a:gd name="T7" fmla="*/ 9 h 100"/>
                              <a:gd name="T8" fmla="*/ 40 w 60"/>
                              <a:gd name="T9" fmla="*/ 16 h 100"/>
                              <a:gd name="T10" fmla="*/ 36 w 60"/>
                              <a:gd name="T11" fmla="*/ 21 h 100"/>
                              <a:gd name="T12" fmla="*/ 30 w 60"/>
                              <a:gd name="T13" fmla="*/ 25 h 100"/>
                              <a:gd name="T14" fmla="*/ 25 w 60"/>
                              <a:gd name="T15" fmla="*/ 31 h 100"/>
                              <a:gd name="T16" fmla="*/ 22 w 60"/>
                              <a:gd name="T17" fmla="*/ 39 h 100"/>
                              <a:gd name="T18" fmla="*/ 16 w 60"/>
                              <a:gd name="T19" fmla="*/ 43 h 100"/>
                              <a:gd name="T20" fmla="*/ 13 w 60"/>
                              <a:gd name="T21" fmla="*/ 49 h 100"/>
                              <a:gd name="T22" fmla="*/ 9 w 60"/>
                              <a:gd name="T23" fmla="*/ 58 h 100"/>
                              <a:gd name="T24" fmla="*/ 7 w 60"/>
                              <a:gd name="T25" fmla="*/ 63 h 100"/>
                              <a:gd name="T26" fmla="*/ 7 w 60"/>
                              <a:gd name="T27" fmla="*/ 70 h 100"/>
                              <a:gd name="T28" fmla="*/ 3 w 60"/>
                              <a:gd name="T29" fmla="*/ 76 h 100"/>
                              <a:gd name="T30" fmla="*/ 3 w 60"/>
                              <a:gd name="T31" fmla="*/ 85 h 100"/>
                              <a:gd name="T32" fmla="*/ 0 w 60"/>
                              <a:gd name="T33" fmla="*/ 93 h 100"/>
                              <a:gd name="T34" fmla="*/ 0 w 60"/>
                              <a:gd name="T35" fmla="*/ 99 h 100"/>
                              <a:gd name="T36" fmla="*/ 7 w 60"/>
                              <a:gd name="T37" fmla="*/ 99 h 100"/>
                              <a:gd name="T38" fmla="*/ 7 w 60"/>
                              <a:gd name="T39" fmla="*/ 93 h 100"/>
                              <a:gd name="T40" fmla="*/ 7 w 60"/>
                              <a:gd name="T41" fmla="*/ 85 h 100"/>
                              <a:gd name="T42" fmla="*/ 7 w 60"/>
                              <a:gd name="T43" fmla="*/ 76 h 100"/>
                              <a:gd name="T44" fmla="*/ 9 w 60"/>
                              <a:gd name="T45" fmla="*/ 72 h 100"/>
                              <a:gd name="T46" fmla="*/ 12 w 60"/>
                              <a:gd name="T47" fmla="*/ 66 h 100"/>
                              <a:gd name="T48" fmla="*/ 13 w 60"/>
                              <a:gd name="T49" fmla="*/ 58 h 100"/>
                              <a:gd name="T50" fmla="*/ 18 w 60"/>
                              <a:gd name="T51" fmla="*/ 52 h 100"/>
                              <a:gd name="T52" fmla="*/ 22 w 60"/>
                              <a:gd name="T53" fmla="*/ 48 h 100"/>
                              <a:gd name="T54" fmla="*/ 25 w 60"/>
                              <a:gd name="T55" fmla="*/ 39 h 100"/>
                              <a:gd name="T56" fmla="*/ 30 w 60"/>
                              <a:gd name="T57" fmla="*/ 36 h 100"/>
                              <a:gd name="T58" fmla="*/ 34 w 60"/>
                              <a:gd name="T59" fmla="*/ 30 h 100"/>
                              <a:gd name="T60" fmla="*/ 40 w 60"/>
                              <a:gd name="T61" fmla="*/ 22 h 100"/>
                              <a:gd name="T62" fmla="*/ 45 w 60"/>
                              <a:gd name="T63" fmla="*/ 18 h 100"/>
                              <a:gd name="T64" fmla="*/ 49 w 60"/>
                              <a:gd name="T65" fmla="*/ 12 h 100"/>
                              <a:gd name="T66" fmla="*/ 54 w 60"/>
                              <a:gd name="T67" fmla="*/ 7 h 100"/>
                              <a:gd name="T68" fmla="*/ 59 w 60"/>
                              <a:gd name="T69" fmla="*/ 3 h 100"/>
                              <a:gd name="T70" fmla="*/ 59 w 60"/>
                              <a:gd name="T71" fmla="*/ 3 h 100"/>
                              <a:gd name="T72" fmla="*/ 54 w 60"/>
                              <a:gd name="T7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 h="100">
                                <a:moveTo>
                                  <a:pt x="54" y="0"/>
                                </a:moveTo>
                                <a:lnTo>
                                  <a:pt x="54" y="0"/>
                                </a:lnTo>
                                <a:lnTo>
                                  <a:pt x="49" y="3"/>
                                </a:lnTo>
                                <a:lnTo>
                                  <a:pt x="45" y="9"/>
                                </a:lnTo>
                                <a:lnTo>
                                  <a:pt x="40" y="16"/>
                                </a:lnTo>
                                <a:lnTo>
                                  <a:pt x="36" y="21"/>
                                </a:lnTo>
                                <a:lnTo>
                                  <a:pt x="30" y="25"/>
                                </a:lnTo>
                                <a:lnTo>
                                  <a:pt x="25" y="31"/>
                                </a:lnTo>
                                <a:lnTo>
                                  <a:pt x="22" y="39"/>
                                </a:lnTo>
                                <a:lnTo>
                                  <a:pt x="16" y="43"/>
                                </a:lnTo>
                                <a:lnTo>
                                  <a:pt x="13" y="49"/>
                                </a:lnTo>
                                <a:lnTo>
                                  <a:pt x="9" y="58"/>
                                </a:lnTo>
                                <a:lnTo>
                                  <a:pt x="7" y="63"/>
                                </a:lnTo>
                                <a:lnTo>
                                  <a:pt x="7" y="70"/>
                                </a:lnTo>
                                <a:lnTo>
                                  <a:pt x="3" y="76"/>
                                </a:lnTo>
                                <a:lnTo>
                                  <a:pt x="3" y="85"/>
                                </a:lnTo>
                                <a:lnTo>
                                  <a:pt x="0" y="93"/>
                                </a:lnTo>
                                <a:lnTo>
                                  <a:pt x="0" y="99"/>
                                </a:lnTo>
                                <a:lnTo>
                                  <a:pt x="7" y="99"/>
                                </a:lnTo>
                                <a:lnTo>
                                  <a:pt x="7" y="93"/>
                                </a:lnTo>
                                <a:lnTo>
                                  <a:pt x="7" y="85"/>
                                </a:lnTo>
                                <a:lnTo>
                                  <a:pt x="7" y="76"/>
                                </a:lnTo>
                                <a:lnTo>
                                  <a:pt x="9" y="72"/>
                                </a:lnTo>
                                <a:lnTo>
                                  <a:pt x="12" y="66"/>
                                </a:lnTo>
                                <a:lnTo>
                                  <a:pt x="13" y="58"/>
                                </a:lnTo>
                                <a:lnTo>
                                  <a:pt x="18" y="52"/>
                                </a:lnTo>
                                <a:lnTo>
                                  <a:pt x="22" y="48"/>
                                </a:lnTo>
                                <a:lnTo>
                                  <a:pt x="25" y="39"/>
                                </a:lnTo>
                                <a:lnTo>
                                  <a:pt x="30" y="36"/>
                                </a:lnTo>
                                <a:lnTo>
                                  <a:pt x="34" y="30"/>
                                </a:lnTo>
                                <a:lnTo>
                                  <a:pt x="40" y="22"/>
                                </a:lnTo>
                                <a:lnTo>
                                  <a:pt x="45" y="18"/>
                                </a:lnTo>
                                <a:lnTo>
                                  <a:pt x="49" y="12"/>
                                </a:lnTo>
                                <a:lnTo>
                                  <a:pt x="54" y="7"/>
                                </a:lnTo>
                                <a:lnTo>
                                  <a:pt x="59" y="3"/>
                                </a:lnTo>
                                <a:lnTo>
                                  <a:pt x="54"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2" name="Freeform 317"/>
                        <wps:cNvSpPr>
                          <a:spLocks/>
                        </wps:cNvSpPr>
                        <wps:spPr bwMode="auto">
                          <a:xfrm>
                            <a:off x="1850" y="2757"/>
                            <a:ext cx="530" cy="565"/>
                          </a:xfrm>
                          <a:custGeom>
                            <a:avLst/>
                            <a:gdLst>
                              <a:gd name="T0" fmla="*/ 342 w 348"/>
                              <a:gd name="T1" fmla="*/ 0 h 379"/>
                              <a:gd name="T2" fmla="*/ 324 w 348"/>
                              <a:gd name="T3" fmla="*/ 22 h 379"/>
                              <a:gd name="T4" fmla="*/ 304 w 348"/>
                              <a:gd name="T5" fmla="*/ 40 h 379"/>
                              <a:gd name="T6" fmla="*/ 283 w 348"/>
                              <a:gd name="T7" fmla="*/ 63 h 379"/>
                              <a:gd name="T8" fmla="*/ 261 w 348"/>
                              <a:gd name="T9" fmla="*/ 87 h 379"/>
                              <a:gd name="T10" fmla="*/ 241 w 348"/>
                              <a:gd name="T11" fmla="*/ 109 h 379"/>
                              <a:gd name="T12" fmla="*/ 219 w 348"/>
                              <a:gd name="T13" fmla="*/ 135 h 379"/>
                              <a:gd name="T14" fmla="*/ 196 w 348"/>
                              <a:gd name="T15" fmla="*/ 157 h 379"/>
                              <a:gd name="T16" fmla="*/ 175 w 348"/>
                              <a:gd name="T17" fmla="*/ 181 h 379"/>
                              <a:gd name="T18" fmla="*/ 153 w 348"/>
                              <a:gd name="T19" fmla="*/ 208 h 379"/>
                              <a:gd name="T20" fmla="*/ 130 w 348"/>
                              <a:gd name="T21" fmla="*/ 231 h 379"/>
                              <a:gd name="T22" fmla="*/ 108 w 348"/>
                              <a:gd name="T23" fmla="*/ 256 h 379"/>
                              <a:gd name="T24" fmla="*/ 85 w 348"/>
                              <a:gd name="T25" fmla="*/ 280 h 379"/>
                              <a:gd name="T26" fmla="*/ 63 w 348"/>
                              <a:gd name="T27" fmla="*/ 303 h 379"/>
                              <a:gd name="T28" fmla="*/ 43 w 348"/>
                              <a:gd name="T29" fmla="*/ 325 h 379"/>
                              <a:gd name="T30" fmla="*/ 21 w 348"/>
                              <a:gd name="T31" fmla="*/ 351 h 379"/>
                              <a:gd name="T32" fmla="*/ 0 w 348"/>
                              <a:gd name="T33" fmla="*/ 375 h 379"/>
                              <a:gd name="T34" fmla="*/ 13 w 348"/>
                              <a:gd name="T35" fmla="*/ 364 h 379"/>
                              <a:gd name="T36" fmla="*/ 34 w 348"/>
                              <a:gd name="T37" fmla="*/ 342 h 379"/>
                              <a:gd name="T38" fmla="*/ 57 w 348"/>
                              <a:gd name="T39" fmla="*/ 321 h 379"/>
                              <a:gd name="T40" fmla="*/ 79 w 348"/>
                              <a:gd name="T41" fmla="*/ 297 h 379"/>
                              <a:gd name="T42" fmla="*/ 102 w 348"/>
                              <a:gd name="T43" fmla="*/ 270 h 379"/>
                              <a:gd name="T44" fmla="*/ 121 w 348"/>
                              <a:gd name="T45" fmla="*/ 247 h 379"/>
                              <a:gd name="T46" fmla="*/ 144 w 348"/>
                              <a:gd name="T47" fmla="*/ 222 h 379"/>
                              <a:gd name="T48" fmla="*/ 169 w 348"/>
                              <a:gd name="T49" fmla="*/ 198 h 379"/>
                              <a:gd name="T50" fmla="*/ 189 w 348"/>
                              <a:gd name="T51" fmla="*/ 172 h 379"/>
                              <a:gd name="T52" fmla="*/ 214 w 348"/>
                              <a:gd name="T53" fmla="*/ 150 h 379"/>
                              <a:gd name="T54" fmla="*/ 232 w 348"/>
                              <a:gd name="T55" fmla="*/ 126 h 379"/>
                              <a:gd name="T56" fmla="*/ 255 w 348"/>
                              <a:gd name="T57" fmla="*/ 103 h 379"/>
                              <a:gd name="T58" fmla="*/ 277 w 348"/>
                              <a:gd name="T59" fmla="*/ 78 h 379"/>
                              <a:gd name="T60" fmla="*/ 297 w 348"/>
                              <a:gd name="T61" fmla="*/ 55 h 379"/>
                              <a:gd name="T62" fmla="*/ 318 w 348"/>
                              <a:gd name="T63" fmla="*/ 36 h 379"/>
                              <a:gd name="T64" fmla="*/ 337 w 348"/>
                              <a:gd name="T65" fmla="*/ 13 h 379"/>
                              <a:gd name="T66" fmla="*/ 345 w 348"/>
                              <a:gd name="T67" fmla="*/ 0 h 379"/>
                              <a:gd name="T68" fmla="*/ 347 w 348"/>
                              <a:gd name="T69" fmla="*/ 1 h 379"/>
                              <a:gd name="T70" fmla="*/ 342 w 348"/>
                              <a:gd name="T71" fmla="*/ 4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8" h="379">
                                <a:moveTo>
                                  <a:pt x="342" y="4"/>
                                </a:moveTo>
                                <a:lnTo>
                                  <a:pt x="342" y="0"/>
                                </a:lnTo>
                                <a:lnTo>
                                  <a:pt x="331" y="9"/>
                                </a:lnTo>
                                <a:lnTo>
                                  <a:pt x="324" y="22"/>
                                </a:lnTo>
                                <a:lnTo>
                                  <a:pt x="313" y="31"/>
                                </a:lnTo>
                                <a:lnTo>
                                  <a:pt x="304" y="40"/>
                                </a:lnTo>
                                <a:lnTo>
                                  <a:pt x="292" y="54"/>
                                </a:lnTo>
                                <a:lnTo>
                                  <a:pt x="283" y="63"/>
                                </a:lnTo>
                                <a:lnTo>
                                  <a:pt x="273" y="76"/>
                                </a:lnTo>
                                <a:lnTo>
                                  <a:pt x="261" y="87"/>
                                </a:lnTo>
                                <a:lnTo>
                                  <a:pt x="252" y="96"/>
                                </a:lnTo>
                                <a:lnTo>
                                  <a:pt x="241" y="109"/>
                                </a:lnTo>
                                <a:lnTo>
                                  <a:pt x="232" y="121"/>
                                </a:lnTo>
                                <a:lnTo>
                                  <a:pt x="219" y="135"/>
                                </a:lnTo>
                                <a:lnTo>
                                  <a:pt x="210" y="145"/>
                                </a:lnTo>
                                <a:lnTo>
                                  <a:pt x="196" y="157"/>
                                </a:lnTo>
                                <a:lnTo>
                                  <a:pt x="187" y="171"/>
                                </a:lnTo>
                                <a:lnTo>
                                  <a:pt x="175" y="181"/>
                                </a:lnTo>
                                <a:lnTo>
                                  <a:pt x="162" y="193"/>
                                </a:lnTo>
                                <a:lnTo>
                                  <a:pt x="153" y="208"/>
                                </a:lnTo>
                                <a:lnTo>
                                  <a:pt x="139" y="220"/>
                                </a:lnTo>
                                <a:lnTo>
                                  <a:pt x="130" y="231"/>
                                </a:lnTo>
                                <a:lnTo>
                                  <a:pt x="120" y="244"/>
                                </a:lnTo>
                                <a:lnTo>
                                  <a:pt x="108" y="256"/>
                                </a:lnTo>
                                <a:lnTo>
                                  <a:pt x="97" y="267"/>
                                </a:lnTo>
                                <a:lnTo>
                                  <a:pt x="85" y="280"/>
                                </a:lnTo>
                                <a:lnTo>
                                  <a:pt x="75" y="292"/>
                                </a:lnTo>
                                <a:lnTo>
                                  <a:pt x="63" y="303"/>
                                </a:lnTo>
                                <a:lnTo>
                                  <a:pt x="52" y="315"/>
                                </a:lnTo>
                                <a:lnTo>
                                  <a:pt x="43" y="325"/>
                                </a:lnTo>
                                <a:lnTo>
                                  <a:pt x="31" y="339"/>
                                </a:lnTo>
                                <a:lnTo>
                                  <a:pt x="21" y="351"/>
                                </a:lnTo>
                                <a:lnTo>
                                  <a:pt x="12" y="361"/>
                                </a:lnTo>
                                <a:lnTo>
                                  <a:pt x="0" y="375"/>
                                </a:lnTo>
                                <a:lnTo>
                                  <a:pt x="4" y="378"/>
                                </a:lnTo>
                                <a:lnTo>
                                  <a:pt x="13" y="364"/>
                                </a:lnTo>
                                <a:lnTo>
                                  <a:pt x="27" y="355"/>
                                </a:lnTo>
                                <a:lnTo>
                                  <a:pt x="34" y="342"/>
                                </a:lnTo>
                                <a:lnTo>
                                  <a:pt x="45" y="333"/>
                                </a:lnTo>
                                <a:lnTo>
                                  <a:pt x="57" y="321"/>
                                </a:lnTo>
                                <a:lnTo>
                                  <a:pt x="67" y="307"/>
                                </a:lnTo>
                                <a:lnTo>
                                  <a:pt x="79" y="297"/>
                                </a:lnTo>
                                <a:lnTo>
                                  <a:pt x="88" y="283"/>
                                </a:lnTo>
                                <a:lnTo>
                                  <a:pt x="102" y="270"/>
                                </a:lnTo>
                                <a:lnTo>
                                  <a:pt x="112" y="261"/>
                                </a:lnTo>
                                <a:lnTo>
                                  <a:pt x="121" y="247"/>
                                </a:lnTo>
                                <a:lnTo>
                                  <a:pt x="133" y="235"/>
                                </a:lnTo>
                                <a:lnTo>
                                  <a:pt x="144" y="222"/>
                                </a:lnTo>
                                <a:lnTo>
                                  <a:pt x="157" y="208"/>
                                </a:lnTo>
                                <a:lnTo>
                                  <a:pt x="169" y="198"/>
                                </a:lnTo>
                                <a:lnTo>
                                  <a:pt x="178" y="186"/>
                                </a:lnTo>
                                <a:lnTo>
                                  <a:pt x="189" y="172"/>
                                </a:lnTo>
                                <a:lnTo>
                                  <a:pt x="201" y="162"/>
                                </a:lnTo>
                                <a:lnTo>
                                  <a:pt x="214" y="150"/>
                                </a:lnTo>
                                <a:lnTo>
                                  <a:pt x="223" y="136"/>
                                </a:lnTo>
                                <a:lnTo>
                                  <a:pt x="232" y="126"/>
                                </a:lnTo>
                                <a:lnTo>
                                  <a:pt x="246" y="114"/>
                                </a:lnTo>
                                <a:lnTo>
                                  <a:pt x="255" y="103"/>
                                </a:lnTo>
                                <a:lnTo>
                                  <a:pt x="268" y="91"/>
                                </a:lnTo>
                                <a:lnTo>
                                  <a:pt x="277" y="78"/>
                                </a:lnTo>
                                <a:lnTo>
                                  <a:pt x="288" y="67"/>
                                </a:lnTo>
                                <a:lnTo>
                                  <a:pt x="297" y="55"/>
                                </a:lnTo>
                                <a:lnTo>
                                  <a:pt x="306" y="45"/>
                                </a:lnTo>
                                <a:lnTo>
                                  <a:pt x="318" y="36"/>
                                </a:lnTo>
                                <a:lnTo>
                                  <a:pt x="327" y="22"/>
                                </a:lnTo>
                                <a:lnTo>
                                  <a:pt x="337" y="13"/>
                                </a:lnTo>
                                <a:lnTo>
                                  <a:pt x="345" y="4"/>
                                </a:lnTo>
                                <a:lnTo>
                                  <a:pt x="345" y="0"/>
                                </a:lnTo>
                                <a:lnTo>
                                  <a:pt x="345" y="4"/>
                                </a:lnTo>
                                <a:lnTo>
                                  <a:pt x="347" y="1"/>
                                </a:lnTo>
                                <a:lnTo>
                                  <a:pt x="345" y="0"/>
                                </a:lnTo>
                                <a:lnTo>
                                  <a:pt x="342" y="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3" name="Freeform 318"/>
                        <wps:cNvSpPr>
                          <a:spLocks/>
                        </wps:cNvSpPr>
                        <wps:spPr bwMode="auto">
                          <a:xfrm>
                            <a:off x="2316" y="2720"/>
                            <a:ext cx="61" cy="46"/>
                          </a:xfrm>
                          <a:custGeom>
                            <a:avLst/>
                            <a:gdLst>
                              <a:gd name="T0" fmla="*/ 0 w 40"/>
                              <a:gd name="T1" fmla="*/ 0 h 31"/>
                              <a:gd name="T2" fmla="*/ 3 w 40"/>
                              <a:gd name="T3" fmla="*/ 4 h 31"/>
                              <a:gd name="T4" fmla="*/ 4 w 40"/>
                              <a:gd name="T5" fmla="*/ 4 h 31"/>
                              <a:gd name="T6" fmla="*/ 7 w 40"/>
                              <a:gd name="T7" fmla="*/ 7 h 31"/>
                              <a:gd name="T8" fmla="*/ 9 w 40"/>
                              <a:gd name="T9" fmla="*/ 7 h 31"/>
                              <a:gd name="T10" fmla="*/ 12 w 40"/>
                              <a:gd name="T11" fmla="*/ 9 h 31"/>
                              <a:gd name="T12" fmla="*/ 13 w 40"/>
                              <a:gd name="T13" fmla="*/ 9 h 31"/>
                              <a:gd name="T14" fmla="*/ 13 w 40"/>
                              <a:gd name="T15" fmla="*/ 12 h 31"/>
                              <a:gd name="T16" fmla="*/ 18 w 40"/>
                              <a:gd name="T17" fmla="*/ 12 h 31"/>
                              <a:gd name="T18" fmla="*/ 18 w 40"/>
                              <a:gd name="T19" fmla="*/ 12 h 31"/>
                              <a:gd name="T20" fmla="*/ 18 w 40"/>
                              <a:gd name="T21" fmla="*/ 12 h 31"/>
                              <a:gd name="T22" fmla="*/ 21 w 40"/>
                              <a:gd name="T23" fmla="*/ 13 h 31"/>
                              <a:gd name="T24" fmla="*/ 21 w 40"/>
                              <a:gd name="T25" fmla="*/ 16 h 31"/>
                              <a:gd name="T26" fmla="*/ 22 w 40"/>
                              <a:gd name="T27" fmla="*/ 18 h 31"/>
                              <a:gd name="T28" fmla="*/ 27 w 40"/>
                              <a:gd name="T29" fmla="*/ 21 h 31"/>
                              <a:gd name="T30" fmla="*/ 30 w 40"/>
                              <a:gd name="T31" fmla="*/ 22 h 31"/>
                              <a:gd name="T32" fmla="*/ 34 w 40"/>
                              <a:gd name="T33" fmla="*/ 25 h 31"/>
                              <a:gd name="T34" fmla="*/ 36 w 40"/>
                              <a:gd name="T35" fmla="*/ 30 h 31"/>
                              <a:gd name="T36" fmla="*/ 39 w 40"/>
                              <a:gd name="T37" fmla="*/ 25 h 31"/>
                              <a:gd name="T38" fmla="*/ 36 w 40"/>
                              <a:gd name="T39" fmla="*/ 21 h 31"/>
                              <a:gd name="T40" fmla="*/ 34 w 40"/>
                              <a:gd name="T41" fmla="*/ 18 h 31"/>
                              <a:gd name="T42" fmla="*/ 31 w 40"/>
                              <a:gd name="T43" fmla="*/ 16 h 31"/>
                              <a:gd name="T44" fmla="*/ 27 w 40"/>
                              <a:gd name="T45" fmla="*/ 13 h 31"/>
                              <a:gd name="T46" fmla="*/ 25 w 40"/>
                              <a:gd name="T47" fmla="*/ 12 h 31"/>
                              <a:gd name="T48" fmla="*/ 22 w 40"/>
                              <a:gd name="T49" fmla="*/ 12 h 31"/>
                              <a:gd name="T50" fmla="*/ 21 w 40"/>
                              <a:gd name="T51" fmla="*/ 9 h 31"/>
                              <a:gd name="T52" fmla="*/ 18 w 40"/>
                              <a:gd name="T53" fmla="*/ 7 h 31"/>
                              <a:gd name="T54" fmla="*/ 18 w 40"/>
                              <a:gd name="T55" fmla="*/ 7 h 31"/>
                              <a:gd name="T56" fmla="*/ 18 w 40"/>
                              <a:gd name="T57" fmla="*/ 4 h 31"/>
                              <a:gd name="T58" fmla="*/ 16 w 40"/>
                              <a:gd name="T59" fmla="*/ 4 h 31"/>
                              <a:gd name="T60" fmla="*/ 13 w 40"/>
                              <a:gd name="T61" fmla="*/ 4 h 31"/>
                              <a:gd name="T62" fmla="*/ 12 w 40"/>
                              <a:gd name="T63" fmla="*/ 3 h 31"/>
                              <a:gd name="T64" fmla="*/ 9 w 40"/>
                              <a:gd name="T65" fmla="*/ 3 h 31"/>
                              <a:gd name="T66" fmla="*/ 7 w 40"/>
                              <a:gd name="T67" fmla="*/ 0 h 31"/>
                              <a:gd name="T68" fmla="*/ 4 w 40"/>
                              <a:gd name="T69" fmla="*/ 0 h 31"/>
                              <a:gd name="T70" fmla="*/ 7 w 40"/>
                              <a:gd name="T71" fmla="*/ 3 h 31"/>
                              <a:gd name="T72" fmla="*/ 0 w 40"/>
                              <a:gd name="T73" fmla="*/ 0 h 31"/>
                              <a:gd name="T74" fmla="*/ 0 w 40"/>
                              <a:gd name="T75" fmla="*/ 3 h 31"/>
                              <a:gd name="T76" fmla="*/ 3 w 40"/>
                              <a:gd name="T77" fmla="*/ 4 h 31"/>
                              <a:gd name="T78" fmla="*/ 0 w 40"/>
                              <a:gd name="T7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 h="31">
                                <a:moveTo>
                                  <a:pt x="0" y="0"/>
                                </a:moveTo>
                                <a:lnTo>
                                  <a:pt x="3" y="4"/>
                                </a:lnTo>
                                <a:lnTo>
                                  <a:pt x="4" y="4"/>
                                </a:lnTo>
                                <a:lnTo>
                                  <a:pt x="7" y="7"/>
                                </a:lnTo>
                                <a:lnTo>
                                  <a:pt x="9" y="7"/>
                                </a:lnTo>
                                <a:lnTo>
                                  <a:pt x="12" y="9"/>
                                </a:lnTo>
                                <a:lnTo>
                                  <a:pt x="13" y="9"/>
                                </a:lnTo>
                                <a:lnTo>
                                  <a:pt x="13" y="12"/>
                                </a:lnTo>
                                <a:lnTo>
                                  <a:pt x="18" y="12"/>
                                </a:lnTo>
                                <a:lnTo>
                                  <a:pt x="21" y="13"/>
                                </a:lnTo>
                                <a:lnTo>
                                  <a:pt x="21" y="16"/>
                                </a:lnTo>
                                <a:lnTo>
                                  <a:pt x="22" y="18"/>
                                </a:lnTo>
                                <a:lnTo>
                                  <a:pt x="27" y="21"/>
                                </a:lnTo>
                                <a:lnTo>
                                  <a:pt x="30" y="22"/>
                                </a:lnTo>
                                <a:lnTo>
                                  <a:pt x="34" y="25"/>
                                </a:lnTo>
                                <a:lnTo>
                                  <a:pt x="36" y="30"/>
                                </a:lnTo>
                                <a:lnTo>
                                  <a:pt x="39" y="25"/>
                                </a:lnTo>
                                <a:lnTo>
                                  <a:pt x="36" y="21"/>
                                </a:lnTo>
                                <a:lnTo>
                                  <a:pt x="34" y="18"/>
                                </a:lnTo>
                                <a:lnTo>
                                  <a:pt x="31" y="16"/>
                                </a:lnTo>
                                <a:lnTo>
                                  <a:pt x="27" y="13"/>
                                </a:lnTo>
                                <a:lnTo>
                                  <a:pt x="25" y="12"/>
                                </a:lnTo>
                                <a:lnTo>
                                  <a:pt x="22" y="12"/>
                                </a:lnTo>
                                <a:lnTo>
                                  <a:pt x="21" y="9"/>
                                </a:lnTo>
                                <a:lnTo>
                                  <a:pt x="18" y="7"/>
                                </a:lnTo>
                                <a:lnTo>
                                  <a:pt x="18" y="4"/>
                                </a:lnTo>
                                <a:lnTo>
                                  <a:pt x="16" y="4"/>
                                </a:lnTo>
                                <a:lnTo>
                                  <a:pt x="13" y="4"/>
                                </a:lnTo>
                                <a:lnTo>
                                  <a:pt x="12" y="3"/>
                                </a:lnTo>
                                <a:lnTo>
                                  <a:pt x="9" y="3"/>
                                </a:lnTo>
                                <a:lnTo>
                                  <a:pt x="7" y="0"/>
                                </a:lnTo>
                                <a:lnTo>
                                  <a:pt x="4" y="0"/>
                                </a:lnTo>
                                <a:lnTo>
                                  <a:pt x="7" y="3"/>
                                </a:lnTo>
                                <a:lnTo>
                                  <a:pt x="0" y="0"/>
                                </a:lnTo>
                                <a:lnTo>
                                  <a:pt x="0" y="3"/>
                                </a:lnTo>
                                <a:lnTo>
                                  <a:pt x="3" y="4"/>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4" name="Freeform 319"/>
                        <wps:cNvSpPr>
                          <a:spLocks/>
                        </wps:cNvSpPr>
                        <wps:spPr bwMode="auto">
                          <a:xfrm>
                            <a:off x="2316" y="2680"/>
                            <a:ext cx="38" cy="46"/>
                          </a:xfrm>
                          <a:custGeom>
                            <a:avLst/>
                            <a:gdLst>
                              <a:gd name="T0" fmla="*/ 22 w 25"/>
                              <a:gd name="T1" fmla="*/ 0 h 31"/>
                              <a:gd name="T2" fmla="*/ 19 w 25"/>
                              <a:gd name="T3" fmla="*/ 0 h 31"/>
                              <a:gd name="T4" fmla="*/ 19 w 25"/>
                              <a:gd name="T5" fmla="*/ 3 h 31"/>
                              <a:gd name="T6" fmla="*/ 14 w 25"/>
                              <a:gd name="T7" fmla="*/ 7 h 31"/>
                              <a:gd name="T8" fmla="*/ 12 w 25"/>
                              <a:gd name="T9" fmla="*/ 12 h 31"/>
                              <a:gd name="T10" fmla="*/ 9 w 25"/>
                              <a:gd name="T11" fmla="*/ 13 h 31"/>
                              <a:gd name="T12" fmla="*/ 8 w 25"/>
                              <a:gd name="T13" fmla="*/ 18 h 31"/>
                              <a:gd name="T14" fmla="*/ 4 w 25"/>
                              <a:gd name="T15" fmla="*/ 18 h 31"/>
                              <a:gd name="T16" fmla="*/ 3 w 25"/>
                              <a:gd name="T17" fmla="*/ 22 h 31"/>
                              <a:gd name="T18" fmla="*/ 0 w 25"/>
                              <a:gd name="T19" fmla="*/ 27 h 31"/>
                              <a:gd name="T20" fmla="*/ 8 w 25"/>
                              <a:gd name="T21" fmla="*/ 30 h 31"/>
                              <a:gd name="T22" fmla="*/ 8 w 25"/>
                              <a:gd name="T23" fmla="*/ 25 h 31"/>
                              <a:gd name="T24" fmla="*/ 9 w 25"/>
                              <a:gd name="T25" fmla="*/ 21 h 31"/>
                              <a:gd name="T26" fmla="*/ 12 w 25"/>
                              <a:gd name="T27" fmla="*/ 18 h 31"/>
                              <a:gd name="T28" fmla="*/ 14 w 25"/>
                              <a:gd name="T29" fmla="*/ 18 h 31"/>
                              <a:gd name="T30" fmla="*/ 19 w 25"/>
                              <a:gd name="T31" fmla="*/ 13 h 31"/>
                              <a:gd name="T32" fmla="*/ 19 w 25"/>
                              <a:gd name="T33" fmla="*/ 12 h 31"/>
                              <a:gd name="T34" fmla="*/ 22 w 25"/>
                              <a:gd name="T35" fmla="*/ 7 h 31"/>
                              <a:gd name="T36" fmla="*/ 24 w 25"/>
                              <a:gd name="T37" fmla="*/ 4 h 31"/>
                              <a:gd name="T38" fmla="*/ 22 w 25"/>
                              <a:gd name="T39" fmla="*/ 4 h 31"/>
                              <a:gd name="T40" fmla="*/ 22 w 25"/>
                              <a:gd name="T41" fmla="*/ 0 h 31"/>
                              <a:gd name="T42" fmla="*/ 19 w 25"/>
                              <a:gd name="T43" fmla="*/ 0 h 31"/>
                              <a:gd name="T44" fmla="*/ 19 w 25"/>
                              <a:gd name="T45" fmla="*/ 0 h 31"/>
                              <a:gd name="T46" fmla="*/ 22 w 25"/>
                              <a:gd name="T4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31">
                                <a:moveTo>
                                  <a:pt x="22" y="0"/>
                                </a:moveTo>
                                <a:lnTo>
                                  <a:pt x="19" y="0"/>
                                </a:lnTo>
                                <a:lnTo>
                                  <a:pt x="19" y="3"/>
                                </a:lnTo>
                                <a:lnTo>
                                  <a:pt x="14" y="7"/>
                                </a:lnTo>
                                <a:lnTo>
                                  <a:pt x="12" y="12"/>
                                </a:lnTo>
                                <a:lnTo>
                                  <a:pt x="9" y="13"/>
                                </a:lnTo>
                                <a:lnTo>
                                  <a:pt x="8" y="18"/>
                                </a:lnTo>
                                <a:lnTo>
                                  <a:pt x="4" y="18"/>
                                </a:lnTo>
                                <a:lnTo>
                                  <a:pt x="3" y="22"/>
                                </a:lnTo>
                                <a:lnTo>
                                  <a:pt x="0" y="27"/>
                                </a:lnTo>
                                <a:lnTo>
                                  <a:pt x="8" y="30"/>
                                </a:lnTo>
                                <a:lnTo>
                                  <a:pt x="8" y="25"/>
                                </a:lnTo>
                                <a:lnTo>
                                  <a:pt x="9" y="21"/>
                                </a:lnTo>
                                <a:lnTo>
                                  <a:pt x="12" y="18"/>
                                </a:lnTo>
                                <a:lnTo>
                                  <a:pt x="14" y="18"/>
                                </a:lnTo>
                                <a:lnTo>
                                  <a:pt x="19" y="13"/>
                                </a:lnTo>
                                <a:lnTo>
                                  <a:pt x="19" y="12"/>
                                </a:lnTo>
                                <a:lnTo>
                                  <a:pt x="22" y="7"/>
                                </a:lnTo>
                                <a:lnTo>
                                  <a:pt x="24" y="4"/>
                                </a:lnTo>
                                <a:lnTo>
                                  <a:pt x="22" y="4"/>
                                </a:lnTo>
                                <a:lnTo>
                                  <a:pt x="22" y="0"/>
                                </a:lnTo>
                                <a:lnTo>
                                  <a:pt x="19" y="0"/>
                                </a:lnTo>
                                <a:lnTo>
                                  <a:pt x="22"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5" name="Freeform 320"/>
                        <wps:cNvSpPr>
                          <a:spLocks/>
                        </wps:cNvSpPr>
                        <wps:spPr bwMode="auto">
                          <a:xfrm>
                            <a:off x="2348" y="2680"/>
                            <a:ext cx="118" cy="74"/>
                          </a:xfrm>
                          <a:custGeom>
                            <a:avLst/>
                            <a:gdLst>
                              <a:gd name="T0" fmla="*/ 77 w 78"/>
                              <a:gd name="T1" fmla="*/ 44 h 50"/>
                              <a:gd name="T2" fmla="*/ 77 w 78"/>
                              <a:gd name="T3" fmla="*/ 44 h 50"/>
                              <a:gd name="T4" fmla="*/ 73 w 78"/>
                              <a:gd name="T5" fmla="*/ 43 h 50"/>
                              <a:gd name="T6" fmla="*/ 72 w 78"/>
                              <a:gd name="T7" fmla="*/ 43 h 50"/>
                              <a:gd name="T8" fmla="*/ 69 w 78"/>
                              <a:gd name="T9" fmla="*/ 38 h 50"/>
                              <a:gd name="T10" fmla="*/ 64 w 78"/>
                              <a:gd name="T11" fmla="*/ 35 h 50"/>
                              <a:gd name="T12" fmla="*/ 60 w 78"/>
                              <a:gd name="T13" fmla="*/ 34 h 50"/>
                              <a:gd name="T14" fmla="*/ 54 w 78"/>
                              <a:gd name="T15" fmla="*/ 29 h 50"/>
                              <a:gd name="T16" fmla="*/ 49 w 78"/>
                              <a:gd name="T17" fmla="*/ 25 h 50"/>
                              <a:gd name="T18" fmla="*/ 42 w 78"/>
                              <a:gd name="T19" fmla="*/ 20 h 50"/>
                              <a:gd name="T20" fmla="*/ 37 w 78"/>
                              <a:gd name="T21" fmla="*/ 17 h 50"/>
                              <a:gd name="T22" fmla="*/ 31 w 78"/>
                              <a:gd name="T23" fmla="*/ 13 h 50"/>
                              <a:gd name="T24" fmla="*/ 24 w 78"/>
                              <a:gd name="T25" fmla="*/ 11 h 50"/>
                              <a:gd name="T26" fmla="*/ 18 w 78"/>
                              <a:gd name="T27" fmla="*/ 7 h 50"/>
                              <a:gd name="T28" fmla="*/ 15 w 78"/>
                              <a:gd name="T29" fmla="*/ 2 h 50"/>
                              <a:gd name="T30" fmla="*/ 9 w 78"/>
                              <a:gd name="T31" fmla="*/ 2 h 50"/>
                              <a:gd name="T32" fmla="*/ 4 w 78"/>
                              <a:gd name="T33" fmla="*/ 0 h 50"/>
                              <a:gd name="T34" fmla="*/ 0 w 78"/>
                              <a:gd name="T35" fmla="*/ 0 h 50"/>
                              <a:gd name="T36" fmla="*/ 0 w 78"/>
                              <a:gd name="T37" fmla="*/ 4 h 50"/>
                              <a:gd name="T38" fmla="*/ 1 w 78"/>
                              <a:gd name="T39" fmla="*/ 4 h 50"/>
                              <a:gd name="T40" fmla="*/ 6 w 78"/>
                              <a:gd name="T41" fmla="*/ 7 h 50"/>
                              <a:gd name="T42" fmla="*/ 13 w 78"/>
                              <a:gd name="T43" fmla="*/ 8 h 50"/>
                              <a:gd name="T44" fmla="*/ 18 w 78"/>
                              <a:gd name="T45" fmla="*/ 11 h 50"/>
                              <a:gd name="T46" fmla="*/ 22 w 78"/>
                              <a:gd name="T47" fmla="*/ 16 h 50"/>
                              <a:gd name="T48" fmla="*/ 28 w 78"/>
                              <a:gd name="T49" fmla="*/ 17 h 50"/>
                              <a:gd name="T50" fmla="*/ 36 w 78"/>
                              <a:gd name="T51" fmla="*/ 20 h 50"/>
                              <a:gd name="T52" fmla="*/ 40 w 78"/>
                              <a:gd name="T53" fmla="*/ 25 h 50"/>
                              <a:gd name="T54" fmla="*/ 46 w 78"/>
                              <a:gd name="T55" fmla="*/ 29 h 50"/>
                              <a:gd name="T56" fmla="*/ 54 w 78"/>
                              <a:gd name="T57" fmla="*/ 34 h 50"/>
                              <a:gd name="T58" fmla="*/ 55 w 78"/>
                              <a:gd name="T59" fmla="*/ 38 h 50"/>
                              <a:gd name="T60" fmla="*/ 60 w 78"/>
                              <a:gd name="T61" fmla="*/ 40 h 50"/>
                              <a:gd name="T62" fmla="*/ 67 w 78"/>
                              <a:gd name="T63" fmla="*/ 43 h 50"/>
                              <a:gd name="T64" fmla="*/ 69 w 78"/>
                              <a:gd name="T65" fmla="*/ 44 h 50"/>
                              <a:gd name="T66" fmla="*/ 72 w 78"/>
                              <a:gd name="T67" fmla="*/ 47 h 50"/>
                              <a:gd name="T68" fmla="*/ 72 w 78"/>
                              <a:gd name="T69" fmla="*/ 49 h 50"/>
                              <a:gd name="T70" fmla="*/ 72 w 78"/>
                              <a:gd name="T71" fmla="*/ 49 h 50"/>
                              <a:gd name="T72" fmla="*/ 77 w 78"/>
                              <a:gd name="T73"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50">
                                <a:moveTo>
                                  <a:pt x="77" y="44"/>
                                </a:moveTo>
                                <a:lnTo>
                                  <a:pt x="77" y="44"/>
                                </a:lnTo>
                                <a:lnTo>
                                  <a:pt x="73" y="43"/>
                                </a:lnTo>
                                <a:lnTo>
                                  <a:pt x="72" y="43"/>
                                </a:lnTo>
                                <a:lnTo>
                                  <a:pt x="69" y="38"/>
                                </a:lnTo>
                                <a:lnTo>
                                  <a:pt x="64" y="35"/>
                                </a:lnTo>
                                <a:lnTo>
                                  <a:pt x="60" y="34"/>
                                </a:lnTo>
                                <a:lnTo>
                                  <a:pt x="54" y="29"/>
                                </a:lnTo>
                                <a:lnTo>
                                  <a:pt x="49" y="25"/>
                                </a:lnTo>
                                <a:lnTo>
                                  <a:pt x="42" y="20"/>
                                </a:lnTo>
                                <a:lnTo>
                                  <a:pt x="37" y="17"/>
                                </a:lnTo>
                                <a:lnTo>
                                  <a:pt x="31" y="13"/>
                                </a:lnTo>
                                <a:lnTo>
                                  <a:pt x="24" y="11"/>
                                </a:lnTo>
                                <a:lnTo>
                                  <a:pt x="18" y="7"/>
                                </a:lnTo>
                                <a:lnTo>
                                  <a:pt x="15" y="2"/>
                                </a:lnTo>
                                <a:lnTo>
                                  <a:pt x="9" y="2"/>
                                </a:lnTo>
                                <a:lnTo>
                                  <a:pt x="4" y="0"/>
                                </a:lnTo>
                                <a:lnTo>
                                  <a:pt x="0" y="0"/>
                                </a:lnTo>
                                <a:lnTo>
                                  <a:pt x="0" y="4"/>
                                </a:lnTo>
                                <a:lnTo>
                                  <a:pt x="1" y="4"/>
                                </a:lnTo>
                                <a:lnTo>
                                  <a:pt x="6" y="7"/>
                                </a:lnTo>
                                <a:lnTo>
                                  <a:pt x="13" y="8"/>
                                </a:lnTo>
                                <a:lnTo>
                                  <a:pt x="18" y="11"/>
                                </a:lnTo>
                                <a:lnTo>
                                  <a:pt x="22" y="16"/>
                                </a:lnTo>
                                <a:lnTo>
                                  <a:pt x="28" y="17"/>
                                </a:lnTo>
                                <a:lnTo>
                                  <a:pt x="36" y="20"/>
                                </a:lnTo>
                                <a:lnTo>
                                  <a:pt x="40" y="25"/>
                                </a:lnTo>
                                <a:lnTo>
                                  <a:pt x="46" y="29"/>
                                </a:lnTo>
                                <a:lnTo>
                                  <a:pt x="54" y="34"/>
                                </a:lnTo>
                                <a:lnTo>
                                  <a:pt x="55" y="38"/>
                                </a:lnTo>
                                <a:lnTo>
                                  <a:pt x="60" y="40"/>
                                </a:lnTo>
                                <a:lnTo>
                                  <a:pt x="67" y="43"/>
                                </a:lnTo>
                                <a:lnTo>
                                  <a:pt x="69" y="44"/>
                                </a:lnTo>
                                <a:lnTo>
                                  <a:pt x="72" y="47"/>
                                </a:lnTo>
                                <a:lnTo>
                                  <a:pt x="72" y="49"/>
                                </a:lnTo>
                                <a:lnTo>
                                  <a:pt x="77" y="4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6" name="Freeform 321"/>
                        <wps:cNvSpPr>
                          <a:spLocks/>
                        </wps:cNvSpPr>
                        <wps:spPr bwMode="auto">
                          <a:xfrm>
                            <a:off x="2416" y="2568"/>
                            <a:ext cx="221" cy="213"/>
                          </a:xfrm>
                          <a:custGeom>
                            <a:avLst/>
                            <a:gdLst>
                              <a:gd name="T0" fmla="*/ 54 w 145"/>
                              <a:gd name="T1" fmla="*/ 135 h 143"/>
                              <a:gd name="T2" fmla="*/ 63 w 145"/>
                              <a:gd name="T3" fmla="*/ 128 h 143"/>
                              <a:gd name="T4" fmla="*/ 72 w 145"/>
                              <a:gd name="T5" fmla="*/ 117 h 143"/>
                              <a:gd name="T6" fmla="*/ 81 w 145"/>
                              <a:gd name="T7" fmla="*/ 108 h 143"/>
                              <a:gd name="T8" fmla="*/ 87 w 145"/>
                              <a:gd name="T9" fmla="*/ 95 h 143"/>
                              <a:gd name="T10" fmla="*/ 96 w 145"/>
                              <a:gd name="T11" fmla="*/ 86 h 143"/>
                              <a:gd name="T12" fmla="*/ 100 w 145"/>
                              <a:gd name="T13" fmla="*/ 74 h 143"/>
                              <a:gd name="T14" fmla="*/ 109 w 145"/>
                              <a:gd name="T15" fmla="*/ 63 h 143"/>
                              <a:gd name="T16" fmla="*/ 117 w 145"/>
                              <a:gd name="T17" fmla="*/ 55 h 143"/>
                              <a:gd name="T18" fmla="*/ 126 w 145"/>
                              <a:gd name="T19" fmla="*/ 51 h 143"/>
                              <a:gd name="T20" fmla="*/ 136 w 145"/>
                              <a:gd name="T21" fmla="*/ 46 h 143"/>
                              <a:gd name="T22" fmla="*/ 141 w 145"/>
                              <a:gd name="T23" fmla="*/ 40 h 143"/>
                              <a:gd name="T24" fmla="*/ 144 w 145"/>
                              <a:gd name="T25" fmla="*/ 33 h 143"/>
                              <a:gd name="T26" fmla="*/ 144 w 145"/>
                              <a:gd name="T27" fmla="*/ 27 h 143"/>
                              <a:gd name="T28" fmla="*/ 144 w 145"/>
                              <a:gd name="T29" fmla="*/ 18 h 143"/>
                              <a:gd name="T30" fmla="*/ 141 w 145"/>
                              <a:gd name="T31" fmla="*/ 15 h 143"/>
                              <a:gd name="T32" fmla="*/ 139 w 145"/>
                              <a:gd name="T33" fmla="*/ 9 h 143"/>
                              <a:gd name="T34" fmla="*/ 135 w 145"/>
                              <a:gd name="T35" fmla="*/ 4 h 143"/>
                              <a:gd name="T36" fmla="*/ 127 w 145"/>
                              <a:gd name="T37" fmla="*/ 0 h 143"/>
                              <a:gd name="T38" fmla="*/ 121 w 145"/>
                              <a:gd name="T39" fmla="*/ 0 h 143"/>
                              <a:gd name="T40" fmla="*/ 118 w 145"/>
                              <a:gd name="T41" fmla="*/ 0 h 143"/>
                              <a:gd name="T42" fmla="*/ 117 w 145"/>
                              <a:gd name="T43" fmla="*/ 0 h 143"/>
                              <a:gd name="T44" fmla="*/ 114 w 145"/>
                              <a:gd name="T45" fmla="*/ 0 h 143"/>
                              <a:gd name="T46" fmla="*/ 112 w 145"/>
                              <a:gd name="T47" fmla="*/ 0 h 143"/>
                              <a:gd name="T48" fmla="*/ 105 w 145"/>
                              <a:gd name="T49" fmla="*/ 0 h 143"/>
                              <a:gd name="T50" fmla="*/ 99 w 145"/>
                              <a:gd name="T51" fmla="*/ 6 h 143"/>
                              <a:gd name="T52" fmla="*/ 91 w 145"/>
                              <a:gd name="T53" fmla="*/ 15 h 143"/>
                              <a:gd name="T54" fmla="*/ 87 w 145"/>
                              <a:gd name="T55" fmla="*/ 22 h 143"/>
                              <a:gd name="T56" fmla="*/ 82 w 145"/>
                              <a:gd name="T57" fmla="*/ 33 h 143"/>
                              <a:gd name="T58" fmla="*/ 69 w 145"/>
                              <a:gd name="T59" fmla="*/ 40 h 143"/>
                              <a:gd name="T60" fmla="*/ 58 w 145"/>
                              <a:gd name="T61" fmla="*/ 46 h 143"/>
                              <a:gd name="T62" fmla="*/ 46 w 145"/>
                              <a:gd name="T63" fmla="*/ 55 h 143"/>
                              <a:gd name="T64" fmla="*/ 37 w 145"/>
                              <a:gd name="T65" fmla="*/ 64 h 143"/>
                              <a:gd name="T66" fmla="*/ 27 w 145"/>
                              <a:gd name="T67" fmla="*/ 74 h 143"/>
                              <a:gd name="T68" fmla="*/ 15 w 145"/>
                              <a:gd name="T69" fmla="*/ 83 h 143"/>
                              <a:gd name="T70" fmla="*/ 4 w 145"/>
                              <a:gd name="T71" fmla="*/ 92 h 143"/>
                              <a:gd name="T72" fmla="*/ 1 w 145"/>
                              <a:gd name="T73" fmla="*/ 104 h 143"/>
                              <a:gd name="T74" fmla="*/ 9 w 145"/>
                              <a:gd name="T75" fmla="*/ 108 h 143"/>
                              <a:gd name="T76" fmla="*/ 15 w 145"/>
                              <a:gd name="T77" fmla="*/ 113 h 143"/>
                              <a:gd name="T78" fmla="*/ 22 w 145"/>
                              <a:gd name="T79" fmla="*/ 117 h 143"/>
                              <a:gd name="T80" fmla="*/ 27 w 145"/>
                              <a:gd name="T81" fmla="*/ 122 h 143"/>
                              <a:gd name="T82" fmla="*/ 33 w 145"/>
                              <a:gd name="T83" fmla="*/ 128 h 143"/>
                              <a:gd name="T84" fmla="*/ 40 w 145"/>
                              <a:gd name="T85" fmla="*/ 132 h 143"/>
                              <a:gd name="T86" fmla="*/ 46 w 145"/>
                              <a:gd name="T87" fmla="*/ 137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5" h="143">
                                <a:moveTo>
                                  <a:pt x="49" y="142"/>
                                </a:moveTo>
                                <a:lnTo>
                                  <a:pt x="54" y="135"/>
                                </a:lnTo>
                                <a:lnTo>
                                  <a:pt x="58" y="131"/>
                                </a:lnTo>
                                <a:lnTo>
                                  <a:pt x="63" y="128"/>
                                </a:lnTo>
                                <a:lnTo>
                                  <a:pt x="67" y="122"/>
                                </a:lnTo>
                                <a:lnTo>
                                  <a:pt x="72" y="117"/>
                                </a:lnTo>
                                <a:lnTo>
                                  <a:pt x="76" y="113"/>
                                </a:lnTo>
                                <a:lnTo>
                                  <a:pt x="81" y="108"/>
                                </a:lnTo>
                                <a:lnTo>
                                  <a:pt x="82" y="101"/>
                                </a:lnTo>
                                <a:lnTo>
                                  <a:pt x="87" y="95"/>
                                </a:lnTo>
                                <a:lnTo>
                                  <a:pt x="90" y="92"/>
                                </a:lnTo>
                                <a:lnTo>
                                  <a:pt x="96" y="86"/>
                                </a:lnTo>
                                <a:lnTo>
                                  <a:pt x="99" y="78"/>
                                </a:lnTo>
                                <a:lnTo>
                                  <a:pt x="100" y="74"/>
                                </a:lnTo>
                                <a:lnTo>
                                  <a:pt x="103" y="67"/>
                                </a:lnTo>
                                <a:lnTo>
                                  <a:pt x="109" y="63"/>
                                </a:lnTo>
                                <a:lnTo>
                                  <a:pt x="112" y="55"/>
                                </a:lnTo>
                                <a:lnTo>
                                  <a:pt x="117" y="55"/>
                                </a:lnTo>
                                <a:lnTo>
                                  <a:pt x="121" y="55"/>
                                </a:lnTo>
                                <a:lnTo>
                                  <a:pt x="126" y="51"/>
                                </a:lnTo>
                                <a:lnTo>
                                  <a:pt x="130" y="49"/>
                                </a:lnTo>
                                <a:lnTo>
                                  <a:pt x="136" y="46"/>
                                </a:lnTo>
                                <a:lnTo>
                                  <a:pt x="139" y="42"/>
                                </a:lnTo>
                                <a:lnTo>
                                  <a:pt x="141" y="40"/>
                                </a:lnTo>
                                <a:lnTo>
                                  <a:pt x="141" y="36"/>
                                </a:lnTo>
                                <a:lnTo>
                                  <a:pt x="144" y="33"/>
                                </a:lnTo>
                                <a:lnTo>
                                  <a:pt x="144" y="28"/>
                                </a:lnTo>
                                <a:lnTo>
                                  <a:pt x="144" y="27"/>
                                </a:lnTo>
                                <a:lnTo>
                                  <a:pt x="144" y="22"/>
                                </a:lnTo>
                                <a:lnTo>
                                  <a:pt x="144" y="18"/>
                                </a:lnTo>
                                <a:lnTo>
                                  <a:pt x="141" y="18"/>
                                </a:lnTo>
                                <a:lnTo>
                                  <a:pt x="141" y="15"/>
                                </a:lnTo>
                                <a:lnTo>
                                  <a:pt x="139" y="10"/>
                                </a:lnTo>
                                <a:lnTo>
                                  <a:pt x="139" y="9"/>
                                </a:lnTo>
                                <a:lnTo>
                                  <a:pt x="136" y="6"/>
                                </a:lnTo>
                                <a:lnTo>
                                  <a:pt x="135" y="4"/>
                                </a:lnTo>
                                <a:lnTo>
                                  <a:pt x="130" y="1"/>
                                </a:lnTo>
                                <a:lnTo>
                                  <a:pt x="127" y="0"/>
                                </a:lnTo>
                                <a:lnTo>
                                  <a:pt x="126" y="0"/>
                                </a:lnTo>
                                <a:lnTo>
                                  <a:pt x="121" y="0"/>
                                </a:lnTo>
                                <a:lnTo>
                                  <a:pt x="118" y="0"/>
                                </a:lnTo>
                                <a:lnTo>
                                  <a:pt x="117" y="0"/>
                                </a:lnTo>
                                <a:lnTo>
                                  <a:pt x="114" y="0"/>
                                </a:lnTo>
                                <a:lnTo>
                                  <a:pt x="112" y="0"/>
                                </a:lnTo>
                                <a:lnTo>
                                  <a:pt x="109" y="0"/>
                                </a:lnTo>
                                <a:lnTo>
                                  <a:pt x="105" y="0"/>
                                </a:lnTo>
                                <a:lnTo>
                                  <a:pt x="100" y="4"/>
                                </a:lnTo>
                                <a:lnTo>
                                  <a:pt x="99" y="6"/>
                                </a:lnTo>
                                <a:lnTo>
                                  <a:pt x="96" y="10"/>
                                </a:lnTo>
                                <a:lnTo>
                                  <a:pt x="91" y="15"/>
                                </a:lnTo>
                                <a:lnTo>
                                  <a:pt x="90" y="18"/>
                                </a:lnTo>
                                <a:lnTo>
                                  <a:pt x="87" y="22"/>
                                </a:lnTo>
                                <a:lnTo>
                                  <a:pt x="85" y="28"/>
                                </a:lnTo>
                                <a:lnTo>
                                  <a:pt x="82" y="33"/>
                                </a:lnTo>
                                <a:lnTo>
                                  <a:pt x="76" y="36"/>
                                </a:lnTo>
                                <a:lnTo>
                                  <a:pt x="69" y="40"/>
                                </a:lnTo>
                                <a:lnTo>
                                  <a:pt x="64" y="45"/>
                                </a:lnTo>
                                <a:lnTo>
                                  <a:pt x="58" y="46"/>
                                </a:lnTo>
                                <a:lnTo>
                                  <a:pt x="54" y="51"/>
                                </a:lnTo>
                                <a:lnTo>
                                  <a:pt x="46" y="55"/>
                                </a:lnTo>
                                <a:lnTo>
                                  <a:pt x="42" y="58"/>
                                </a:lnTo>
                                <a:lnTo>
                                  <a:pt x="37" y="64"/>
                                </a:lnTo>
                                <a:lnTo>
                                  <a:pt x="31" y="69"/>
                                </a:lnTo>
                                <a:lnTo>
                                  <a:pt x="27" y="74"/>
                                </a:lnTo>
                                <a:lnTo>
                                  <a:pt x="22" y="77"/>
                                </a:lnTo>
                                <a:lnTo>
                                  <a:pt x="15" y="83"/>
                                </a:lnTo>
                                <a:lnTo>
                                  <a:pt x="9" y="90"/>
                                </a:lnTo>
                                <a:lnTo>
                                  <a:pt x="4" y="92"/>
                                </a:lnTo>
                                <a:lnTo>
                                  <a:pt x="0" y="99"/>
                                </a:lnTo>
                                <a:lnTo>
                                  <a:pt x="1" y="104"/>
                                </a:lnTo>
                                <a:lnTo>
                                  <a:pt x="6" y="105"/>
                                </a:lnTo>
                                <a:lnTo>
                                  <a:pt x="9" y="108"/>
                                </a:lnTo>
                                <a:lnTo>
                                  <a:pt x="10" y="110"/>
                                </a:lnTo>
                                <a:lnTo>
                                  <a:pt x="15" y="113"/>
                                </a:lnTo>
                                <a:lnTo>
                                  <a:pt x="18" y="114"/>
                                </a:lnTo>
                                <a:lnTo>
                                  <a:pt x="22" y="117"/>
                                </a:lnTo>
                                <a:lnTo>
                                  <a:pt x="27" y="119"/>
                                </a:lnTo>
                                <a:lnTo>
                                  <a:pt x="27" y="122"/>
                                </a:lnTo>
                                <a:lnTo>
                                  <a:pt x="28" y="126"/>
                                </a:lnTo>
                                <a:lnTo>
                                  <a:pt x="33" y="128"/>
                                </a:lnTo>
                                <a:lnTo>
                                  <a:pt x="37" y="131"/>
                                </a:lnTo>
                                <a:lnTo>
                                  <a:pt x="40" y="132"/>
                                </a:lnTo>
                                <a:lnTo>
                                  <a:pt x="45" y="135"/>
                                </a:lnTo>
                                <a:lnTo>
                                  <a:pt x="46" y="137"/>
                                </a:lnTo>
                                <a:lnTo>
                                  <a:pt x="49" y="142"/>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7" name="Freeform 322"/>
                        <wps:cNvSpPr>
                          <a:spLocks/>
                        </wps:cNvSpPr>
                        <wps:spPr bwMode="auto">
                          <a:xfrm>
                            <a:off x="2416" y="2568"/>
                            <a:ext cx="221" cy="213"/>
                          </a:xfrm>
                          <a:custGeom>
                            <a:avLst/>
                            <a:gdLst>
                              <a:gd name="T0" fmla="*/ 49 w 145"/>
                              <a:gd name="T1" fmla="*/ 142 h 143"/>
                              <a:gd name="T2" fmla="*/ 58 w 145"/>
                              <a:gd name="T3" fmla="*/ 131 h 143"/>
                              <a:gd name="T4" fmla="*/ 67 w 145"/>
                              <a:gd name="T5" fmla="*/ 122 h 143"/>
                              <a:gd name="T6" fmla="*/ 76 w 145"/>
                              <a:gd name="T7" fmla="*/ 113 h 143"/>
                              <a:gd name="T8" fmla="*/ 82 w 145"/>
                              <a:gd name="T9" fmla="*/ 101 h 143"/>
                              <a:gd name="T10" fmla="*/ 90 w 145"/>
                              <a:gd name="T11" fmla="*/ 92 h 143"/>
                              <a:gd name="T12" fmla="*/ 99 w 145"/>
                              <a:gd name="T13" fmla="*/ 78 h 143"/>
                              <a:gd name="T14" fmla="*/ 103 w 145"/>
                              <a:gd name="T15" fmla="*/ 67 h 143"/>
                              <a:gd name="T16" fmla="*/ 112 w 145"/>
                              <a:gd name="T17" fmla="*/ 55 h 143"/>
                              <a:gd name="T18" fmla="*/ 117 w 145"/>
                              <a:gd name="T19" fmla="*/ 55 h 143"/>
                              <a:gd name="T20" fmla="*/ 126 w 145"/>
                              <a:gd name="T21" fmla="*/ 51 h 143"/>
                              <a:gd name="T22" fmla="*/ 136 w 145"/>
                              <a:gd name="T23" fmla="*/ 46 h 143"/>
                              <a:gd name="T24" fmla="*/ 141 w 145"/>
                              <a:gd name="T25" fmla="*/ 40 h 143"/>
                              <a:gd name="T26" fmla="*/ 141 w 145"/>
                              <a:gd name="T27" fmla="*/ 36 h 143"/>
                              <a:gd name="T28" fmla="*/ 144 w 145"/>
                              <a:gd name="T29" fmla="*/ 28 h 143"/>
                              <a:gd name="T30" fmla="*/ 144 w 145"/>
                              <a:gd name="T31" fmla="*/ 22 h 143"/>
                              <a:gd name="T32" fmla="*/ 141 w 145"/>
                              <a:gd name="T33" fmla="*/ 18 h 143"/>
                              <a:gd name="T34" fmla="*/ 139 w 145"/>
                              <a:gd name="T35" fmla="*/ 10 h 143"/>
                              <a:gd name="T36" fmla="*/ 139 w 145"/>
                              <a:gd name="T37" fmla="*/ 9 h 143"/>
                              <a:gd name="T38" fmla="*/ 135 w 145"/>
                              <a:gd name="T39" fmla="*/ 4 h 143"/>
                              <a:gd name="T40" fmla="*/ 127 w 145"/>
                              <a:gd name="T41" fmla="*/ 0 h 143"/>
                              <a:gd name="T42" fmla="*/ 121 w 145"/>
                              <a:gd name="T43" fmla="*/ 0 h 143"/>
                              <a:gd name="T44" fmla="*/ 118 w 145"/>
                              <a:gd name="T45" fmla="*/ 0 h 143"/>
                              <a:gd name="T46" fmla="*/ 117 w 145"/>
                              <a:gd name="T47" fmla="*/ 0 h 143"/>
                              <a:gd name="T48" fmla="*/ 114 w 145"/>
                              <a:gd name="T49" fmla="*/ 0 h 143"/>
                              <a:gd name="T50" fmla="*/ 112 w 145"/>
                              <a:gd name="T51" fmla="*/ 0 h 143"/>
                              <a:gd name="T52" fmla="*/ 109 w 145"/>
                              <a:gd name="T53" fmla="*/ 0 h 143"/>
                              <a:gd name="T54" fmla="*/ 105 w 145"/>
                              <a:gd name="T55" fmla="*/ 0 h 143"/>
                              <a:gd name="T56" fmla="*/ 99 w 145"/>
                              <a:gd name="T57" fmla="*/ 6 h 143"/>
                              <a:gd name="T58" fmla="*/ 91 w 145"/>
                              <a:gd name="T59" fmla="*/ 15 h 143"/>
                              <a:gd name="T60" fmla="*/ 87 w 145"/>
                              <a:gd name="T61" fmla="*/ 22 h 143"/>
                              <a:gd name="T62" fmla="*/ 85 w 145"/>
                              <a:gd name="T63" fmla="*/ 28 h 143"/>
                              <a:gd name="T64" fmla="*/ 76 w 145"/>
                              <a:gd name="T65" fmla="*/ 36 h 143"/>
                              <a:gd name="T66" fmla="*/ 64 w 145"/>
                              <a:gd name="T67" fmla="*/ 45 h 143"/>
                              <a:gd name="T68" fmla="*/ 54 w 145"/>
                              <a:gd name="T69" fmla="*/ 51 h 143"/>
                              <a:gd name="T70" fmla="*/ 42 w 145"/>
                              <a:gd name="T71" fmla="*/ 58 h 143"/>
                              <a:gd name="T72" fmla="*/ 31 w 145"/>
                              <a:gd name="T73" fmla="*/ 69 h 143"/>
                              <a:gd name="T74" fmla="*/ 22 w 145"/>
                              <a:gd name="T75" fmla="*/ 77 h 143"/>
                              <a:gd name="T76" fmla="*/ 9 w 145"/>
                              <a:gd name="T77" fmla="*/ 90 h 143"/>
                              <a:gd name="T78" fmla="*/ 0 w 145"/>
                              <a:gd name="T79" fmla="*/ 99 h 143"/>
                              <a:gd name="T80" fmla="*/ 1 w 145"/>
                              <a:gd name="T81" fmla="*/ 104 h 143"/>
                              <a:gd name="T82" fmla="*/ 9 w 145"/>
                              <a:gd name="T83" fmla="*/ 108 h 143"/>
                              <a:gd name="T84" fmla="*/ 15 w 145"/>
                              <a:gd name="T85" fmla="*/ 113 h 143"/>
                              <a:gd name="T86" fmla="*/ 22 w 145"/>
                              <a:gd name="T87" fmla="*/ 117 h 143"/>
                              <a:gd name="T88" fmla="*/ 27 w 145"/>
                              <a:gd name="T89" fmla="*/ 122 h 143"/>
                              <a:gd name="T90" fmla="*/ 33 w 145"/>
                              <a:gd name="T91" fmla="*/ 128 h 143"/>
                              <a:gd name="T92" fmla="*/ 40 w 145"/>
                              <a:gd name="T93" fmla="*/ 132 h 143"/>
                              <a:gd name="T94" fmla="*/ 46 w 145"/>
                              <a:gd name="T95" fmla="*/ 137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143">
                                <a:moveTo>
                                  <a:pt x="49" y="142"/>
                                </a:moveTo>
                                <a:lnTo>
                                  <a:pt x="49" y="142"/>
                                </a:lnTo>
                                <a:lnTo>
                                  <a:pt x="54" y="135"/>
                                </a:lnTo>
                                <a:lnTo>
                                  <a:pt x="58" y="131"/>
                                </a:lnTo>
                                <a:lnTo>
                                  <a:pt x="63" y="128"/>
                                </a:lnTo>
                                <a:lnTo>
                                  <a:pt x="67" y="122"/>
                                </a:lnTo>
                                <a:lnTo>
                                  <a:pt x="72" y="117"/>
                                </a:lnTo>
                                <a:lnTo>
                                  <a:pt x="76" y="113"/>
                                </a:lnTo>
                                <a:lnTo>
                                  <a:pt x="81" y="108"/>
                                </a:lnTo>
                                <a:lnTo>
                                  <a:pt x="82" y="101"/>
                                </a:lnTo>
                                <a:lnTo>
                                  <a:pt x="87" y="95"/>
                                </a:lnTo>
                                <a:lnTo>
                                  <a:pt x="90" y="92"/>
                                </a:lnTo>
                                <a:lnTo>
                                  <a:pt x="96" y="86"/>
                                </a:lnTo>
                                <a:lnTo>
                                  <a:pt x="99" y="78"/>
                                </a:lnTo>
                                <a:lnTo>
                                  <a:pt x="100" y="74"/>
                                </a:lnTo>
                                <a:lnTo>
                                  <a:pt x="103" y="67"/>
                                </a:lnTo>
                                <a:lnTo>
                                  <a:pt x="109" y="63"/>
                                </a:lnTo>
                                <a:lnTo>
                                  <a:pt x="112" y="55"/>
                                </a:lnTo>
                                <a:lnTo>
                                  <a:pt x="117" y="55"/>
                                </a:lnTo>
                                <a:lnTo>
                                  <a:pt x="121" y="55"/>
                                </a:lnTo>
                                <a:lnTo>
                                  <a:pt x="126" y="51"/>
                                </a:lnTo>
                                <a:lnTo>
                                  <a:pt x="130" y="49"/>
                                </a:lnTo>
                                <a:lnTo>
                                  <a:pt x="136" y="46"/>
                                </a:lnTo>
                                <a:lnTo>
                                  <a:pt x="139" y="42"/>
                                </a:lnTo>
                                <a:lnTo>
                                  <a:pt x="141" y="40"/>
                                </a:lnTo>
                                <a:lnTo>
                                  <a:pt x="141" y="36"/>
                                </a:lnTo>
                                <a:lnTo>
                                  <a:pt x="144" y="33"/>
                                </a:lnTo>
                                <a:lnTo>
                                  <a:pt x="144" y="28"/>
                                </a:lnTo>
                                <a:lnTo>
                                  <a:pt x="144" y="27"/>
                                </a:lnTo>
                                <a:lnTo>
                                  <a:pt x="144" y="22"/>
                                </a:lnTo>
                                <a:lnTo>
                                  <a:pt x="144" y="18"/>
                                </a:lnTo>
                                <a:lnTo>
                                  <a:pt x="141" y="18"/>
                                </a:lnTo>
                                <a:lnTo>
                                  <a:pt x="141" y="15"/>
                                </a:lnTo>
                                <a:lnTo>
                                  <a:pt x="139" y="10"/>
                                </a:lnTo>
                                <a:lnTo>
                                  <a:pt x="139" y="9"/>
                                </a:lnTo>
                                <a:lnTo>
                                  <a:pt x="136" y="6"/>
                                </a:lnTo>
                                <a:lnTo>
                                  <a:pt x="135" y="4"/>
                                </a:lnTo>
                                <a:lnTo>
                                  <a:pt x="130" y="1"/>
                                </a:lnTo>
                                <a:lnTo>
                                  <a:pt x="127" y="0"/>
                                </a:lnTo>
                                <a:lnTo>
                                  <a:pt x="126" y="0"/>
                                </a:lnTo>
                                <a:lnTo>
                                  <a:pt x="121" y="0"/>
                                </a:lnTo>
                                <a:lnTo>
                                  <a:pt x="118" y="0"/>
                                </a:lnTo>
                                <a:lnTo>
                                  <a:pt x="117" y="0"/>
                                </a:lnTo>
                                <a:lnTo>
                                  <a:pt x="114" y="0"/>
                                </a:lnTo>
                                <a:lnTo>
                                  <a:pt x="112" y="0"/>
                                </a:lnTo>
                                <a:lnTo>
                                  <a:pt x="109" y="0"/>
                                </a:lnTo>
                                <a:lnTo>
                                  <a:pt x="105" y="0"/>
                                </a:lnTo>
                                <a:lnTo>
                                  <a:pt x="100" y="4"/>
                                </a:lnTo>
                                <a:lnTo>
                                  <a:pt x="99" y="6"/>
                                </a:lnTo>
                                <a:lnTo>
                                  <a:pt x="96" y="10"/>
                                </a:lnTo>
                                <a:lnTo>
                                  <a:pt x="91" y="15"/>
                                </a:lnTo>
                                <a:lnTo>
                                  <a:pt x="90" y="18"/>
                                </a:lnTo>
                                <a:lnTo>
                                  <a:pt x="87" y="22"/>
                                </a:lnTo>
                                <a:lnTo>
                                  <a:pt x="85" y="28"/>
                                </a:lnTo>
                                <a:lnTo>
                                  <a:pt x="82" y="33"/>
                                </a:lnTo>
                                <a:lnTo>
                                  <a:pt x="76" y="36"/>
                                </a:lnTo>
                                <a:lnTo>
                                  <a:pt x="69" y="40"/>
                                </a:lnTo>
                                <a:lnTo>
                                  <a:pt x="64" y="45"/>
                                </a:lnTo>
                                <a:lnTo>
                                  <a:pt x="58" y="46"/>
                                </a:lnTo>
                                <a:lnTo>
                                  <a:pt x="54" y="51"/>
                                </a:lnTo>
                                <a:lnTo>
                                  <a:pt x="46" y="55"/>
                                </a:lnTo>
                                <a:lnTo>
                                  <a:pt x="42" y="58"/>
                                </a:lnTo>
                                <a:lnTo>
                                  <a:pt x="37" y="64"/>
                                </a:lnTo>
                                <a:lnTo>
                                  <a:pt x="31" y="69"/>
                                </a:lnTo>
                                <a:lnTo>
                                  <a:pt x="27" y="74"/>
                                </a:lnTo>
                                <a:lnTo>
                                  <a:pt x="22" y="77"/>
                                </a:lnTo>
                                <a:lnTo>
                                  <a:pt x="15" y="83"/>
                                </a:lnTo>
                                <a:lnTo>
                                  <a:pt x="9" y="90"/>
                                </a:lnTo>
                                <a:lnTo>
                                  <a:pt x="4" y="92"/>
                                </a:lnTo>
                                <a:lnTo>
                                  <a:pt x="0" y="99"/>
                                </a:lnTo>
                                <a:lnTo>
                                  <a:pt x="1" y="104"/>
                                </a:lnTo>
                                <a:lnTo>
                                  <a:pt x="6" y="105"/>
                                </a:lnTo>
                                <a:lnTo>
                                  <a:pt x="9" y="108"/>
                                </a:lnTo>
                                <a:lnTo>
                                  <a:pt x="10" y="110"/>
                                </a:lnTo>
                                <a:lnTo>
                                  <a:pt x="15" y="113"/>
                                </a:lnTo>
                                <a:lnTo>
                                  <a:pt x="18" y="114"/>
                                </a:lnTo>
                                <a:lnTo>
                                  <a:pt x="22" y="117"/>
                                </a:lnTo>
                                <a:lnTo>
                                  <a:pt x="27" y="119"/>
                                </a:lnTo>
                                <a:lnTo>
                                  <a:pt x="27" y="122"/>
                                </a:lnTo>
                                <a:lnTo>
                                  <a:pt x="28" y="126"/>
                                </a:lnTo>
                                <a:lnTo>
                                  <a:pt x="33" y="128"/>
                                </a:lnTo>
                                <a:lnTo>
                                  <a:pt x="37" y="131"/>
                                </a:lnTo>
                                <a:lnTo>
                                  <a:pt x="40" y="132"/>
                                </a:lnTo>
                                <a:lnTo>
                                  <a:pt x="45" y="135"/>
                                </a:lnTo>
                                <a:lnTo>
                                  <a:pt x="46" y="137"/>
                                </a:lnTo>
                                <a:lnTo>
                                  <a:pt x="49" y="142"/>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48" name="Freeform 323"/>
                        <wps:cNvSpPr>
                          <a:spLocks/>
                        </wps:cNvSpPr>
                        <wps:spPr bwMode="auto">
                          <a:xfrm>
                            <a:off x="2416" y="2753"/>
                            <a:ext cx="38" cy="37"/>
                          </a:xfrm>
                          <a:custGeom>
                            <a:avLst/>
                            <a:gdLst>
                              <a:gd name="T0" fmla="*/ 9 w 25"/>
                              <a:gd name="T1" fmla="*/ 0 h 25"/>
                              <a:gd name="T2" fmla="*/ 11 w 25"/>
                              <a:gd name="T3" fmla="*/ 0 h 25"/>
                              <a:gd name="T4" fmla="*/ 14 w 25"/>
                              <a:gd name="T5" fmla="*/ 3 h 25"/>
                              <a:gd name="T6" fmla="*/ 16 w 25"/>
                              <a:gd name="T7" fmla="*/ 4 h 25"/>
                              <a:gd name="T8" fmla="*/ 19 w 25"/>
                              <a:gd name="T9" fmla="*/ 4 h 25"/>
                              <a:gd name="T10" fmla="*/ 20 w 25"/>
                              <a:gd name="T11" fmla="*/ 8 h 25"/>
                              <a:gd name="T12" fmla="*/ 24 w 25"/>
                              <a:gd name="T13" fmla="*/ 8 h 25"/>
                              <a:gd name="T14" fmla="*/ 24 w 25"/>
                              <a:gd name="T15" fmla="*/ 9 h 25"/>
                              <a:gd name="T16" fmla="*/ 24 w 25"/>
                              <a:gd name="T17" fmla="*/ 12 h 25"/>
                              <a:gd name="T18" fmla="*/ 24 w 25"/>
                              <a:gd name="T19" fmla="*/ 14 h 25"/>
                              <a:gd name="T20" fmla="*/ 24 w 25"/>
                              <a:gd name="T21" fmla="*/ 17 h 25"/>
                              <a:gd name="T22" fmla="*/ 20 w 25"/>
                              <a:gd name="T23" fmla="*/ 19 h 25"/>
                              <a:gd name="T24" fmla="*/ 19 w 25"/>
                              <a:gd name="T25" fmla="*/ 22 h 25"/>
                              <a:gd name="T26" fmla="*/ 16 w 25"/>
                              <a:gd name="T27" fmla="*/ 22 h 25"/>
                              <a:gd name="T28" fmla="*/ 14 w 25"/>
                              <a:gd name="T29" fmla="*/ 24 h 25"/>
                              <a:gd name="T30" fmla="*/ 11 w 25"/>
                              <a:gd name="T31" fmla="*/ 24 h 25"/>
                              <a:gd name="T32" fmla="*/ 9 w 25"/>
                              <a:gd name="T33" fmla="*/ 24 h 25"/>
                              <a:gd name="T34" fmla="*/ 9 w 25"/>
                              <a:gd name="T35" fmla="*/ 24 h 25"/>
                              <a:gd name="T36" fmla="*/ 6 w 25"/>
                              <a:gd name="T37" fmla="*/ 24 h 25"/>
                              <a:gd name="T38" fmla="*/ 4 w 25"/>
                              <a:gd name="T39" fmla="*/ 22 h 25"/>
                              <a:gd name="T40" fmla="*/ 1 w 25"/>
                              <a:gd name="T41" fmla="*/ 22 h 25"/>
                              <a:gd name="T42" fmla="*/ 1 w 25"/>
                              <a:gd name="T43" fmla="*/ 19 h 25"/>
                              <a:gd name="T44" fmla="*/ 0 w 25"/>
                              <a:gd name="T45" fmla="*/ 17 h 25"/>
                              <a:gd name="T46" fmla="*/ 0 w 25"/>
                              <a:gd name="T47" fmla="*/ 14 h 25"/>
                              <a:gd name="T48" fmla="*/ 0 w 25"/>
                              <a:gd name="T49" fmla="*/ 12 h 25"/>
                              <a:gd name="T50" fmla="*/ 0 w 25"/>
                              <a:gd name="T51" fmla="*/ 9 h 25"/>
                              <a:gd name="T52" fmla="*/ 0 w 25"/>
                              <a:gd name="T53" fmla="*/ 8 h 25"/>
                              <a:gd name="T54" fmla="*/ 1 w 25"/>
                              <a:gd name="T55" fmla="*/ 8 h 25"/>
                              <a:gd name="T56" fmla="*/ 1 w 25"/>
                              <a:gd name="T57" fmla="*/ 4 h 25"/>
                              <a:gd name="T58" fmla="*/ 4 w 25"/>
                              <a:gd name="T59" fmla="*/ 4 h 25"/>
                              <a:gd name="T60" fmla="*/ 6 w 25"/>
                              <a:gd name="T61" fmla="*/ 3 h 25"/>
                              <a:gd name="T62" fmla="*/ 9 w 25"/>
                              <a:gd name="T63" fmla="*/ 0 h 25"/>
                              <a:gd name="T64" fmla="*/ 9 w 25"/>
                              <a:gd name="T6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 h="25">
                                <a:moveTo>
                                  <a:pt x="9" y="0"/>
                                </a:moveTo>
                                <a:lnTo>
                                  <a:pt x="11" y="0"/>
                                </a:lnTo>
                                <a:lnTo>
                                  <a:pt x="14" y="3"/>
                                </a:lnTo>
                                <a:lnTo>
                                  <a:pt x="16" y="4"/>
                                </a:lnTo>
                                <a:lnTo>
                                  <a:pt x="19" y="4"/>
                                </a:lnTo>
                                <a:lnTo>
                                  <a:pt x="20" y="8"/>
                                </a:lnTo>
                                <a:lnTo>
                                  <a:pt x="24" y="8"/>
                                </a:lnTo>
                                <a:lnTo>
                                  <a:pt x="24" y="9"/>
                                </a:lnTo>
                                <a:lnTo>
                                  <a:pt x="24" y="12"/>
                                </a:lnTo>
                                <a:lnTo>
                                  <a:pt x="24" y="14"/>
                                </a:lnTo>
                                <a:lnTo>
                                  <a:pt x="24" y="17"/>
                                </a:lnTo>
                                <a:lnTo>
                                  <a:pt x="20" y="19"/>
                                </a:lnTo>
                                <a:lnTo>
                                  <a:pt x="19" y="22"/>
                                </a:lnTo>
                                <a:lnTo>
                                  <a:pt x="16" y="22"/>
                                </a:lnTo>
                                <a:lnTo>
                                  <a:pt x="14" y="24"/>
                                </a:lnTo>
                                <a:lnTo>
                                  <a:pt x="11" y="24"/>
                                </a:lnTo>
                                <a:lnTo>
                                  <a:pt x="9" y="24"/>
                                </a:lnTo>
                                <a:lnTo>
                                  <a:pt x="6" y="24"/>
                                </a:lnTo>
                                <a:lnTo>
                                  <a:pt x="4" y="22"/>
                                </a:lnTo>
                                <a:lnTo>
                                  <a:pt x="1" y="22"/>
                                </a:lnTo>
                                <a:lnTo>
                                  <a:pt x="1" y="19"/>
                                </a:lnTo>
                                <a:lnTo>
                                  <a:pt x="0" y="17"/>
                                </a:lnTo>
                                <a:lnTo>
                                  <a:pt x="0" y="14"/>
                                </a:lnTo>
                                <a:lnTo>
                                  <a:pt x="0" y="12"/>
                                </a:lnTo>
                                <a:lnTo>
                                  <a:pt x="0" y="9"/>
                                </a:lnTo>
                                <a:lnTo>
                                  <a:pt x="0" y="8"/>
                                </a:lnTo>
                                <a:lnTo>
                                  <a:pt x="1" y="8"/>
                                </a:lnTo>
                                <a:lnTo>
                                  <a:pt x="1" y="4"/>
                                </a:lnTo>
                                <a:lnTo>
                                  <a:pt x="4" y="4"/>
                                </a:lnTo>
                                <a:lnTo>
                                  <a:pt x="6" y="3"/>
                                </a:lnTo>
                                <a:lnTo>
                                  <a:pt x="9" y="0"/>
                                </a:lnTo>
                              </a:path>
                            </a:pathLst>
                          </a:custGeom>
                          <a:solidFill>
                            <a:srgbClr val="333333"/>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49" name="Freeform 324"/>
                        <wps:cNvSpPr>
                          <a:spLocks/>
                        </wps:cNvSpPr>
                        <wps:spPr bwMode="auto">
                          <a:xfrm>
                            <a:off x="2561" y="2573"/>
                            <a:ext cx="70" cy="74"/>
                          </a:xfrm>
                          <a:custGeom>
                            <a:avLst/>
                            <a:gdLst>
                              <a:gd name="T0" fmla="*/ 27 w 46"/>
                              <a:gd name="T1" fmla="*/ 7 h 50"/>
                              <a:gd name="T2" fmla="*/ 31 w 46"/>
                              <a:gd name="T3" fmla="*/ 11 h 50"/>
                              <a:gd name="T4" fmla="*/ 36 w 46"/>
                              <a:gd name="T5" fmla="*/ 16 h 50"/>
                              <a:gd name="T6" fmla="*/ 37 w 46"/>
                              <a:gd name="T7" fmla="*/ 20 h 50"/>
                              <a:gd name="T8" fmla="*/ 37 w 46"/>
                              <a:gd name="T9" fmla="*/ 29 h 50"/>
                              <a:gd name="T10" fmla="*/ 36 w 46"/>
                              <a:gd name="T11" fmla="*/ 34 h 50"/>
                              <a:gd name="T12" fmla="*/ 31 w 46"/>
                              <a:gd name="T13" fmla="*/ 38 h 50"/>
                              <a:gd name="T14" fmla="*/ 27 w 46"/>
                              <a:gd name="T15" fmla="*/ 43 h 50"/>
                              <a:gd name="T16" fmla="*/ 19 w 46"/>
                              <a:gd name="T17" fmla="*/ 43 h 50"/>
                              <a:gd name="T18" fmla="*/ 13 w 46"/>
                              <a:gd name="T19" fmla="*/ 38 h 50"/>
                              <a:gd name="T20" fmla="*/ 6 w 46"/>
                              <a:gd name="T21" fmla="*/ 34 h 50"/>
                              <a:gd name="T22" fmla="*/ 6 w 46"/>
                              <a:gd name="T23" fmla="*/ 29 h 50"/>
                              <a:gd name="T24" fmla="*/ 6 w 46"/>
                              <a:gd name="T25" fmla="*/ 20 h 50"/>
                              <a:gd name="T26" fmla="*/ 6 w 46"/>
                              <a:gd name="T27" fmla="*/ 16 h 50"/>
                              <a:gd name="T28" fmla="*/ 13 w 46"/>
                              <a:gd name="T29" fmla="*/ 11 h 50"/>
                              <a:gd name="T30" fmla="*/ 19 w 46"/>
                              <a:gd name="T31" fmla="*/ 7 h 50"/>
                              <a:gd name="T32" fmla="*/ 22 w 46"/>
                              <a:gd name="T33" fmla="*/ 0 h 50"/>
                              <a:gd name="T34" fmla="*/ 31 w 46"/>
                              <a:gd name="T35" fmla="*/ 2 h 50"/>
                              <a:gd name="T36" fmla="*/ 37 w 46"/>
                              <a:gd name="T37" fmla="*/ 7 h 50"/>
                              <a:gd name="T38" fmla="*/ 45 w 46"/>
                              <a:gd name="T39" fmla="*/ 16 h 50"/>
                              <a:gd name="T40" fmla="*/ 45 w 46"/>
                              <a:gd name="T41" fmla="*/ 25 h 50"/>
                              <a:gd name="T42" fmla="*/ 45 w 46"/>
                              <a:gd name="T43" fmla="*/ 34 h 50"/>
                              <a:gd name="T44" fmla="*/ 37 w 46"/>
                              <a:gd name="T45" fmla="*/ 40 h 50"/>
                              <a:gd name="T46" fmla="*/ 31 w 46"/>
                              <a:gd name="T47" fmla="*/ 47 h 50"/>
                              <a:gd name="T48" fmla="*/ 22 w 46"/>
                              <a:gd name="T49" fmla="*/ 49 h 50"/>
                              <a:gd name="T50" fmla="*/ 13 w 46"/>
                              <a:gd name="T51" fmla="*/ 47 h 50"/>
                              <a:gd name="T52" fmla="*/ 6 w 46"/>
                              <a:gd name="T53" fmla="*/ 40 h 50"/>
                              <a:gd name="T54" fmla="*/ 0 w 46"/>
                              <a:gd name="T55" fmla="*/ 34 h 50"/>
                              <a:gd name="T56" fmla="*/ 0 w 46"/>
                              <a:gd name="T57" fmla="*/ 25 h 50"/>
                              <a:gd name="T58" fmla="*/ 0 w 46"/>
                              <a:gd name="T59" fmla="*/ 16 h 50"/>
                              <a:gd name="T60" fmla="*/ 6 w 46"/>
                              <a:gd name="T61" fmla="*/ 7 h 50"/>
                              <a:gd name="T62" fmla="*/ 13 w 46"/>
                              <a:gd name="T63" fmla="*/ 2 h 50"/>
                              <a:gd name="T64" fmla="*/ 22 w 46"/>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50">
                                <a:moveTo>
                                  <a:pt x="22" y="7"/>
                                </a:moveTo>
                                <a:lnTo>
                                  <a:pt x="27" y="7"/>
                                </a:lnTo>
                                <a:lnTo>
                                  <a:pt x="28" y="8"/>
                                </a:lnTo>
                                <a:lnTo>
                                  <a:pt x="31" y="11"/>
                                </a:lnTo>
                                <a:lnTo>
                                  <a:pt x="33" y="13"/>
                                </a:lnTo>
                                <a:lnTo>
                                  <a:pt x="36" y="16"/>
                                </a:lnTo>
                                <a:lnTo>
                                  <a:pt x="37" y="17"/>
                                </a:lnTo>
                                <a:lnTo>
                                  <a:pt x="37" y="20"/>
                                </a:lnTo>
                                <a:lnTo>
                                  <a:pt x="40" y="25"/>
                                </a:lnTo>
                                <a:lnTo>
                                  <a:pt x="37" y="29"/>
                                </a:lnTo>
                                <a:lnTo>
                                  <a:pt x="37" y="31"/>
                                </a:lnTo>
                                <a:lnTo>
                                  <a:pt x="36" y="34"/>
                                </a:lnTo>
                                <a:lnTo>
                                  <a:pt x="33" y="35"/>
                                </a:lnTo>
                                <a:lnTo>
                                  <a:pt x="31" y="38"/>
                                </a:lnTo>
                                <a:lnTo>
                                  <a:pt x="28" y="40"/>
                                </a:lnTo>
                                <a:lnTo>
                                  <a:pt x="27" y="43"/>
                                </a:lnTo>
                                <a:lnTo>
                                  <a:pt x="22" y="43"/>
                                </a:lnTo>
                                <a:lnTo>
                                  <a:pt x="19" y="43"/>
                                </a:lnTo>
                                <a:lnTo>
                                  <a:pt x="15" y="40"/>
                                </a:lnTo>
                                <a:lnTo>
                                  <a:pt x="13" y="38"/>
                                </a:lnTo>
                                <a:lnTo>
                                  <a:pt x="9" y="35"/>
                                </a:lnTo>
                                <a:lnTo>
                                  <a:pt x="6" y="34"/>
                                </a:lnTo>
                                <a:lnTo>
                                  <a:pt x="6" y="31"/>
                                </a:lnTo>
                                <a:lnTo>
                                  <a:pt x="6" y="29"/>
                                </a:lnTo>
                                <a:lnTo>
                                  <a:pt x="6" y="25"/>
                                </a:lnTo>
                                <a:lnTo>
                                  <a:pt x="6" y="20"/>
                                </a:lnTo>
                                <a:lnTo>
                                  <a:pt x="6" y="17"/>
                                </a:lnTo>
                                <a:lnTo>
                                  <a:pt x="6" y="16"/>
                                </a:lnTo>
                                <a:lnTo>
                                  <a:pt x="9" y="13"/>
                                </a:lnTo>
                                <a:lnTo>
                                  <a:pt x="13" y="11"/>
                                </a:lnTo>
                                <a:lnTo>
                                  <a:pt x="15" y="8"/>
                                </a:lnTo>
                                <a:lnTo>
                                  <a:pt x="19" y="7"/>
                                </a:lnTo>
                                <a:lnTo>
                                  <a:pt x="22" y="7"/>
                                </a:lnTo>
                                <a:lnTo>
                                  <a:pt x="22" y="0"/>
                                </a:lnTo>
                                <a:lnTo>
                                  <a:pt x="27" y="0"/>
                                </a:lnTo>
                                <a:lnTo>
                                  <a:pt x="31" y="2"/>
                                </a:lnTo>
                                <a:lnTo>
                                  <a:pt x="36" y="4"/>
                                </a:lnTo>
                                <a:lnTo>
                                  <a:pt x="37" y="7"/>
                                </a:lnTo>
                                <a:lnTo>
                                  <a:pt x="42" y="11"/>
                                </a:lnTo>
                                <a:lnTo>
                                  <a:pt x="45" y="16"/>
                                </a:lnTo>
                                <a:lnTo>
                                  <a:pt x="45" y="17"/>
                                </a:lnTo>
                                <a:lnTo>
                                  <a:pt x="45" y="25"/>
                                </a:lnTo>
                                <a:lnTo>
                                  <a:pt x="45" y="29"/>
                                </a:lnTo>
                                <a:lnTo>
                                  <a:pt x="45" y="34"/>
                                </a:lnTo>
                                <a:lnTo>
                                  <a:pt x="42" y="38"/>
                                </a:lnTo>
                                <a:lnTo>
                                  <a:pt x="37" y="40"/>
                                </a:lnTo>
                                <a:lnTo>
                                  <a:pt x="36" y="44"/>
                                </a:lnTo>
                                <a:lnTo>
                                  <a:pt x="31" y="47"/>
                                </a:lnTo>
                                <a:lnTo>
                                  <a:pt x="27" y="47"/>
                                </a:lnTo>
                                <a:lnTo>
                                  <a:pt x="22" y="49"/>
                                </a:lnTo>
                                <a:lnTo>
                                  <a:pt x="18" y="47"/>
                                </a:lnTo>
                                <a:lnTo>
                                  <a:pt x="13" y="47"/>
                                </a:lnTo>
                                <a:lnTo>
                                  <a:pt x="6" y="44"/>
                                </a:lnTo>
                                <a:lnTo>
                                  <a:pt x="6" y="40"/>
                                </a:lnTo>
                                <a:lnTo>
                                  <a:pt x="4" y="38"/>
                                </a:lnTo>
                                <a:lnTo>
                                  <a:pt x="0" y="34"/>
                                </a:lnTo>
                                <a:lnTo>
                                  <a:pt x="0" y="29"/>
                                </a:lnTo>
                                <a:lnTo>
                                  <a:pt x="0" y="25"/>
                                </a:lnTo>
                                <a:lnTo>
                                  <a:pt x="0" y="17"/>
                                </a:lnTo>
                                <a:lnTo>
                                  <a:pt x="0" y="16"/>
                                </a:lnTo>
                                <a:lnTo>
                                  <a:pt x="4" y="11"/>
                                </a:lnTo>
                                <a:lnTo>
                                  <a:pt x="6" y="7"/>
                                </a:lnTo>
                                <a:lnTo>
                                  <a:pt x="6" y="4"/>
                                </a:lnTo>
                                <a:lnTo>
                                  <a:pt x="13" y="2"/>
                                </a:lnTo>
                                <a:lnTo>
                                  <a:pt x="18" y="0"/>
                                </a:lnTo>
                                <a:lnTo>
                                  <a:pt x="22" y="0"/>
                                </a:lnTo>
                                <a:lnTo>
                                  <a:pt x="22" y="7"/>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50" name="Freeform 325"/>
                        <wps:cNvSpPr>
                          <a:spLocks/>
                        </wps:cNvSpPr>
                        <wps:spPr bwMode="auto">
                          <a:xfrm>
                            <a:off x="2571" y="2583"/>
                            <a:ext cx="54" cy="55"/>
                          </a:xfrm>
                          <a:custGeom>
                            <a:avLst/>
                            <a:gdLst>
                              <a:gd name="T0" fmla="*/ 16 w 35"/>
                              <a:gd name="T1" fmla="*/ 0 h 37"/>
                              <a:gd name="T2" fmla="*/ 16 w 35"/>
                              <a:gd name="T3" fmla="*/ 0 h 37"/>
                              <a:gd name="T4" fmla="*/ 20 w 35"/>
                              <a:gd name="T5" fmla="*/ 0 h 37"/>
                              <a:gd name="T6" fmla="*/ 22 w 35"/>
                              <a:gd name="T7" fmla="*/ 1 h 37"/>
                              <a:gd name="T8" fmla="*/ 25 w 35"/>
                              <a:gd name="T9" fmla="*/ 4 h 37"/>
                              <a:gd name="T10" fmla="*/ 26 w 35"/>
                              <a:gd name="T11" fmla="*/ 6 h 37"/>
                              <a:gd name="T12" fmla="*/ 29 w 35"/>
                              <a:gd name="T13" fmla="*/ 9 h 37"/>
                              <a:gd name="T14" fmla="*/ 31 w 35"/>
                              <a:gd name="T15" fmla="*/ 10 h 37"/>
                              <a:gd name="T16" fmla="*/ 31 w 35"/>
                              <a:gd name="T17" fmla="*/ 13 h 37"/>
                              <a:gd name="T18" fmla="*/ 34 w 35"/>
                              <a:gd name="T19" fmla="*/ 18 h 37"/>
                              <a:gd name="T20" fmla="*/ 34 w 35"/>
                              <a:gd name="T21" fmla="*/ 18 h 37"/>
                              <a:gd name="T22" fmla="*/ 31 w 35"/>
                              <a:gd name="T23" fmla="*/ 22 h 37"/>
                              <a:gd name="T24" fmla="*/ 31 w 35"/>
                              <a:gd name="T25" fmla="*/ 24 h 37"/>
                              <a:gd name="T26" fmla="*/ 29 w 35"/>
                              <a:gd name="T27" fmla="*/ 27 h 37"/>
                              <a:gd name="T28" fmla="*/ 26 w 35"/>
                              <a:gd name="T29" fmla="*/ 28 h 37"/>
                              <a:gd name="T30" fmla="*/ 25 w 35"/>
                              <a:gd name="T31" fmla="*/ 31 h 37"/>
                              <a:gd name="T32" fmla="*/ 22 w 35"/>
                              <a:gd name="T33" fmla="*/ 33 h 37"/>
                              <a:gd name="T34" fmla="*/ 20 w 35"/>
                              <a:gd name="T35" fmla="*/ 36 h 37"/>
                              <a:gd name="T36" fmla="*/ 16 w 35"/>
                              <a:gd name="T37" fmla="*/ 36 h 37"/>
                              <a:gd name="T38" fmla="*/ 16 w 35"/>
                              <a:gd name="T39" fmla="*/ 36 h 37"/>
                              <a:gd name="T40" fmla="*/ 13 w 35"/>
                              <a:gd name="T41" fmla="*/ 36 h 37"/>
                              <a:gd name="T42" fmla="*/ 8 w 35"/>
                              <a:gd name="T43" fmla="*/ 33 h 37"/>
                              <a:gd name="T44" fmla="*/ 7 w 35"/>
                              <a:gd name="T45" fmla="*/ 31 h 37"/>
                              <a:gd name="T46" fmla="*/ 2 w 35"/>
                              <a:gd name="T47" fmla="*/ 28 h 37"/>
                              <a:gd name="T48" fmla="*/ 0 w 35"/>
                              <a:gd name="T49" fmla="*/ 27 h 37"/>
                              <a:gd name="T50" fmla="*/ 0 w 35"/>
                              <a:gd name="T51" fmla="*/ 24 h 37"/>
                              <a:gd name="T52" fmla="*/ 0 w 35"/>
                              <a:gd name="T53" fmla="*/ 22 h 37"/>
                              <a:gd name="T54" fmla="*/ 0 w 35"/>
                              <a:gd name="T55" fmla="*/ 18 h 37"/>
                              <a:gd name="T56" fmla="*/ 0 w 35"/>
                              <a:gd name="T57" fmla="*/ 18 h 37"/>
                              <a:gd name="T58" fmla="*/ 0 w 35"/>
                              <a:gd name="T59" fmla="*/ 13 h 37"/>
                              <a:gd name="T60" fmla="*/ 0 w 35"/>
                              <a:gd name="T61" fmla="*/ 10 h 37"/>
                              <a:gd name="T62" fmla="*/ 0 w 35"/>
                              <a:gd name="T63" fmla="*/ 9 h 37"/>
                              <a:gd name="T64" fmla="*/ 2 w 35"/>
                              <a:gd name="T65" fmla="*/ 6 h 37"/>
                              <a:gd name="T66" fmla="*/ 7 w 35"/>
                              <a:gd name="T67" fmla="*/ 4 h 37"/>
                              <a:gd name="T68" fmla="*/ 8 w 35"/>
                              <a:gd name="T69" fmla="*/ 1 h 37"/>
                              <a:gd name="T70" fmla="*/ 13 w 35"/>
                              <a:gd name="T71" fmla="*/ 0 h 37"/>
                              <a:gd name="T72" fmla="*/ 16 w 35"/>
                              <a:gd name="T7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 h="37">
                                <a:moveTo>
                                  <a:pt x="16" y="0"/>
                                </a:moveTo>
                                <a:lnTo>
                                  <a:pt x="16" y="0"/>
                                </a:lnTo>
                                <a:lnTo>
                                  <a:pt x="20" y="0"/>
                                </a:lnTo>
                                <a:lnTo>
                                  <a:pt x="22" y="1"/>
                                </a:lnTo>
                                <a:lnTo>
                                  <a:pt x="25" y="4"/>
                                </a:lnTo>
                                <a:lnTo>
                                  <a:pt x="26" y="6"/>
                                </a:lnTo>
                                <a:lnTo>
                                  <a:pt x="29" y="9"/>
                                </a:lnTo>
                                <a:lnTo>
                                  <a:pt x="31" y="10"/>
                                </a:lnTo>
                                <a:lnTo>
                                  <a:pt x="31" y="13"/>
                                </a:lnTo>
                                <a:lnTo>
                                  <a:pt x="34" y="18"/>
                                </a:lnTo>
                                <a:lnTo>
                                  <a:pt x="31" y="22"/>
                                </a:lnTo>
                                <a:lnTo>
                                  <a:pt x="31" y="24"/>
                                </a:lnTo>
                                <a:lnTo>
                                  <a:pt x="29" y="27"/>
                                </a:lnTo>
                                <a:lnTo>
                                  <a:pt x="26" y="28"/>
                                </a:lnTo>
                                <a:lnTo>
                                  <a:pt x="25" y="31"/>
                                </a:lnTo>
                                <a:lnTo>
                                  <a:pt x="22" y="33"/>
                                </a:lnTo>
                                <a:lnTo>
                                  <a:pt x="20" y="36"/>
                                </a:lnTo>
                                <a:lnTo>
                                  <a:pt x="16" y="36"/>
                                </a:lnTo>
                                <a:lnTo>
                                  <a:pt x="13" y="36"/>
                                </a:lnTo>
                                <a:lnTo>
                                  <a:pt x="8" y="33"/>
                                </a:lnTo>
                                <a:lnTo>
                                  <a:pt x="7" y="31"/>
                                </a:lnTo>
                                <a:lnTo>
                                  <a:pt x="2" y="28"/>
                                </a:lnTo>
                                <a:lnTo>
                                  <a:pt x="0" y="27"/>
                                </a:lnTo>
                                <a:lnTo>
                                  <a:pt x="0" y="24"/>
                                </a:lnTo>
                                <a:lnTo>
                                  <a:pt x="0" y="22"/>
                                </a:lnTo>
                                <a:lnTo>
                                  <a:pt x="0" y="18"/>
                                </a:lnTo>
                                <a:lnTo>
                                  <a:pt x="0" y="13"/>
                                </a:lnTo>
                                <a:lnTo>
                                  <a:pt x="0" y="10"/>
                                </a:lnTo>
                                <a:lnTo>
                                  <a:pt x="0" y="9"/>
                                </a:lnTo>
                                <a:lnTo>
                                  <a:pt x="2" y="6"/>
                                </a:lnTo>
                                <a:lnTo>
                                  <a:pt x="7" y="4"/>
                                </a:lnTo>
                                <a:lnTo>
                                  <a:pt x="8" y="1"/>
                                </a:lnTo>
                                <a:lnTo>
                                  <a:pt x="13" y="0"/>
                                </a:lnTo>
                                <a:lnTo>
                                  <a:pt x="16"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51" name="Freeform 326"/>
                        <wps:cNvSpPr>
                          <a:spLocks/>
                        </wps:cNvSpPr>
                        <wps:spPr bwMode="auto">
                          <a:xfrm>
                            <a:off x="2561" y="2573"/>
                            <a:ext cx="70" cy="74"/>
                          </a:xfrm>
                          <a:custGeom>
                            <a:avLst/>
                            <a:gdLst>
                              <a:gd name="T0" fmla="*/ 22 w 46"/>
                              <a:gd name="T1" fmla="*/ 0 h 50"/>
                              <a:gd name="T2" fmla="*/ 22 w 46"/>
                              <a:gd name="T3" fmla="*/ 0 h 50"/>
                              <a:gd name="T4" fmla="*/ 27 w 46"/>
                              <a:gd name="T5" fmla="*/ 0 h 50"/>
                              <a:gd name="T6" fmla="*/ 31 w 46"/>
                              <a:gd name="T7" fmla="*/ 2 h 50"/>
                              <a:gd name="T8" fmla="*/ 36 w 46"/>
                              <a:gd name="T9" fmla="*/ 4 h 50"/>
                              <a:gd name="T10" fmla="*/ 37 w 46"/>
                              <a:gd name="T11" fmla="*/ 7 h 50"/>
                              <a:gd name="T12" fmla="*/ 42 w 46"/>
                              <a:gd name="T13" fmla="*/ 11 h 50"/>
                              <a:gd name="T14" fmla="*/ 45 w 46"/>
                              <a:gd name="T15" fmla="*/ 16 h 50"/>
                              <a:gd name="T16" fmla="*/ 45 w 46"/>
                              <a:gd name="T17" fmla="*/ 17 h 50"/>
                              <a:gd name="T18" fmla="*/ 45 w 46"/>
                              <a:gd name="T19" fmla="*/ 25 h 50"/>
                              <a:gd name="T20" fmla="*/ 45 w 46"/>
                              <a:gd name="T21" fmla="*/ 25 h 50"/>
                              <a:gd name="T22" fmla="*/ 45 w 46"/>
                              <a:gd name="T23" fmla="*/ 29 h 50"/>
                              <a:gd name="T24" fmla="*/ 45 w 46"/>
                              <a:gd name="T25" fmla="*/ 34 h 50"/>
                              <a:gd name="T26" fmla="*/ 42 w 46"/>
                              <a:gd name="T27" fmla="*/ 38 h 50"/>
                              <a:gd name="T28" fmla="*/ 37 w 46"/>
                              <a:gd name="T29" fmla="*/ 40 h 50"/>
                              <a:gd name="T30" fmla="*/ 36 w 46"/>
                              <a:gd name="T31" fmla="*/ 44 h 50"/>
                              <a:gd name="T32" fmla="*/ 31 w 46"/>
                              <a:gd name="T33" fmla="*/ 47 h 50"/>
                              <a:gd name="T34" fmla="*/ 27 w 46"/>
                              <a:gd name="T35" fmla="*/ 47 h 50"/>
                              <a:gd name="T36" fmla="*/ 22 w 46"/>
                              <a:gd name="T37" fmla="*/ 49 h 50"/>
                              <a:gd name="T38" fmla="*/ 22 w 46"/>
                              <a:gd name="T39" fmla="*/ 49 h 50"/>
                              <a:gd name="T40" fmla="*/ 18 w 46"/>
                              <a:gd name="T41" fmla="*/ 47 h 50"/>
                              <a:gd name="T42" fmla="*/ 13 w 46"/>
                              <a:gd name="T43" fmla="*/ 47 h 50"/>
                              <a:gd name="T44" fmla="*/ 6 w 46"/>
                              <a:gd name="T45" fmla="*/ 44 h 50"/>
                              <a:gd name="T46" fmla="*/ 6 w 46"/>
                              <a:gd name="T47" fmla="*/ 40 h 50"/>
                              <a:gd name="T48" fmla="*/ 4 w 46"/>
                              <a:gd name="T49" fmla="*/ 38 h 50"/>
                              <a:gd name="T50" fmla="*/ 0 w 46"/>
                              <a:gd name="T51" fmla="*/ 34 h 50"/>
                              <a:gd name="T52" fmla="*/ 0 w 46"/>
                              <a:gd name="T53" fmla="*/ 29 h 50"/>
                              <a:gd name="T54" fmla="*/ 0 w 46"/>
                              <a:gd name="T55" fmla="*/ 25 h 50"/>
                              <a:gd name="T56" fmla="*/ 0 w 46"/>
                              <a:gd name="T57" fmla="*/ 25 h 50"/>
                              <a:gd name="T58" fmla="*/ 0 w 46"/>
                              <a:gd name="T59" fmla="*/ 17 h 50"/>
                              <a:gd name="T60" fmla="*/ 0 w 46"/>
                              <a:gd name="T61" fmla="*/ 16 h 50"/>
                              <a:gd name="T62" fmla="*/ 4 w 46"/>
                              <a:gd name="T63" fmla="*/ 11 h 50"/>
                              <a:gd name="T64" fmla="*/ 6 w 46"/>
                              <a:gd name="T65" fmla="*/ 7 h 50"/>
                              <a:gd name="T66" fmla="*/ 6 w 46"/>
                              <a:gd name="T67" fmla="*/ 4 h 50"/>
                              <a:gd name="T68" fmla="*/ 13 w 46"/>
                              <a:gd name="T69" fmla="*/ 2 h 50"/>
                              <a:gd name="T70" fmla="*/ 18 w 46"/>
                              <a:gd name="T71" fmla="*/ 0 h 50"/>
                              <a:gd name="T72" fmla="*/ 22 w 46"/>
                              <a:gd name="T7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6" h="50">
                                <a:moveTo>
                                  <a:pt x="22" y="0"/>
                                </a:moveTo>
                                <a:lnTo>
                                  <a:pt x="22" y="0"/>
                                </a:lnTo>
                                <a:lnTo>
                                  <a:pt x="27" y="0"/>
                                </a:lnTo>
                                <a:lnTo>
                                  <a:pt x="31" y="2"/>
                                </a:lnTo>
                                <a:lnTo>
                                  <a:pt x="36" y="4"/>
                                </a:lnTo>
                                <a:lnTo>
                                  <a:pt x="37" y="7"/>
                                </a:lnTo>
                                <a:lnTo>
                                  <a:pt x="42" y="11"/>
                                </a:lnTo>
                                <a:lnTo>
                                  <a:pt x="45" y="16"/>
                                </a:lnTo>
                                <a:lnTo>
                                  <a:pt x="45" y="17"/>
                                </a:lnTo>
                                <a:lnTo>
                                  <a:pt x="45" y="25"/>
                                </a:lnTo>
                                <a:lnTo>
                                  <a:pt x="45" y="29"/>
                                </a:lnTo>
                                <a:lnTo>
                                  <a:pt x="45" y="34"/>
                                </a:lnTo>
                                <a:lnTo>
                                  <a:pt x="42" y="38"/>
                                </a:lnTo>
                                <a:lnTo>
                                  <a:pt x="37" y="40"/>
                                </a:lnTo>
                                <a:lnTo>
                                  <a:pt x="36" y="44"/>
                                </a:lnTo>
                                <a:lnTo>
                                  <a:pt x="31" y="47"/>
                                </a:lnTo>
                                <a:lnTo>
                                  <a:pt x="27" y="47"/>
                                </a:lnTo>
                                <a:lnTo>
                                  <a:pt x="22" y="49"/>
                                </a:lnTo>
                                <a:lnTo>
                                  <a:pt x="18" y="47"/>
                                </a:lnTo>
                                <a:lnTo>
                                  <a:pt x="13" y="47"/>
                                </a:lnTo>
                                <a:lnTo>
                                  <a:pt x="6" y="44"/>
                                </a:lnTo>
                                <a:lnTo>
                                  <a:pt x="6" y="40"/>
                                </a:lnTo>
                                <a:lnTo>
                                  <a:pt x="4" y="38"/>
                                </a:lnTo>
                                <a:lnTo>
                                  <a:pt x="0" y="34"/>
                                </a:lnTo>
                                <a:lnTo>
                                  <a:pt x="0" y="29"/>
                                </a:lnTo>
                                <a:lnTo>
                                  <a:pt x="0" y="25"/>
                                </a:lnTo>
                                <a:lnTo>
                                  <a:pt x="0" y="17"/>
                                </a:lnTo>
                                <a:lnTo>
                                  <a:pt x="0" y="16"/>
                                </a:lnTo>
                                <a:lnTo>
                                  <a:pt x="4" y="11"/>
                                </a:lnTo>
                                <a:lnTo>
                                  <a:pt x="6" y="7"/>
                                </a:lnTo>
                                <a:lnTo>
                                  <a:pt x="6" y="4"/>
                                </a:lnTo>
                                <a:lnTo>
                                  <a:pt x="13" y="2"/>
                                </a:lnTo>
                                <a:lnTo>
                                  <a:pt x="18" y="0"/>
                                </a:lnTo>
                                <a:lnTo>
                                  <a:pt x="22"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53" name="Freeform 327"/>
                        <wps:cNvSpPr>
                          <a:spLocks/>
                        </wps:cNvSpPr>
                        <wps:spPr bwMode="auto">
                          <a:xfrm>
                            <a:off x="1776" y="2793"/>
                            <a:ext cx="649" cy="678"/>
                          </a:xfrm>
                          <a:custGeom>
                            <a:avLst/>
                            <a:gdLst>
                              <a:gd name="T0" fmla="*/ 3 w 427"/>
                              <a:gd name="T1" fmla="*/ 449 h 455"/>
                              <a:gd name="T2" fmla="*/ 3 w 427"/>
                              <a:gd name="T3" fmla="*/ 454 h 455"/>
                              <a:gd name="T4" fmla="*/ 426 w 427"/>
                              <a:gd name="T5" fmla="*/ 4 h 455"/>
                              <a:gd name="T6" fmla="*/ 421 w 427"/>
                              <a:gd name="T7" fmla="*/ 0 h 455"/>
                              <a:gd name="T8" fmla="*/ 0 w 427"/>
                              <a:gd name="T9" fmla="*/ 449 h 455"/>
                              <a:gd name="T10" fmla="*/ 3 w 427"/>
                              <a:gd name="T11" fmla="*/ 449 h 455"/>
                            </a:gdLst>
                            <a:ahLst/>
                            <a:cxnLst>
                              <a:cxn ang="0">
                                <a:pos x="T0" y="T1"/>
                              </a:cxn>
                              <a:cxn ang="0">
                                <a:pos x="T2" y="T3"/>
                              </a:cxn>
                              <a:cxn ang="0">
                                <a:pos x="T4" y="T5"/>
                              </a:cxn>
                              <a:cxn ang="0">
                                <a:pos x="T6" y="T7"/>
                              </a:cxn>
                              <a:cxn ang="0">
                                <a:pos x="T8" y="T9"/>
                              </a:cxn>
                              <a:cxn ang="0">
                                <a:pos x="T10" y="T11"/>
                              </a:cxn>
                            </a:cxnLst>
                            <a:rect l="0" t="0" r="r" b="b"/>
                            <a:pathLst>
                              <a:path w="427" h="455">
                                <a:moveTo>
                                  <a:pt x="3" y="449"/>
                                </a:moveTo>
                                <a:lnTo>
                                  <a:pt x="3" y="454"/>
                                </a:lnTo>
                                <a:lnTo>
                                  <a:pt x="426" y="4"/>
                                </a:lnTo>
                                <a:lnTo>
                                  <a:pt x="421" y="0"/>
                                </a:lnTo>
                                <a:lnTo>
                                  <a:pt x="0" y="449"/>
                                </a:lnTo>
                                <a:lnTo>
                                  <a:pt x="3" y="449"/>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54" name="Freeform 328"/>
                        <wps:cNvSpPr>
                          <a:spLocks/>
                        </wps:cNvSpPr>
                        <wps:spPr bwMode="auto">
                          <a:xfrm>
                            <a:off x="2430" y="2707"/>
                            <a:ext cx="73" cy="59"/>
                          </a:xfrm>
                          <a:custGeom>
                            <a:avLst/>
                            <a:gdLst>
                              <a:gd name="T0" fmla="*/ 4 w 48"/>
                              <a:gd name="T1" fmla="*/ 0 h 40"/>
                              <a:gd name="T2" fmla="*/ 36 w 48"/>
                              <a:gd name="T3" fmla="*/ 9 h 40"/>
                              <a:gd name="T4" fmla="*/ 37 w 48"/>
                              <a:gd name="T5" fmla="*/ 13 h 40"/>
                              <a:gd name="T6" fmla="*/ 37 w 48"/>
                              <a:gd name="T7" fmla="*/ 16 h 40"/>
                              <a:gd name="T8" fmla="*/ 42 w 48"/>
                              <a:gd name="T9" fmla="*/ 21 h 40"/>
                              <a:gd name="T10" fmla="*/ 45 w 48"/>
                              <a:gd name="T11" fmla="*/ 22 h 40"/>
                              <a:gd name="T12" fmla="*/ 47 w 48"/>
                              <a:gd name="T13" fmla="*/ 27 h 40"/>
                              <a:gd name="T14" fmla="*/ 47 w 48"/>
                              <a:gd name="T15" fmla="*/ 31 h 40"/>
                              <a:gd name="T16" fmla="*/ 47 w 48"/>
                              <a:gd name="T17" fmla="*/ 36 h 40"/>
                              <a:gd name="T18" fmla="*/ 47 w 48"/>
                              <a:gd name="T19" fmla="*/ 39 h 40"/>
                              <a:gd name="T20" fmla="*/ 47 w 48"/>
                              <a:gd name="T21" fmla="*/ 39 h 40"/>
                              <a:gd name="T22" fmla="*/ 45 w 48"/>
                              <a:gd name="T23" fmla="*/ 39 h 40"/>
                              <a:gd name="T24" fmla="*/ 45 w 48"/>
                              <a:gd name="T25" fmla="*/ 39 h 40"/>
                              <a:gd name="T26" fmla="*/ 45 w 48"/>
                              <a:gd name="T27" fmla="*/ 39 h 40"/>
                              <a:gd name="T28" fmla="*/ 42 w 48"/>
                              <a:gd name="T29" fmla="*/ 39 h 40"/>
                              <a:gd name="T30" fmla="*/ 42 w 48"/>
                              <a:gd name="T31" fmla="*/ 39 h 40"/>
                              <a:gd name="T32" fmla="*/ 40 w 48"/>
                              <a:gd name="T33" fmla="*/ 39 h 40"/>
                              <a:gd name="T34" fmla="*/ 40 w 48"/>
                              <a:gd name="T35" fmla="*/ 39 h 40"/>
                              <a:gd name="T36" fmla="*/ 33 w 48"/>
                              <a:gd name="T37" fmla="*/ 27 h 40"/>
                              <a:gd name="T38" fmla="*/ 37 w 48"/>
                              <a:gd name="T39" fmla="*/ 39 h 40"/>
                              <a:gd name="T40" fmla="*/ 9 w 48"/>
                              <a:gd name="T41" fmla="*/ 16 h 40"/>
                              <a:gd name="T42" fmla="*/ 27 w 48"/>
                              <a:gd name="T43" fmla="*/ 22 h 40"/>
                              <a:gd name="T44" fmla="*/ 28 w 48"/>
                              <a:gd name="T45" fmla="*/ 22 h 40"/>
                              <a:gd name="T46" fmla="*/ 28 w 48"/>
                              <a:gd name="T47" fmla="*/ 22 h 40"/>
                              <a:gd name="T48" fmla="*/ 28 w 48"/>
                              <a:gd name="T49" fmla="*/ 22 h 40"/>
                              <a:gd name="T50" fmla="*/ 27 w 48"/>
                              <a:gd name="T51" fmla="*/ 22 h 40"/>
                              <a:gd name="T52" fmla="*/ 27 w 48"/>
                              <a:gd name="T53" fmla="*/ 22 h 40"/>
                              <a:gd name="T54" fmla="*/ 27 w 48"/>
                              <a:gd name="T55" fmla="*/ 22 h 40"/>
                              <a:gd name="T56" fmla="*/ 27 w 48"/>
                              <a:gd name="T57" fmla="*/ 22 h 40"/>
                              <a:gd name="T58" fmla="*/ 28 w 48"/>
                              <a:gd name="T59" fmla="*/ 22 h 40"/>
                              <a:gd name="T60" fmla="*/ 27 w 48"/>
                              <a:gd name="T61" fmla="*/ 21 h 40"/>
                              <a:gd name="T62" fmla="*/ 22 w 48"/>
                              <a:gd name="T63" fmla="*/ 18 h 40"/>
                              <a:gd name="T64" fmla="*/ 18 w 48"/>
                              <a:gd name="T65" fmla="*/ 16 h 40"/>
                              <a:gd name="T66" fmla="*/ 18 w 48"/>
                              <a:gd name="T67" fmla="*/ 13 h 40"/>
                              <a:gd name="T68" fmla="*/ 15 w 48"/>
                              <a:gd name="T69" fmla="*/ 12 h 40"/>
                              <a:gd name="T70" fmla="*/ 9 w 48"/>
                              <a:gd name="T71" fmla="*/ 9 h 40"/>
                              <a:gd name="T72" fmla="*/ 6 w 48"/>
                              <a:gd name="T73" fmla="*/ 7 h 40"/>
                              <a:gd name="T74" fmla="*/ 1 w 48"/>
                              <a:gd name="T75" fmla="*/ 3 h 40"/>
                              <a:gd name="T76" fmla="*/ 1 w 48"/>
                              <a:gd name="T77" fmla="*/ 3 h 40"/>
                              <a:gd name="T78" fmla="*/ 1 w 48"/>
                              <a:gd name="T79" fmla="*/ 3 h 40"/>
                              <a:gd name="T80" fmla="*/ 0 w 48"/>
                              <a:gd name="T81" fmla="*/ 3 h 40"/>
                              <a:gd name="T82" fmla="*/ 0 w 48"/>
                              <a:gd name="T83" fmla="*/ 3 h 40"/>
                              <a:gd name="T84" fmla="*/ 0 w 48"/>
                              <a:gd name="T85" fmla="*/ 0 h 40"/>
                              <a:gd name="T86" fmla="*/ 0 w 48"/>
                              <a:gd name="T87" fmla="*/ 0 h 40"/>
                              <a:gd name="T88" fmla="*/ 1 w 48"/>
                              <a:gd name="T89" fmla="*/ 0 h 40"/>
                              <a:gd name="T90" fmla="*/ 4 w 48"/>
                              <a:gd name="T91" fmla="*/ 0 h 40"/>
                              <a:gd name="T92" fmla="*/ 4 w 48"/>
                              <a:gd name="T93" fmla="*/ 0 h 40"/>
                              <a:gd name="T94" fmla="*/ 4 w 48"/>
                              <a:gd name="T95" fmla="*/ 0 h 40"/>
                              <a:gd name="T96" fmla="*/ 4 w 48"/>
                              <a:gd name="T97" fmla="*/ 0 h 40"/>
                              <a:gd name="T98" fmla="*/ 4 w 48"/>
                              <a:gd name="T9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 h="40">
                                <a:moveTo>
                                  <a:pt x="4" y="0"/>
                                </a:moveTo>
                                <a:lnTo>
                                  <a:pt x="36" y="9"/>
                                </a:lnTo>
                                <a:lnTo>
                                  <a:pt x="37" y="13"/>
                                </a:lnTo>
                                <a:lnTo>
                                  <a:pt x="37" y="16"/>
                                </a:lnTo>
                                <a:lnTo>
                                  <a:pt x="42" y="21"/>
                                </a:lnTo>
                                <a:lnTo>
                                  <a:pt x="45" y="22"/>
                                </a:lnTo>
                                <a:lnTo>
                                  <a:pt x="47" y="27"/>
                                </a:lnTo>
                                <a:lnTo>
                                  <a:pt x="47" y="31"/>
                                </a:lnTo>
                                <a:lnTo>
                                  <a:pt x="47" y="36"/>
                                </a:lnTo>
                                <a:lnTo>
                                  <a:pt x="47" y="39"/>
                                </a:lnTo>
                                <a:lnTo>
                                  <a:pt x="45" y="39"/>
                                </a:lnTo>
                                <a:lnTo>
                                  <a:pt x="42" y="39"/>
                                </a:lnTo>
                                <a:lnTo>
                                  <a:pt x="40" y="39"/>
                                </a:lnTo>
                                <a:lnTo>
                                  <a:pt x="33" y="27"/>
                                </a:lnTo>
                                <a:lnTo>
                                  <a:pt x="37" y="39"/>
                                </a:lnTo>
                                <a:lnTo>
                                  <a:pt x="9" y="16"/>
                                </a:lnTo>
                                <a:lnTo>
                                  <a:pt x="27" y="22"/>
                                </a:lnTo>
                                <a:lnTo>
                                  <a:pt x="28" y="22"/>
                                </a:lnTo>
                                <a:lnTo>
                                  <a:pt x="27" y="22"/>
                                </a:lnTo>
                                <a:lnTo>
                                  <a:pt x="28" y="22"/>
                                </a:lnTo>
                                <a:lnTo>
                                  <a:pt x="27" y="21"/>
                                </a:lnTo>
                                <a:lnTo>
                                  <a:pt x="22" y="18"/>
                                </a:lnTo>
                                <a:lnTo>
                                  <a:pt x="18" y="16"/>
                                </a:lnTo>
                                <a:lnTo>
                                  <a:pt x="18" y="13"/>
                                </a:lnTo>
                                <a:lnTo>
                                  <a:pt x="15" y="12"/>
                                </a:lnTo>
                                <a:lnTo>
                                  <a:pt x="9" y="9"/>
                                </a:lnTo>
                                <a:lnTo>
                                  <a:pt x="6" y="7"/>
                                </a:lnTo>
                                <a:lnTo>
                                  <a:pt x="1" y="3"/>
                                </a:lnTo>
                                <a:lnTo>
                                  <a:pt x="0" y="3"/>
                                </a:lnTo>
                                <a:lnTo>
                                  <a:pt x="0" y="0"/>
                                </a:lnTo>
                                <a:lnTo>
                                  <a:pt x="1" y="0"/>
                                </a:lnTo>
                                <a:lnTo>
                                  <a:pt x="4"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55" name="Freeform 329"/>
                        <wps:cNvSpPr>
                          <a:spLocks/>
                        </wps:cNvSpPr>
                        <wps:spPr bwMode="auto">
                          <a:xfrm>
                            <a:off x="2430" y="2707"/>
                            <a:ext cx="73" cy="59"/>
                          </a:xfrm>
                          <a:custGeom>
                            <a:avLst/>
                            <a:gdLst>
                              <a:gd name="T0" fmla="*/ 4 w 48"/>
                              <a:gd name="T1" fmla="*/ 0 h 40"/>
                              <a:gd name="T2" fmla="*/ 36 w 48"/>
                              <a:gd name="T3" fmla="*/ 9 h 40"/>
                              <a:gd name="T4" fmla="*/ 36 w 48"/>
                              <a:gd name="T5" fmla="*/ 9 h 40"/>
                              <a:gd name="T6" fmla="*/ 37 w 48"/>
                              <a:gd name="T7" fmla="*/ 13 h 40"/>
                              <a:gd name="T8" fmla="*/ 37 w 48"/>
                              <a:gd name="T9" fmla="*/ 16 h 40"/>
                              <a:gd name="T10" fmla="*/ 42 w 48"/>
                              <a:gd name="T11" fmla="*/ 21 h 40"/>
                              <a:gd name="T12" fmla="*/ 45 w 48"/>
                              <a:gd name="T13" fmla="*/ 22 h 40"/>
                              <a:gd name="T14" fmla="*/ 47 w 48"/>
                              <a:gd name="T15" fmla="*/ 27 h 40"/>
                              <a:gd name="T16" fmla="*/ 47 w 48"/>
                              <a:gd name="T17" fmla="*/ 31 h 40"/>
                              <a:gd name="T18" fmla="*/ 47 w 48"/>
                              <a:gd name="T19" fmla="*/ 36 h 40"/>
                              <a:gd name="T20" fmla="*/ 47 w 48"/>
                              <a:gd name="T21" fmla="*/ 39 h 40"/>
                              <a:gd name="T22" fmla="*/ 47 w 48"/>
                              <a:gd name="T23" fmla="*/ 39 h 40"/>
                              <a:gd name="T24" fmla="*/ 47 w 48"/>
                              <a:gd name="T25" fmla="*/ 39 h 40"/>
                              <a:gd name="T26" fmla="*/ 45 w 48"/>
                              <a:gd name="T27" fmla="*/ 39 h 40"/>
                              <a:gd name="T28" fmla="*/ 45 w 48"/>
                              <a:gd name="T29" fmla="*/ 39 h 40"/>
                              <a:gd name="T30" fmla="*/ 45 w 48"/>
                              <a:gd name="T31" fmla="*/ 39 h 40"/>
                              <a:gd name="T32" fmla="*/ 42 w 48"/>
                              <a:gd name="T33" fmla="*/ 39 h 40"/>
                              <a:gd name="T34" fmla="*/ 42 w 48"/>
                              <a:gd name="T35" fmla="*/ 39 h 40"/>
                              <a:gd name="T36" fmla="*/ 40 w 48"/>
                              <a:gd name="T37" fmla="*/ 39 h 40"/>
                              <a:gd name="T38" fmla="*/ 40 w 48"/>
                              <a:gd name="T39" fmla="*/ 39 h 40"/>
                              <a:gd name="T40" fmla="*/ 33 w 48"/>
                              <a:gd name="T41" fmla="*/ 27 h 40"/>
                              <a:gd name="T42" fmla="*/ 37 w 48"/>
                              <a:gd name="T43" fmla="*/ 39 h 40"/>
                              <a:gd name="T44" fmla="*/ 9 w 48"/>
                              <a:gd name="T45" fmla="*/ 16 h 40"/>
                              <a:gd name="T46" fmla="*/ 27 w 48"/>
                              <a:gd name="T47" fmla="*/ 22 h 40"/>
                              <a:gd name="T48" fmla="*/ 27 w 48"/>
                              <a:gd name="T49" fmla="*/ 22 h 40"/>
                              <a:gd name="T50" fmla="*/ 28 w 48"/>
                              <a:gd name="T51" fmla="*/ 22 h 40"/>
                              <a:gd name="T52" fmla="*/ 28 w 48"/>
                              <a:gd name="T53" fmla="*/ 22 h 40"/>
                              <a:gd name="T54" fmla="*/ 28 w 48"/>
                              <a:gd name="T55" fmla="*/ 22 h 40"/>
                              <a:gd name="T56" fmla="*/ 27 w 48"/>
                              <a:gd name="T57" fmla="*/ 22 h 40"/>
                              <a:gd name="T58" fmla="*/ 27 w 48"/>
                              <a:gd name="T59" fmla="*/ 22 h 40"/>
                              <a:gd name="T60" fmla="*/ 27 w 48"/>
                              <a:gd name="T61" fmla="*/ 22 h 40"/>
                              <a:gd name="T62" fmla="*/ 27 w 48"/>
                              <a:gd name="T63" fmla="*/ 22 h 40"/>
                              <a:gd name="T64" fmla="*/ 28 w 48"/>
                              <a:gd name="T65" fmla="*/ 22 h 40"/>
                              <a:gd name="T66" fmla="*/ 28 w 48"/>
                              <a:gd name="T67" fmla="*/ 22 h 40"/>
                              <a:gd name="T68" fmla="*/ 27 w 48"/>
                              <a:gd name="T69" fmla="*/ 21 h 40"/>
                              <a:gd name="T70" fmla="*/ 22 w 48"/>
                              <a:gd name="T71" fmla="*/ 18 h 40"/>
                              <a:gd name="T72" fmla="*/ 18 w 48"/>
                              <a:gd name="T73" fmla="*/ 16 h 40"/>
                              <a:gd name="T74" fmla="*/ 18 w 48"/>
                              <a:gd name="T75" fmla="*/ 13 h 40"/>
                              <a:gd name="T76" fmla="*/ 15 w 48"/>
                              <a:gd name="T77" fmla="*/ 12 h 40"/>
                              <a:gd name="T78" fmla="*/ 9 w 48"/>
                              <a:gd name="T79" fmla="*/ 9 h 40"/>
                              <a:gd name="T80" fmla="*/ 6 w 48"/>
                              <a:gd name="T81" fmla="*/ 7 h 40"/>
                              <a:gd name="T82" fmla="*/ 1 w 48"/>
                              <a:gd name="T83" fmla="*/ 3 h 40"/>
                              <a:gd name="T84" fmla="*/ 1 w 48"/>
                              <a:gd name="T85" fmla="*/ 3 h 40"/>
                              <a:gd name="T86" fmla="*/ 1 w 48"/>
                              <a:gd name="T87" fmla="*/ 3 h 40"/>
                              <a:gd name="T88" fmla="*/ 1 w 48"/>
                              <a:gd name="T89" fmla="*/ 3 h 40"/>
                              <a:gd name="T90" fmla="*/ 0 w 48"/>
                              <a:gd name="T91" fmla="*/ 3 h 40"/>
                              <a:gd name="T92" fmla="*/ 0 w 48"/>
                              <a:gd name="T93" fmla="*/ 3 h 40"/>
                              <a:gd name="T94" fmla="*/ 0 w 48"/>
                              <a:gd name="T95" fmla="*/ 3 h 40"/>
                              <a:gd name="T96" fmla="*/ 0 w 48"/>
                              <a:gd name="T97" fmla="*/ 0 h 40"/>
                              <a:gd name="T98" fmla="*/ 0 w 48"/>
                              <a:gd name="T99" fmla="*/ 0 h 40"/>
                              <a:gd name="T100" fmla="*/ 1 w 48"/>
                              <a:gd name="T101" fmla="*/ 0 h 40"/>
                              <a:gd name="T102" fmla="*/ 4 w 48"/>
                              <a:gd name="T103" fmla="*/ 0 h 40"/>
                              <a:gd name="T104" fmla="*/ 4 w 48"/>
                              <a:gd name="T105" fmla="*/ 0 h 40"/>
                              <a:gd name="T106" fmla="*/ 4 w 48"/>
                              <a:gd name="T107" fmla="*/ 0 h 40"/>
                              <a:gd name="T108" fmla="*/ 4 w 48"/>
                              <a:gd name="T109" fmla="*/ 0 h 40"/>
                              <a:gd name="T110" fmla="*/ 4 w 48"/>
                              <a:gd name="T111" fmla="*/ 0 h 40"/>
                              <a:gd name="T112" fmla="*/ 4 w 48"/>
                              <a:gd name="T11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 h="40">
                                <a:moveTo>
                                  <a:pt x="4" y="0"/>
                                </a:moveTo>
                                <a:lnTo>
                                  <a:pt x="36" y="9"/>
                                </a:lnTo>
                                <a:lnTo>
                                  <a:pt x="37" y="13"/>
                                </a:lnTo>
                                <a:lnTo>
                                  <a:pt x="37" y="16"/>
                                </a:lnTo>
                                <a:lnTo>
                                  <a:pt x="42" y="21"/>
                                </a:lnTo>
                                <a:lnTo>
                                  <a:pt x="45" y="22"/>
                                </a:lnTo>
                                <a:lnTo>
                                  <a:pt x="47" y="27"/>
                                </a:lnTo>
                                <a:lnTo>
                                  <a:pt x="47" y="31"/>
                                </a:lnTo>
                                <a:lnTo>
                                  <a:pt x="47" y="36"/>
                                </a:lnTo>
                                <a:lnTo>
                                  <a:pt x="47" y="39"/>
                                </a:lnTo>
                                <a:lnTo>
                                  <a:pt x="45" y="39"/>
                                </a:lnTo>
                                <a:lnTo>
                                  <a:pt x="42" y="39"/>
                                </a:lnTo>
                                <a:lnTo>
                                  <a:pt x="40" y="39"/>
                                </a:lnTo>
                                <a:lnTo>
                                  <a:pt x="33" y="27"/>
                                </a:lnTo>
                                <a:lnTo>
                                  <a:pt x="37" y="39"/>
                                </a:lnTo>
                                <a:lnTo>
                                  <a:pt x="9" y="16"/>
                                </a:lnTo>
                                <a:lnTo>
                                  <a:pt x="27" y="22"/>
                                </a:lnTo>
                                <a:lnTo>
                                  <a:pt x="28" y="22"/>
                                </a:lnTo>
                                <a:lnTo>
                                  <a:pt x="27" y="22"/>
                                </a:lnTo>
                                <a:lnTo>
                                  <a:pt x="28" y="22"/>
                                </a:lnTo>
                                <a:lnTo>
                                  <a:pt x="27" y="21"/>
                                </a:lnTo>
                                <a:lnTo>
                                  <a:pt x="22" y="18"/>
                                </a:lnTo>
                                <a:lnTo>
                                  <a:pt x="18" y="16"/>
                                </a:lnTo>
                                <a:lnTo>
                                  <a:pt x="18" y="13"/>
                                </a:lnTo>
                                <a:lnTo>
                                  <a:pt x="15" y="12"/>
                                </a:lnTo>
                                <a:lnTo>
                                  <a:pt x="9" y="9"/>
                                </a:lnTo>
                                <a:lnTo>
                                  <a:pt x="6" y="7"/>
                                </a:lnTo>
                                <a:lnTo>
                                  <a:pt x="1" y="3"/>
                                </a:lnTo>
                                <a:lnTo>
                                  <a:pt x="0" y="3"/>
                                </a:lnTo>
                                <a:lnTo>
                                  <a:pt x="0" y="0"/>
                                </a:lnTo>
                                <a:lnTo>
                                  <a:pt x="1" y="0"/>
                                </a:lnTo>
                                <a:lnTo>
                                  <a:pt x="4"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56" name="Freeform 330"/>
                        <wps:cNvSpPr>
                          <a:spLocks/>
                        </wps:cNvSpPr>
                        <wps:spPr bwMode="auto">
                          <a:xfrm>
                            <a:off x="2453" y="2672"/>
                            <a:ext cx="89" cy="81"/>
                          </a:xfrm>
                          <a:custGeom>
                            <a:avLst/>
                            <a:gdLst>
                              <a:gd name="T0" fmla="*/ 44 w 59"/>
                              <a:gd name="T1" fmla="*/ 4 h 54"/>
                              <a:gd name="T2" fmla="*/ 46 w 59"/>
                              <a:gd name="T3" fmla="*/ 4 h 54"/>
                              <a:gd name="T4" fmla="*/ 49 w 59"/>
                              <a:gd name="T5" fmla="*/ 4 h 54"/>
                              <a:gd name="T6" fmla="*/ 49 w 59"/>
                              <a:gd name="T7" fmla="*/ 7 h 54"/>
                              <a:gd name="T8" fmla="*/ 50 w 59"/>
                              <a:gd name="T9" fmla="*/ 7 h 54"/>
                              <a:gd name="T10" fmla="*/ 53 w 59"/>
                              <a:gd name="T11" fmla="*/ 16 h 54"/>
                              <a:gd name="T12" fmla="*/ 58 w 59"/>
                              <a:gd name="T13" fmla="*/ 22 h 54"/>
                              <a:gd name="T14" fmla="*/ 58 w 59"/>
                              <a:gd name="T15" fmla="*/ 27 h 54"/>
                              <a:gd name="T16" fmla="*/ 58 w 59"/>
                              <a:gd name="T17" fmla="*/ 34 h 54"/>
                              <a:gd name="T18" fmla="*/ 53 w 59"/>
                              <a:gd name="T19" fmla="*/ 39 h 54"/>
                              <a:gd name="T20" fmla="*/ 50 w 59"/>
                              <a:gd name="T21" fmla="*/ 39 h 54"/>
                              <a:gd name="T22" fmla="*/ 37 w 59"/>
                              <a:gd name="T23" fmla="*/ 21 h 54"/>
                              <a:gd name="T24" fmla="*/ 37 w 59"/>
                              <a:gd name="T25" fmla="*/ 18 h 54"/>
                              <a:gd name="T26" fmla="*/ 37 w 59"/>
                              <a:gd name="T27" fmla="*/ 18 h 54"/>
                              <a:gd name="T28" fmla="*/ 37 w 59"/>
                              <a:gd name="T29" fmla="*/ 18 h 54"/>
                              <a:gd name="T30" fmla="*/ 37 w 59"/>
                              <a:gd name="T31" fmla="*/ 22 h 54"/>
                              <a:gd name="T32" fmla="*/ 41 w 59"/>
                              <a:gd name="T33" fmla="*/ 31 h 54"/>
                              <a:gd name="T34" fmla="*/ 44 w 59"/>
                              <a:gd name="T35" fmla="*/ 39 h 54"/>
                              <a:gd name="T36" fmla="*/ 46 w 59"/>
                              <a:gd name="T37" fmla="*/ 48 h 54"/>
                              <a:gd name="T38" fmla="*/ 41 w 59"/>
                              <a:gd name="T39" fmla="*/ 53 h 54"/>
                              <a:gd name="T40" fmla="*/ 41 w 59"/>
                              <a:gd name="T41" fmla="*/ 53 h 54"/>
                              <a:gd name="T42" fmla="*/ 37 w 59"/>
                              <a:gd name="T43" fmla="*/ 48 h 54"/>
                              <a:gd name="T44" fmla="*/ 35 w 59"/>
                              <a:gd name="T45" fmla="*/ 43 h 54"/>
                              <a:gd name="T46" fmla="*/ 31 w 59"/>
                              <a:gd name="T47" fmla="*/ 39 h 54"/>
                              <a:gd name="T48" fmla="*/ 23 w 59"/>
                              <a:gd name="T49" fmla="*/ 31 h 54"/>
                              <a:gd name="T50" fmla="*/ 22 w 59"/>
                              <a:gd name="T51" fmla="*/ 27 h 54"/>
                              <a:gd name="T52" fmla="*/ 14 w 59"/>
                              <a:gd name="T53" fmla="*/ 22 h 54"/>
                              <a:gd name="T54" fmla="*/ 5 w 59"/>
                              <a:gd name="T55" fmla="*/ 21 h 54"/>
                              <a:gd name="T56" fmla="*/ 1 w 59"/>
                              <a:gd name="T57" fmla="*/ 18 h 54"/>
                              <a:gd name="T58" fmla="*/ 0 w 59"/>
                              <a:gd name="T59" fmla="*/ 12 h 54"/>
                              <a:gd name="T60" fmla="*/ 4 w 59"/>
                              <a:gd name="T61" fmla="*/ 9 h 54"/>
                              <a:gd name="T62" fmla="*/ 4 w 59"/>
                              <a:gd name="T63" fmla="*/ 9 h 54"/>
                              <a:gd name="T64" fmla="*/ 8 w 59"/>
                              <a:gd name="T65" fmla="*/ 9 h 54"/>
                              <a:gd name="T66" fmla="*/ 14 w 59"/>
                              <a:gd name="T67" fmla="*/ 9 h 54"/>
                              <a:gd name="T68" fmla="*/ 19 w 59"/>
                              <a:gd name="T69" fmla="*/ 12 h 54"/>
                              <a:gd name="T70" fmla="*/ 23 w 59"/>
                              <a:gd name="T71" fmla="*/ 12 h 54"/>
                              <a:gd name="T72" fmla="*/ 28 w 59"/>
                              <a:gd name="T73" fmla="*/ 16 h 54"/>
                              <a:gd name="T74" fmla="*/ 32 w 59"/>
                              <a:gd name="T75" fmla="*/ 16 h 54"/>
                              <a:gd name="T76" fmla="*/ 28 w 59"/>
                              <a:gd name="T77" fmla="*/ 12 h 54"/>
                              <a:gd name="T78" fmla="*/ 23 w 59"/>
                              <a:gd name="T79" fmla="*/ 7 h 54"/>
                              <a:gd name="T80" fmla="*/ 17 w 59"/>
                              <a:gd name="T81" fmla="*/ 4 h 54"/>
                              <a:gd name="T82" fmla="*/ 10 w 59"/>
                              <a:gd name="T83" fmla="*/ 4 h 54"/>
                              <a:gd name="T84" fmla="*/ 10 w 59"/>
                              <a:gd name="T85" fmla="*/ 4 h 54"/>
                              <a:gd name="T86" fmla="*/ 10 w 59"/>
                              <a:gd name="T87" fmla="*/ 3 h 54"/>
                              <a:gd name="T88" fmla="*/ 13 w 59"/>
                              <a:gd name="T89" fmla="*/ 3 h 54"/>
                              <a:gd name="T90" fmla="*/ 17 w 59"/>
                              <a:gd name="T91" fmla="*/ 3 h 54"/>
                              <a:gd name="T92" fmla="*/ 19 w 59"/>
                              <a:gd name="T93" fmla="*/ 3 h 54"/>
                              <a:gd name="T94" fmla="*/ 22 w 59"/>
                              <a:gd name="T95"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54">
                                <a:moveTo>
                                  <a:pt x="22" y="0"/>
                                </a:moveTo>
                                <a:lnTo>
                                  <a:pt x="44" y="4"/>
                                </a:lnTo>
                                <a:lnTo>
                                  <a:pt x="46" y="4"/>
                                </a:lnTo>
                                <a:lnTo>
                                  <a:pt x="49" y="4"/>
                                </a:lnTo>
                                <a:lnTo>
                                  <a:pt x="49" y="7"/>
                                </a:lnTo>
                                <a:lnTo>
                                  <a:pt x="50" y="7"/>
                                </a:lnTo>
                                <a:lnTo>
                                  <a:pt x="50" y="12"/>
                                </a:lnTo>
                                <a:lnTo>
                                  <a:pt x="53" y="16"/>
                                </a:lnTo>
                                <a:lnTo>
                                  <a:pt x="53" y="18"/>
                                </a:lnTo>
                                <a:lnTo>
                                  <a:pt x="58" y="22"/>
                                </a:lnTo>
                                <a:lnTo>
                                  <a:pt x="58" y="27"/>
                                </a:lnTo>
                                <a:lnTo>
                                  <a:pt x="58" y="31"/>
                                </a:lnTo>
                                <a:lnTo>
                                  <a:pt x="58" y="34"/>
                                </a:lnTo>
                                <a:lnTo>
                                  <a:pt x="55" y="36"/>
                                </a:lnTo>
                                <a:lnTo>
                                  <a:pt x="53" y="39"/>
                                </a:lnTo>
                                <a:lnTo>
                                  <a:pt x="50" y="39"/>
                                </a:lnTo>
                                <a:lnTo>
                                  <a:pt x="37" y="18"/>
                                </a:lnTo>
                                <a:lnTo>
                                  <a:pt x="37" y="21"/>
                                </a:lnTo>
                                <a:lnTo>
                                  <a:pt x="37" y="18"/>
                                </a:lnTo>
                                <a:lnTo>
                                  <a:pt x="37" y="21"/>
                                </a:lnTo>
                                <a:lnTo>
                                  <a:pt x="37" y="22"/>
                                </a:lnTo>
                                <a:lnTo>
                                  <a:pt x="40" y="27"/>
                                </a:lnTo>
                                <a:lnTo>
                                  <a:pt x="41" y="31"/>
                                </a:lnTo>
                                <a:lnTo>
                                  <a:pt x="41" y="36"/>
                                </a:lnTo>
                                <a:lnTo>
                                  <a:pt x="44" y="39"/>
                                </a:lnTo>
                                <a:lnTo>
                                  <a:pt x="46" y="43"/>
                                </a:lnTo>
                                <a:lnTo>
                                  <a:pt x="46" y="48"/>
                                </a:lnTo>
                                <a:lnTo>
                                  <a:pt x="44" y="49"/>
                                </a:lnTo>
                                <a:lnTo>
                                  <a:pt x="41" y="53"/>
                                </a:lnTo>
                                <a:lnTo>
                                  <a:pt x="40" y="53"/>
                                </a:lnTo>
                                <a:lnTo>
                                  <a:pt x="37" y="48"/>
                                </a:lnTo>
                                <a:lnTo>
                                  <a:pt x="37" y="45"/>
                                </a:lnTo>
                                <a:lnTo>
                                  <a:pt x="35" y="43"/>
                                </a:lnTo>
                                <a:lnTo>
                                  <a:pt x="32" y="40"/>
                                </a:lnTo>
                                <a:lnTo>
                                  <a:pt x="31" y="39"/>
                                </a:lnTo>
                                <a:lnTo>
                                  <a:pt x="28" y="34"/>
                                </a:lnTo>
                                <a:lnTo>
                                  <a:pt x="23" y="31"/>
                                </a:lnTo>
                                <a:lnTo>
                                  <a:pt x="23" y="30"/>
                                </a:lnTo>
                                <a:lnTo>
                                  <a:pt x="22" y="27"/>
                                </a:lnTo>
                                <a:lnTo>
                                  <a:pt x="17" y="25"/>
                                </a:lnTo>
                                <a:lnTo>
                                  <a:pt x="14" y="22"/>
                                </a:lnTo>
                                <a:lnTo>
                                  <a:pt x="10" y="22"/>
                                </a:lnTo>
                                <a:lnTo>
                                  <a:pt x="5" y="21"/>
                                </a:lnTo>
                                <a:lnTo>
                                  <a:pt x="4" y="21"/>
                                </a:lnTo>
                                <a:lnTo>
                                  <a:pt x="1" y="18"/>
                                </a:lnTo>
                                <a:lnTo>
                                  <a:pt x="0" y="16"/>
                                </a:lnTo>
                                <a:lnTo>
                                  <a:pt x="0" y="12"/>
                                </a:lnTo>
                                <a:lnTo>
                                  <a:pt x="1" y="9"/>
                                </a:lnTo>
                                <a:lnTo>
                                  <a:pt x="4" y="9"/>
                                </a:lnTo>
                                <a:lnTo>
                                  <a:pt x="5" y="9"/>
                                </a:lnTo>
                                <a:lnTo>
                                  <a:pt x="8" y="9"/>
                                </a:lnTo>
                                <a:lnTo>
                                  <a:pt x="13" y="9"/>
                                </a:lnTo>
                                <a:lnTo>
                                  <a:pt x="14" y="9"/>
                                </a:lnTo>
                                <a:lnTo>
                                  <a:pt x="17" y="9"/>
                                </a:lnTo>
                                <a:lnTo>
                                  <a:pt x="19" y="12"/>
                                </a:lnTo>
                                <a:lnTo>
                                  <a:pt x="22" y="12"/>
                                </a:lnTo>
                                <a:lnTo>
                                  <a:pt x="23" y="12"/>
                                </a:lnTo>
                                <a:lnTo>
                                  <a:pt x="23" y="13"/>
                                </a:lnTo>
                                <a:lnTo>
                                  <a:pt x="28" y="16"/>
                                </a:lnTo>
                                <a:lnTo>
                                  <a:pt x="31" y="16"/>
                                </a:lnTo>
                                <a:lnTo>
                                  <a:pt x="32" y="16"/>
                                </a:lnTo>
                                <a:lnTo>
                                  <a:pt x="31" y="13"/>
                                </a:lnTo>
                                <a:lnTo>
                                  <a:pt x="28" y="12"/>
                                </a:lnTo>
                                <a:lnTo>
                                  <a:pt x="26" y="9"/>
                                </a:lnTo>
                                <a:lnTo>
                                  <a:pt x="23" y="7"/>
                                </a:lnTo>
                                <a:lnTo>
                                  <a:pt x="22" y="7"/>
                                </a:lnTo>
                                <a:lnTo>
                                  <a:pt x="17" y="4"/>
                                </a:lnTo>
                                <a:lnTo>
                                  <a:pt x="14" y="4"/>
                                </a:lnTo>
                                <a:lnTo>
                                  <a:pt x="10" y="4"/>
                                </a:lnTo>
                                <a:lnTo>
                                  <a:pt x="13" y="3"/>
                                </a:lnTo>
                                <a:lnTo>
                                  <a:pt x="10" y="3"/>
                                </a:lnTo>
                                <a:lnTo>
                                  <a:pt x="13" y="3"/>
                                </a:lnTo>
                                <a:lnTo>
                                  <a:pt x="14" y="3"/>
                                </a:lnTo>
                                <a:lnTo>
                                  <a:pt x="17" y="3"/>
                                </a:lnTo>
                                <a:lnTo>
                                  <a:pt x="19" y="3"/>
                                </a:lnTo>
                                <a:lnTo>
                                  <a:pt x="19" y="0"/>
                                </a:lnTo>
                                <a:lnTo>
                                  <a:pt x="22"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57" name="Freeform 331"/>
                        <wps:cNvSpPr>
                          <a:spLocks/>
                        </wps:cNvSpPr>
                        <wps:spPr bwMode="auto">
                          <a:xfrm>
                            <a:off x="2453" y="2672"/>
                            <a:ext cx="89" cy="81"/>
                          </a:xfrm>
                          <a:custGeom>
                            <a:avLst/>
                            <a:gdLst>
                              <a:gd name="T0" fmla="*/ 44 w 59"/>
                              <a:gd name="T1" fmla="*/ 4 h 54"/>
                              <a:gd name="T2" fmla="*/ 44 w 59"/>
                              <a:gd name="T3" fmla="*/ 4 h 54"/>
                              <a:gd name="T4" fmla="*/ 46 w 59"/>
                              <a:gd name="T5" fmla="*/ 4 h 54"/>
                              <a:gd name="T6" fmla="*/ 49 w 59"/>
                              <a:gd name="T7" fmla="*/ 4 h 54"/>
                              <a:gd name="T8" fmla="*/ 50 w 59"/>
                              <a:gd name="T9" fmla="*/ 7 h 54"/>
                              <a:gd name="T10" fmla="*/ 50 w 59"/>
                              <a:gd name="T11" fmla="*/ 7 h 54"/>
                              <a:gd name="T12" fmla="*/ 53 w 59"/>
                              <a:gd name="T13" fmla="*/ 16 h 54"/>
                              <a:gd name="T14" fmla="*/ 58 w 59"/>
                              <a:gd name="T15" fmla="*/ 22 h 54"/>
                              <a:gd name="T16" fmla="*/ 58 w 59"/>
                              <a:gd name="T17" fmla="*/ 27 h 54"/>
                              <a:gd name="T18" fmla="*/ 58 w 59"/>
                              <a:gd name="T19" fmla="*/ 34 h 54"/>
                              <a:gd name="T20" fmla="*/ 55 w 59"/>
                              <a:gd name="T21" fmla="*/ 36 h 54"/>
                              <a:gd name="T22" fmla="*/ 53 w 59"/>
                              <a:gd name="T23" fmla="*/ 39 h 54"/>
                              <a:gd name="T24" fmla="*/ 37 w 59"/>
                              <a:gd name="T25" fmla="*/ 18 h 54"/>
                              <a:gd name="T26" fmla="*/ 37 w 59"/>
                              <a:gd name="T27" fmla="*/ 21 h 54"/>
                              <a:gd name="T28" fmla="*/ 37 w 59"/>
                              <a:gd name="T29" fmla="*/ 18 h 54"/>
                              <a:gd name="T30" fmla="*/ 37 w 59"/>
                              <a:gd name="T31" fmla="*/ 18 h 54"/>
                              <a:gd name="T32" fmla="*/ 37 w 59"/>
                              <a:gd name="T33" fmla="*/ 18 h 54"/>
                              <a:gd name="T34" fmla="*/ 37 w 59"/>
                              <a:gd name="T35" fmla="*/ 21 h 54"/>
                              <a:gd name="T36" fmla="*/ 40 w 59"/>
                              <a:gd name="T37" fmla="*/ 27 h 54"/>
                              <a:gd name="T38" fmla="*/ 41 w 59"/>
                              <a:gd name="T39" fmla="*/ 36 h 54"/>
                              <a:gd name="T40" fmla="*/ 46 w 59"/>
                              <a:gd name="T41" fmla="*/ 43 h 54"/>
                              <a:gd name="T42" fmla="*/ 44 w 59"/>
                              <a:gd name="T43" fmla="*/ 49 h 54"/>
                              <a:gd name="T44" fmla="*/ 41 w 59"/>
                              <a:gd name="T45" fmla="*/ 53 h 54"/>
                              <a:gd name="T46" fmla="*/ 41 w 59"/>
                              <a:gd name="T47" fmla="*/ 53 h 54"/>
                              <a:gd name="T48" fmla="*/ 40 w 59"/>
                              <a:gd name="T49" fmla="*/ 53 h 54"/>
                              <a:gd name="T50" fmla="*/ 37 w 59"/>
                              <a:gd name="T51" fmla="*/ 45 h 54"/>
                              <a:gd name="T52" fmla="*/ 32 w 59"/>
                              <a:gd name="T53" fmla="*/ 40 h 54"/>
                              <a:gd name="T54" fmla="*/ 28 w 59"/>
                              <a:gd name="T55" fmla="*/ 34 h 54"/>
                              <a:gd name="T56" fmla="*/ 23 w 59"/>
                              <a:gd name="T57" fmla="*/ 30 h 54"/>
                              <a:gd name="T58" fmla="*/ 17 w 59"/>
                              <a:gd name="T59" fmla="*/ 25 h 54"/>
                              <a:gd name="T60" fmla="*/ 10 w 59"/>
                              <a:gd name="T61" fmla="*/ 22 h 54"/>
                              <a:gd name="T62" fmla="*/ 4 w 59"/>
                              <a:gd name="T63" fmla="*/ 21 h 54"/>
                              <a:gd name="T64" fmla="*/ 0 w 59"/>
                              <a:gd name="T65" fmla="*/ 16 h 54"/>
                              <a:gd name="T66" fmla="*/ 0 w 59"/>
                              <a:gd name="T67" fmla="*/ 12 h 54"/>
                              <a:gd name="T68" fmla="*/ 4 w 59"/>
                              <a:gd name="T69" fmla="*/ 9 h 54"/>
                              <a:gd name="T70" fmla="*/ 4 w 59"/>
                              <a:gd name="T71" fmla="*/ 9 h 54"/>
                              <a:gd name="T72" fmla="*/ 8 w 59"/>
                              <a:gd name="T73" fmla="*/ 9 h 54"/>
                              <a:gd name="T74" fmla="*/ 14 w 59"/>
                              <a:gd name="T75" fmla="*/ 9 h 54"/>
                              <a:gd name="T76" fmla="*/ 17 w 59"/>
                              <a:gd name="T77" fmla="*/ 9 h 54"/>
                              <a:gd name="T78" fmla="*/ 22 w 59"/>
                              <a:gd name="T79" fmla="*/ 12 h 54"/>
                              <a:gd name="T80" fmla="*/ 23 w 59"/>
                              <a:gd name="T81" fmla="*/ 13 h 54"/>
                              <a:gd name="T82" fmla="*/ 31 w 59"/>
                              <a:gd name="T83" fmla="*/ 16 h 54"/>
                              <a:gd name="T84" fmla="*/ 32 w 59"/>
                              <a:gd name="T85" fmla="*/ 16 h 54"/>
                              <a:gd name="T86" fmla="*/ 28 w 59"/>
                              <a:gd name="T87" fmla="*/ 12 h 54"/>
                              <a:gd name="T88" fmla="*/ 23 w 59"/>
                              <a:gd name="T89" fmla="*/ 7 h 54"/>
                              <a:gd name="T90" fmla="*/ 17 w 59"/>
                              <a:gd name="T91" fmla="*/ 4 h 54"/>
                              <a:gd name="T92" fmla="*/ 10 w 59"/>
                              <a:gd name="T93" fmla="*/ 4 h 54"/>
                              <a:gd name="T94" fmla="*/ 10 w 59"/>
                              <a:gd name="T95" fmla="*/ 4 h 54"/>
                              <a:gd name="T96" fmla="*/ 13 w 59"/>
                              <a:gd name="T97" fmla="*/ 3 h 54"/>
                              <a:gd name="T98" fmla="*/ 10 w 59"/>
                              <a:gd name="T99" fmla="*/ 3 h 54"/>
                              <a:gd name="T100" fmla="*/ 13 w 59"/>
                              <a:gd name="T101" fmla="*/ 3 h 54"/>
                              <a:gd name="T102" fmla="*/ 17 w 59"/>
                              <a:gd name="T103" fmla="*/ 3 h 54"/>
                              <a:gd name="T104" fmla="*/ 19 w 59"/>
                              <a:gd name="T105" fmla="*/ 3 h 54"/>
                              <a:gd name="T106" fmla="*/ 22 w 59"/>
                              <a:gd name="T10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9" h="54">
                                <a:moveTo>
                                  <a:pt x="22" y="0"/>
                                </a:moveTo>
                                <a:lnTo>
                                  <a:pt x="44" y="4"/>
                                </a:lnTo>
                                <a:lnTo>
                                  <a:pt x="46" y="4"/>
                                </a:lnTo>
                                <a:lnTo>
                                  <a:pt x="49" y="4"/>
                                </a:lnTo>
                                <a:lnTo>
                                  <a:pt x="49" y="7"/>
                                </a:lnTo>
                                <a:lnTo>
                                  <a:pt x="50" y="7"/>
                                </a:lnTo>
                                <a:lnTo>
                                  <a:pt x="50" y="12"/>
                                </a:lnTo>
                                <a:lnTo>
                                  <a:pt x="53" y="16"/>
                                </a:lnTo>
                                <a:lnTo>
                                  <a:pt x="53" y="18"/>
                                </a:lnTo>
                                <a:lnTo>
                                  <a:pt x="58" y="22"/>
                                </a:lnTo>
                                <a:lnTo>
                                  <a:pt x="58" y="27"/>
                                </a:lnTo>
                                <a:lnTo>
                                  <a:pt x="58" y="31"/>
                                </a:lnTo>
                                <a:lnTo>
                                  <a:pt x="58" y="34"/>
                                </a:lnTo>
                                <a:lnTo>
                                  <a:pt x="55" y="36"/>
                                </a:lnTo>
                                <a:lnTo>
                                  <a:pt x="53" y="39"/>
                                </a:lnTo>
                                <a:lnTo>
                                  <a:pt x="50" y="39"/>
                                </a:lnTo>
                                <a:lnTo>
                                  <a:pt x="37" y="18"/>
                                </a:lnTo>
                                <a:lnTo>
                                  <a:pt x="37" y="21"/>
                                </a:lnTo>
                                <a:lnTo>
                                  <a:pt x="37" y="18"/>
                                </a:lnTo>
                                <a:lnTo>
                                  <a:pt x="37" y="21"/>
                                </a:lnTo>
                                <a:lnTo>
                                  <a:pt x="37" y="22"/>
                                </a:lnTo>
                                <a:lnTo>
                                  <a:pt x="40" y="27"/>
                                </a:lnTo>
                                <a:lnTo>
                                  <a:pt x="41" y="31"/>
                                </a:lnTo>
                                <a:lnTo>
                                  <a:pt x="41" y="36"/>
                                </a:lnTo>
                                <a:lnTo>
                                  <a:pt x="44" y="39"/>
                                </a:lnTo>
                                <a:lnTo>
                                  <a:pt x="46" y="43"/>
                                </a:lnTo>
                                <a:lnTo>
                                  <a:pt x="46" y="48"/>
                                </a:lnTo>
                                <a:lnTo>
                                  <a:pt x="44" y="49"/>
                                </a:lnTo>
                                <a:lnTo>
                                  <a:pt x="41" y="53"/>
                                </a:lnTo>
                                <a:lnTo>
                                  <a:pt x="40" y="53"/>
                                </a:lnTo>
                                <a:lnTo>
                                  <a:pt x="37" y="48"/>
                                </a:lnTo>
                                <a:lnTo>
                                  <a:pt x="37" y="45"/>
                                </a:lnTo>
                                <a:lnTo>
                                  <a:pt x="35" y="43"/>
                                </a:lnTo>
                                <a:lnTo>
                                  <a:pt x="32" y="40"/>
                                </a:lnTo>
                                <a:lnTo>
                                  <a:pt x="31" y="39"/>
                                </a:lnTo>
                                <a:lnTo>
                                  <a:pt x="28" y="34"/>
                                </a:lnTo>
                                <a:lnTo>
                                  <a:pt x="23" y="31"/>
                                </a:lnTo>
                                <a:lnTo>
                                  <a:pt x="23" y="30"/>
                                </a:lnTo>
                                <a:lnTo>
                                  <a:pt x="22" y="27"/>
                                </a:lnTo>
                                <a:lnTo>
                                  <a:pt x="17" y="25"/>
                                </a:lnTo>
                                <a:lnTo>
                                  <a:pt x="14" y="22"/>
                                </a:lnTo>
                                <a:lnTo>
                                  <a:pt x="10" y="22"/>
                                </a:lnTo>
                                <a:lnTo>
                                  <a:pt x="5" y="21"/>
                                </a:lnTo>
                                <a:lnTo>
                                  <a:pt x="4" y="21"/>
                                </a:lnTo>
                                <a:lnTo>
                                  <a:pt x="1" y="18"/>
                                </a:lnTo>
                                <a:lnTo>
                                  <a:pt x="0" y="16"/>
                                </a:lnTo>
                                <a:lnTo>
                                  <a:pt x="0" y="12"/>
                                </a:lnTo>
                                <a:lnTo>
                                  <a:pt x="1" y="9"/>
                                </a:lnTo>
                                <a:lnTo>
                                  <a:pt x="4" y="9"/>
                                </a:lnTo>
                                <a:lnTo>
                                  <a:pt x="5" y="9"/>
                                </a:lnTo>
                                <a:lnTo>
                                  <a:pt x="8" y="9"/>
                                </a:lnTo>
                                <a:lnTo>
                                  <a:pt x="13" y="9"/>
                                </a:lnTo>
                                <a:lnTo>
                                  <a:pt x="14" y="9"/>
                                </a:lnTo>
                                <a:lnTo>
                                  <a:pt x="17" y="9"/>
                                </a:lnTo>
                                <a:lnTo>
                                  <a:pt x="19" y="12"/>
                                </a:lnTo>
                                <a:lnTo>
                                  <a:pt x="22" y="12"/>
                                </a:lnTo>
                                <a:lnTo>
                                  <a:pt x="23" y="12"/>
                                </a:lnTo>
                                <a:lnTo>
                                  <a:pt x="23" y="13"/>
                                </a:lnTo>
                                <a:lnTo>
                                  <a:pt x="28" y="16"/>
                                </a:lnTo>
                                <a:lnTo>
                                  <a:pt x="31" y="16"/>
                                </a:lnTo>
                                <a:lnTo>
                                  <a:pt x="32" y="16"/>
                                </a:lnTo>
                                <a:lnTo>
                                  <a:pt x="31" y="13"/>
                                </a:lnTo>
                                <a:lnTo>
                                  <a:pt x="28" y="12"/>
                                </a:lnTo>
                                <a:lnTo>
                                  <a:pt x="26" y="9"/>
                                </a:lnTo>
                                <a:lnTo>
                                  <a:pt x="23" y="7"/>
                                </a:lnTo>
                                <a:lnTo>
                                  <a:pt x="22" y="7"/>
                                </a:lnTo>
                                <a:lnTo>
                                  <a:pt x="17" y="4"/>
                                </a:lnTo>
                                <a:lnTo>
                                  <a:pt x="14" y="4"/>
                                </a:lnTo>
                                <a:lnTo>
                                  <a:pt x="10" y="4"/>
                                </a:lnTo>
                                <a:lnTo>
                                  <a:pt x="13" y="3"/>
                                </a:lnTo>
                                <a:lnTo>
                                  <a:pt x="10" y="3"/>
                                </a:lnTo>
                                <a:lnTo>
                                  <a:pt x="13" y="3"/>
                                </a:lnTo>
                                <a:lnTo>
                                  <a:pt x="14" y="3"/>
                                </a:lnTo>
                                <a:lnTo>
                                  <a:pt x="17" y="3"/>
                                </a:lnTo>
                                <a:lnTo>
                                  <a:pt x="19" y="3"/>
                                </a:lnTo>
                                <a:lnTo>
                                  <a:pt x="19" y="0"/>
                                </a:lnTo>
                                <a:lnTo>
                                  <a:pt x="22"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58" name="Freeform 332"/>
                        <wps:cNvSpPr>
                          <a:spLocks/>
                        </wps:cNvSpPr>
                        <wps:spPr bwMode="auto">
                          <a:xfrm>
                            <a:off x="2489" y="2640"/>
                            <a:ext cx="81" cy="68"/>
                          </a:xfrm>
                          <a:custGeom>
                            <a:avLst/>
                            <a:gdLst>
                              <a:gd name="T0" fmla="*/ 22 w 53"/>
                              <a:gd name="T1" fmla="*/ 0 h 46"/>
                              <a:gd name="T2" fmla="*/ 29 w 53"/>
                              <a:gd name="T3" fmla="*/ 0 h 46"/>
                              <a:gd name="T4" fmla="*/ 35 w 53"/>
                              <a:gd name="T5" fmla="*/ 3 h 46"/>
                              <a:gd name="T6" fmla="*/ 43 w 53"/>
                              <a:gd name="T7" fmla="*/ 4 h 46"/>
                              <a:gd name="T8" fmla="*/ 47 w 53"/>
                              <a:gd name="T9" fmla="*/ 9 h 46"/>
                              <a:gd name="T10" fmla="*/ 52 w 53"/>
                              <a:gd name="T11" fmla="*/ 16 h 46"/>
                              <a:gd name="T12" fmla="*/ 52 w 53"/>
                              <a:gd name="T13" fmla="*/ 21 h 46"/>
                              <a:gd name="T14" fmla="*/ 52 w 53"/>
                              <a:gd name="T15" fmla="*/ 27 h 46"/>
                              <a:gd name="T16" fmla="*/ 40 w 53"/>
                              <a:gd name="T17" fmla="*/ 16 h 46"/>
                              <a:gd name="T18" fmla="*/ 40 w 53"/>
                              <a:gd name="T19" fmla="*/ 16 h 46"/>
                              <a:gd name="T20" fmla="*/ 38 w 53"/>
                              <a:gd name="T21" fmla="*/ 16 h 46"/>
                              <a:gd name="T22" fmla="*/ 40 w 53"/>
                              <a:gd name="T23" fmla="*/ 25 h 46"/>
                              <a:gd name="T24" fmla="*/ 43 w 53"/>
                              <a:gd name="T25" fmla="*/ 31 h 46"/>
                              <a:gd name="T26" fmla="*/ 43 w 53"/>
                              <a:gd name="T27" fmla="*/ 40 h 46"/>
                              <a:gd name="T28" fmla="*/ 38 w 53"/>
                              <a:gd name="T29" fmla="*/ 45 h 46"/>
                              <a:gd name="T30" fmla="*/ 35 w 53"/>
                              <a:gd name="T31" fmla="*/ 39 h 46"/>
                              <a:gd name="T32" fmla="*/ 29 w 53"/>
                              <a:gd name="T33" fmla="*/ 27 h 46"/>
                              <a:gd name="T34" fmla="*/ 22 w 53"/>
                              <a:gd name="T35" fmla="*/ 22 h 46"/>
                              <a:gd name="T36" fmla="*/ 13 w 53"/>
                              <a:gd name="T37" fmla="*/ 16 h 46"/>
                              <a:gd name="T38" fmla="*/ 8 w 53"/>
                              <a:gd name="T39" fmla="*/ 16 h 46"/>
                              <a:gd name="T40" fmla="*/ 7 w 53"/>
                              <a:gd name="T41" fmla="*/ 16 h 46"/>
                              <a:gd name="T42" fmla="*/ 4 w 53"/>
                              <a:gd name="T43" fmla="*/ 16 h 46"/>
                              <a:gd name="T44" fmla="*/ 0 w 53"/>
                              <a:gd name="T45" fmla="*/ 13 h 46"/>
                              <a:gd name="T46" fmla="*/ 4 w 53"/>
                              <a:gd name="T47" fmla="*/ 9 h 46"/>
                              <a:gd name="T48" fmla="*/ 11 w 53"/>
                              <a:gd name="T49" fmla="*/ 9 h 46"/>
                              <a:gd name="T50" fmla="*/ 16 w 53"/>
                              <a:gd name="T51" fmla="*/ 9 h 46"/>
                              <a:gd name="T52" fmla="*/ 22 w 53"/>
                              <a:gd name="T53" fmla="*/ 9 h 46"/>
                              <a:gd name="T54" fmla="*/ 26 w 53"/>
                              <a:gd name="T55" fmla="*/ 12 h 46"/>
                              <a:gd name="T56" fmla="*/ 31 w 53"/>
                              <a:gd name="T57" fmla="*/ 12 h 46"/>
                              <a:gd name="T58" fmla="*/ 35 w 53"/>
                              <a:gd name="T59" fmla="*/ 13 h 46"/>
                              <a:gd name="T60" fmla="*/ 38 w 53"/>
                              <a:gd name="T61" fmla="*/ 16 h 46"/>
                              <a:gd name="T62" fmla="*/ 35 w 53"/>
                              <a:gd name="T63" fmla="*/ 13 h 46"/>
                              <a:gd name="T64" fmla="*/ 35 w 53"/>
                              <a:gd name="T65" fmla="*/ 9 h 46"/>
                              <a:gd name="T66" fmla="*/ 31 w 53"/>
                              <a:gd name="T67" fmla="*/ 9 h 46"/>
                              <a:gd name="T68" fmla="*/ 26 w 53"/>
                              <a:gd name="T69" fmla="*/ 9 h 46"/>
                              <a:gd name="T70" fmla="*/ 25 w 53"/>
                              <a:gd name="T71" fmla="*/ 7 h 46"/>
                              <a:gd name="T72" fmla="*/ 22 w 53"/>
                              <a:gd name="T73" fmla="*/ 7 h 46"/>
                              <a:gd name="T74" fmla="*/ 20 w 53"/>
                              <a:gd name="T75" fmla="*/ 4 h 46"/>
                              <a:gd name="T76" fmla="*/ 17 w 53"/>
                              <a:gd name="T77" fmla="*/ 4 h 46"/>
                              <a:gd name="T78" fmla="*/ 17 w 53"/>
                              <a:gd name="T79" fmla="*/ 4 h 46"/>
                              <a:gd name="T80" fmla="*/ 16 w 53"/>
                              <a:gd name="T81" fmla="*/ 3 h 46"/>
                              <a:gd name="T82" fmla="*/ 17 w 53"/>
                              <a:gd name="T83" fmla="*/ 0 h 46"/>
                              <a:gd name="T84" fmla="*/ 20 w 53"/>
                              <a:gd name="T8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 h="46">
                                <a:moveTo>
                                  <a:pt x="20" y="0"/>
                                </a:moveTo>
                                <a:lnTo>
                                  <a:pt x="22" y="0"/>
                                </a:lnTo>
                                <a:lnTo>
                                  <a:pt x="26" y="0"/>
                                </a:lnTo>
                                <a:lnTo>
                                  <a:pt x="29" y="0"/>
                                </a:lnTo>
                                <a:lnTo>
                                  <a:pt x="34" y="3"/>
                                </a:lnTo>
                                <a:lnTo>
                                  <a:pt x="35" y="3"/>
                                </a:lnTo>
                                <a:lnTo>
                                  <a:pt x="40" y="3"/>
                                </a:lnTo>
                                <a:lnTo>
                                  <a:pt x="43" y="4"/>
                                </a:lnTo>
                                <a:lnTo>
                                  <a:pt x="47" y="7"/>
                                </a:lnTo>
                                <a:lnTo>
                                  <a:pt x="47" y="9"/>
                                </a:lnTo>
                                <a:lnTo>
                                  <a:pt x="49" y="12"/>
                                </a:lnTo>
                                <a:lnTo>
                                  <a:pt x="52" y="16"/>
                                </a:lnTo>
                                <a:lnTo>
                                  <a:pt x="52" y="18"/>
                                </a:lnTo>
                                <a:lnTo>
                                  <a:pt x="52" y="21"/>
                                </a:lnTo>
                                <a:lnTo>
                                  <a:pt x="52" y="25"/>
                                </a:lnTo>
                                <a:lnTo>
                                  <a:pt x="52" y="27"/>
                                </a:lnTo>
                                <a:lnTo>
                                  <a:pt x="49" y="30"/>
                                </a:lnTo>
                                <a:lnTo>
                                  <a:pt x="40" y="16"/>
                                </a:lnTo>
                                <a:lnTo>
                                  <a:pt x="38" y="16"/>
                                </a:lnTo>
                                <a:lnTo>
                                  <a:pt x="38" y="21"/>
                                </a:lnTo>
                                <a:lnTo>
                                  <a:pt x="40" y="25"/>
                                </a:lnTo>
                                <a:lnTo>
                                  <a:pt x="40" y="27"/>
                                </a:lnTo>
                                <a:lnTo>
                                  <a:pt x="43" y="31"/>
                                </a:lnTo>
                                <a:lnTo>
                                  <a:pt x="43" y="36"/>
                                </a:lnTo>
                                <a:lnTo>
                                  <a:pt x="43" y="40"/>
                                </a:lnTo>
                                <a:lnTo>
                                  <a:pt x="43" y="45"/>
                                </a:lnTo>
                                <a:lnTo>
                                  <a:pt x="38" y="45"/>
                                </a:lnTo>
                                <a:lnTo>
                                  <a:pt x="35" y="43"/>
                                </a:lnTo>
                                <a:lnTo>
                                  <a:pt x="35" y="39"/>
                                </a:lnTo>
                                <a:lnTo>
                                  <a:pt x="34" y="31"/>
                                </a:lnTo>
                                <a:lnTo>
                                  <a:pt x="29" y="27"/>
                                </a:lnTo>
                                <a:lnTo>
                                  <a:pt x="25" y="27"/>
                                </a:lnTo>
                                <a:lnTo>
                                  <a:pt x="22" y="22"/>
                                </a:lnTo>
                                <a:lnTo>
                                  <a:pt x="17" y="18"/>
                                </a:lnTo>
                                <a:lnTo>
                                  <a:pt x="13" y="16"/>
                                </a:lnTo>
                                <a:lnTo>
                                  <a:pt x="11" y="16"/>
                                </a:lnTo>
                                <a:lnTo>
                                  <a:pt x="8" y="16"/>
                                </a:lnTo>
                                <a:lnTo>
                                  <a:pt x="7" y="16"/>
                                </a:lnTo>
                                <a:lnTo>
                                  <a:pt x="4" y="16"/>
                                </a:lnTo>
                                <a:lnTo>
                                  <a:pt x="0" y="13"/>
                                </a:lnTo>
                                <a:lnTo>
                                  <a:pt x="2" y="12"/>
                                </a:lnTo>
                                <a:lnTo>
                                  <a:pt x="4" y="9"/>
                                </a:lnTo>
                                <a:lnTo>
                                  <a:pt x="7" y="9"/>
                                </a:lnTo>
                                <a:lnTo>
                                  <a:pt x="11" y="9"/>
                                </a:lnTo>
                                <a:lnTo>
                                  <a:pt x="13" y="9"/>
                                </a:lnTo>
                                <a:lnTo>
                                  <a:pt x="16" y="9"/>
                                </a:lnTo>
                                <a:lnTo>
                                  <a:pt x="17" y="9"/>
                                </a:lnTo>
                                <a:lnTo>
                                  <a:pt x="22" y="9"/>
                                </a:lnTo>
                                <a:lnTo>
                                  <a:pt x="25" y="9"/>
                                </a:lnTo>
                                <a:lnTo>
                                  <a:pt x="26" y="12"/>
                                </a:lnTo>
                                <a:lnTo>
                                  <a:pt x="29" y="12"/>
                                </a:lnTo>
                                <a:lnTo>
                                  <a:pt x="31" y="12"/>
                                </a:lnTo>
                                <a:lnTo>
                                  <a:pt x="34" y="13"/>
                                </a:lnTo>
                                <a:lnTo>
                                  <a:pt x="35" y="13"/>
                                </a:lnTo>
                                <a:lnTo>
                                  <a:pt x="35" y="16"/>
                                </a:lnTo>
                                <a:lnTo>
                                  <a:pt x="38" y="16"/>
                                </a:lnTo>
                                <a:lnTo>
                                  <a:pt x="38" y="13"/>
                                </a:lnTo>
                                <a:lnTo>
                                  <a:pt x="35" y="13"/>
                                </a:lnTo>
                                <a:lnTo>
                                  <a:pt x="35" y="12"/>
                                </a:lnTo>
                                <a:lnTo>
                                  <a:pt x="35" y="9"/>
                                </a:lnTo>
                                <a:lnTo>
                                  <a:pt x="34" y="9"/>
                                </a:lnTo>
                                <a:lnTo>
                                  <a:pt x="31" y="9"/>
                                </a:lnTo>
                                <a:lnTo>
                                  <a:pt x="29" y="9"/>
                                </a:lnTo>
                                <a:lnTo>
                                  <a:pt x="26" y="9"/>
                                </a:lnTo>
                                <a:lnTo>
                                  <a:pt x="25" y="7"/>
                                </a:lnTo>
                                <a:lnTo>
                                  <a:pt x="22" y="7"/>
                                </a:lnTo>
                                <a:lnTo>
                                  <a:pt x="22" y="4"/>
                                </a:lnTo>
                                <a:lnTo>
                                  <a:pt x="20" y="4"/>
                                </a:lnTo>
                                <a:lnTo>
                                  <a:pt x="17" y="4"/>
                                </a:lnTo>
                                <a:lnTo>
                                  <a:pt x="16" y="3"/>
                                </a:lnTo>
                                <a:lnTo>
                                  <a:pt x="17" y="3"/>
                                </a:lnTo>
                                <a:lnTo>
                                  <a:pt x="17" y="0"/>
                                </a:lnTo>
                                <a:lnTo>
                                  <a:pt x="20"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59" name="Freeform 333"/>
                        <wps:cNvSpPr>
                          <a:spLocks/>
                        </wps:cNvSpPr>
                        <wps:spPr bwMode="auto">
                          <a:xfrm>
                            <a:off x="2489" y="2640"/>
                            <a:ext cx="81" cy="68"/>
                          </a:xfrm>
                          <a:custGeom>
                            <a:avLst/>
                            <a:gdLst>
                              <a:gd name="T0" fmla="*/ 20 w 53"/>
                              <a:gd name="T1" fmla="*/ 0 h 46"/>
                              <a:gd name="T2" fmla="*/ 26 w 53"/>
                              <a:gd name="T3" fmla="*/ 0 h 46"/>
                              <a:gd name="T4" fmla="*/ 34 w 53"/>
                              <a:gd name="T5" fmla="*/ 3 h 46"/>
                              <a:gd name="T6" fmla="*/ 40 w 53"/>
                              <a:gd name="T7" fmla="*/ 3 h 46"/>
                              <a:gd name="T8" fmla="*/ 47 w 53"/>
                              <a:gd name="T9" fmla="*/ 7 h 46"/>
                              <a:gd name="T10" fmla="*/ 47 w 53"/>
                              <a:gd name="T11" fmla="*/ 9 h 46"/>
                              <a:gd name="T12" fmla="*/ 52 w 53"/>
                              <a:gd name="T13" fmla="*/ 16 h 46"/>
                              <a:gd name="T14" fmla="*/ 52 w 53"/>
                              <a:gd name="T15" fmla="*/ 21 h 46"/>
                              <a:gd name="T16" fmla="*/ 52 w 53"/>
                              <a:gd name="T17" fmla="*/ 27 h 46"/>
                              <a:gd name="T18" fmla="*/ 40 w 53"/>
                              <a:gd name="T19" fmla="*/ 16 h 46"/>
                              <a:gd name="T20" fmla="*/ 40 w 53"/>
                              <a:gd name="T21" fmla="*/ 16 h 46"/>
                              <a:gd name="T22" fmla="*/ 38 w 53"/>
                              <a:gd name="T23" fmla="*/ 16 h 46"/>
                              <a:gd name="T24" fmla="*/ 38 w 53"/>
                              <a:gd name="T25" fmla="*/ 16 h 46"/>
                              <a:gd name="T26" fmla="*/ 40 w 53"/>
                              <a:gd name="T27" fmla="*/ 25 h 46"/>
                              <a:gd name="T28" fmla="*/ 43 w 53"/>
                              <a:gd name="T29" fmla="*/ 31 h 46"/>
                              <a:gd name="T30" fmla="*/ 43 w 53"/>
                              <a:gd name="T31" fmla="*/ 40 h 46"/>
                              <a:gd name="T32" fmla="*/ 38 w 53"/>
                              <a:gd name="T33" fmla="*/ 45 h 46"/>
                              <a:gd name="T34" fmla="*/ 35 w 53"/>
                              <a:gd name="T35" fmla="*/ 43 h 46"/>
                              <a:gd name="T36" fmla="*/ 34 w 53"/>
                              <a:gd name="T37" fmla="*/ 31 h 46"/>
                              <a:gd name="T38" fmla="*/ 25 w 53"/>
                              <a:gd name="T39" fmla="*/ 27 h 46"/>
                              <a:gd name="T40" fmla="*/ 17 w 53"/>
                              <a:gd name="T41" fmla="*/ 18 h 46"/>
                              <a:gd name="T42" fmla="*/ 13 w 53"/>
                              <a:gd name="T43" fmla="*/ 16 h 46"/>
                              <a:gd name="T44" fmla="*/ 8 w 53"/>
                              <a:gd name="T45" fmla="*/ 16 h 46"/>
                              <a:gd name="T46" fmla="*/ 7 w 53"/>
                              <a:gd name="T47" fmla="*/ 16 h 46"/>
                              <a:gd name="T48" fmla="*/ 4 w 53"/>
                              <a:gd name="T49" fmla="*/ 16 h 46"/>
                              <a:gd name="T50" fmla="*/ 0 w 53"/>
                              <a:gd name="T51" fmla="*/ 13 h 46"/>
                              <a:gd name="T52" fmla="*/ 2 w 53"/>
                              <a:gd name="T53" fmla="*/ 12 h 46"/>
                              <a:gd name="T54" fmla="*/ 7 w 53"/>
                              <a:gd name="T55" fmla="*/ 9 h 46"/>
                              <a:gd name="T56" fmla="*/ 13 w 53"/>
                              <a:gd name="T57" fmla="*/ 9 h 46"/>
                              <a:gd name="T58" fmla="*/ 17 w 53"/>
                              <a:gd name="T59" fmla="*/ 9 h 46"/>
                              <a:gd name="T60" fmla="*/ 22 w 53"/>
                              <a:gd name="T61" fmla="*/ 9 h 46"/>
                              <a:gd name="T62" fmla="*/ 26 w 53"/>
                              <a:gd name="T63" fmla="*/ 12 h 46"/>
                              <a:gd name="T64" fmla="*/ 31 w 53"/>
                              <a:gd name="T65" fmla="*/ 12 h 46"/>
                              <a:gd name="T66" fmla="*/ 35 w 53"/>
                              <a:gd name="T67" fmla="*/ 13 h 46"/>
                              <a:gd name="T68" fmla="*/ 38 w 53"/>
                              <a:gd name="T69" fmla="*/ 16 h 46"/>
                              <a:gd name="T70" fmla="*/ 38 w 53"/>
                              <a:gd name="T71" fmla="*/ 13 h 46"/>
                              <a:gd name="T72" fmla="*/ 35 w 53"/>
                              <a:gd name="T73" fmla="*/ 12 h 46"/>
                              <a:gd name="T74" fmla="*/ 34 w 53"/>
                              <a:gd name="T75" fmla="*/ 9 h 46"/>
                              <a:gd name="T76" fmla="*/ 29 w 53"/>
                              <a:gd name="T77" fmla="*/ 9 h 46"/>
                              <a:gd name="T78" fmla="*/ 26 w 53"/>
                              <a:gd name="T79" fmla="*/ 9 h 46"/>
                              <a:gd name="T80" fmla="*/ 25 w 53"/>
                              <a:gd name="T81" fmla="*/ 7 h 46"/>
                              <a:gd name="T82" fmla="*/ 22 w 53"/>
                              <a:gd name="T83" fmla="*/ 7 h 46"/>
                              <a:gd name="T84" fmla="*/ 20 w 53"/>
                              <a:gd name="T85" fmla="*/ 4 h 46"/>
                              <a:gd name="T86" fmla="*/ 17 w 53"/>
                              <a:gd name="T87" fmla="*/ 4 h 46"/>
                              <a:gd name="T88" fmla="*/ 17 w 53"/>
                              <a:gd name="T89" fmla="*/ 4 h 46"/>
                              <a:gd name="T90" fmla="*/ 17 w 53"/>
                              <a:gd name="T91" fmla="*/ 4 h 46"/>
                              <a:gd name="T92" fmla="*/ 16 w 53"/>
                              <a:gd name="T93" fmla="*/ 3 h 46"/>
                              <a:gd name="T94" fmla="*/ 17 w 53"/>
                              <a:gd name="T95" fmla="*/ 0 h 46"/>
                              <a:gd name="T96" fmla="*/ 20 w 53"/>
                              <a:gd name="T9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 h="46">
                                <a:moveTo>
                                  <a:pt x="20" y="0"/>
                                </a:moveTo>
                                <a:lnTo>
                                  <a:pt x="20" y="0"/>
                                </a:lnTo>
                                <a:lnTo>
                                  <a:pt x="22" y="0"/>
                                </a:lnTo>
                                <a:lnTo>
                                  <a:pt x="26" y="0"/>
                                </a:lnTo>
                                <a:lnTo>
                                  <a:pt x="29" y="0"/>
                                </a:lnTo>
                                <a:lnTo>
                                  <a:pt x="34" y="3"/>
                                </a:lnTo>
                                <a:lnTo>
                                  <a:pt x="35" y="3"/>
                                </a:lnTo>
                                <a:lnTo>
                                  <a:pt x="40" y="3"/>
                                </a:lnTo>
                                <a:lnTo>
                                  <a:pt x="43" y="4"/>
                                </a:lnTo>
                                <a:lnTo>
                                  <a:pt x="47" y="7"/>
                                </a:lnTo>
                                <a:lnTo>
                                  <a:pt x="47" y="9"/>
                                </a:lnTo>
                                <a:lnTo>
                                  <a:pt x="49" y="12"/>
                                </a:lnTo>
                                <a:lnTo>
                                  <a:pt x="52" y="16"/>
                                </a:lnTo>
                                <a:lnTo>
                                  <a:pt x="52" y="18"/>
                                </a:lnTo>
                                <a:lnTo>
                                  <a:pt x="52" y="21"/>
                                </a:lnTo>
                                <a:lnTo>
                                  <a:pt x="52" y="25"/>
                                </a:lnTo>
                                <a:lnTo>
                                  <a:pt x="52" y="27"/>
                                </a:lnTo>
                                <a:lnTo>
                                  <a:pt x="49" y="30"/>
                                </a:lnTo>
                                <a:lnTo>
                                  <a:pt x="40" y="16"/>
                                </a:lnTo>
                                <a:lnTo>
                                  <a:pt x="38" y="16"/>
                                </a:lnTo>
                                <a:lnTo>
                                  <a:pt x="38" y="21"/>
                                </a:lnTo>
                                <a:lnTo>
                                  <a:pt x="40" y="25"/>
                                </a:lnTo>
                                <a:lnTo>
                                  <a:pt x="40" y="27"/>
                                </a:lnTo>
                                <a:lnTo>
                                  <a:pt x="43" y="31"/>
                                </a:lnTo>
                                <a:lnTo>
                                  <a:pt x="43" y="36"/>
                                </a:lnTo>
                                <a:lnTo>
                                  <a:pt x="43" y="40"/>
                                </a:lnTo>
                                <a:lnTo>
                                  <a:pt x="43" y="45"/>
                                </a:lnTo>
                                <a:lnTo>
                                  <a:pt x="38" y="45"/>
                                </a:lnTo>
                                <a:lnTo>
                                  <a:pt x="35" y="43"/>
                                </a:lnTo>
                                <a:lnTo>
                                  <a:pt x="35" y="39"/>
                                </a:lnTo>
                                <a:lnTo>
                                  <a:pt x="34" y="31"/>
                                </a:lnTo>
                                <a:lnTo>
                                  <a:pt x="29" y="27"/>
                                </a:lnTo>
                                <a:lnTo>
                                  <a:pt x="25" y="27"/>
                                </a:lnTo>
                                <a:lnTo>
                                  <a:pt x="22" y="22"/>
                                </a:lnTo>
                                <a:lnTo>
                                  <a:pt x="17" y="18"/>
                                </a:lnTo>
                                <a:lnTo>
                                  <a:pt x="13" y="16"/>
                                </a:lnTo>
                                <a:lnTo>
                                  <a:pt x="11" y="16"/>
                                </a:lnTo>
                                <a:lnTo>
                                  <a:pt x="8" y="16"/>
                                </a:lnTo>
                                <a:lnTo>
                                  <a:pt x="7" y="16"/>
                                </a:lnTo>
                                <a:lnTo>
                                  <a:pt x="4" y="16"/>
                                </a:lnTo>
                                <a:lnTo>
                                  <a:pt x="0" y="13"/>
                                </a:lnTo>
                                <a:lnTo>
                                  <a:pt x="2" y="12"/>
                                </a:lnTo>
                                <a:lnTo>
                                  <a:pt x="4" y="9"/>
                                </a:lnTo>
                                <a:lnTo>
                                  <a:pt x="7" y="9"/>
                                </a:lnTo>
                                <a:lnTo>
                                  <a:pt x="11" y="9"/>
                                </a:lnTo>
                                <a:lnTo>
                                  <a:pt x="13" y="9"/>
                                </a:lnTo>
                                <a:lnTo>
                                  <a:pt x="16" y="9"/>
                                </a:lnTo>
                                <a:lnTo>
                                  <a:pt x="17" y="9"/>
                                </a:lnTo>
                                <a:lnTo>
                                  <a:pt x="22" y="9"/>
                                </a:lnTo>
                                <a:lnTo>
                                  <a:pt x="25" y="9"/>
                                </a:lnTo>
                                <a:lnTo>
                                  <a:pt x="26" y="12"/>
                                </a:lnTo>
                                <a:lnTo>
                                  <a:pt x="29" y="12"/>
                                </a:lnTo>
                                <a:lnTo>
                                  <a:pt x="31" y="12"/>
                                </a:lnTo>
                                <a:lnTo>
                                  <a:pt x="34" y="13"/>
                                </a:lnTo>
                                <a:lnTo>
                                  <a:pt x="35" y="13"/>
                                </a:lnTo>
                                <a:lnTo>
                                  <a:pt x="35" y="16"/>
                                </a:lnTo>
                                <a:lnTo>
                                  <a:pt x="38" y="16"/>
                                </a:lnTo>
                                <a:lnTo>
                                  <a:pt x="38" y="13"/>
                                </a:lnTo>
                                <a:lnTo>
                                  <a:pt x="35" y="13"/>
                                </a:lnTo>
                                <a:lnTo>
                                  <a:pt x="35" y="12"/>
                                </a:lnTo>
                                <a:lnTo>
                                  <a:pt x="35" y="9"/>
                                </a:lnTo>
                                <a:lnTo>
                                  <a:pt x="34" y="9"/>
                                </a:lnTo>
                                <a:lnTo>
                                  <a:pt x="31" y="9"/>
                                </a:lnTo>
                                <a:lnTo>
                                  <a:pt x="29" y="9"/>
                                </a:lnTo>
                                <a:lnTo>
                                  <a:pt x="26" y="9"/>
                                </a:lnTo>
                                <a:lnTo>
                                  <a:pt x="25" y="7"/>
                                </a:lnTo>
                                <a:lnTo>
                                  <a:pt x="22" y="7"/>
                                </a:lnTo>
                                <a:lnTo>
                                  <a:pt x="22" y="4"/>
                                </a:lnTo>
                                <a:lnTo>
                                  <a:pt x="20" y="4"/>
                                </a:lnTo>
                                <a:lnTo>
                                  <a:pt x="17" y="4"/>
                                </a:lnTo>
                                <a:lnTo>
                                  <a:pt x="16" y="3"/>
                                </a:lnTo>
                                <a:lnTo>
                                  <a:pt x="17" y="3"/>
                                </a:lnTo>
                                <a:lnTo>
                                  <a:pt x="17" y="0"/>
                                </a:lnTo>
                                <a:lnTo>
                                  <a:pt x="20"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60" name="Freeform 334"/>
                        <wps:cNvSpPr>
                          <a:spLocks/>
                        </wps:cNvSpPr>
                        <wps:spPr bwMode="auto">
                          <a:xfrm>
                            <a:off x="2535" y="2626"/>
                            <a:ext cx="44" cy="42"/>
                          </a:xfrm>
                          <a:custGeom>
                            <a:avLst/>
                            <a:gdLst>
                              <a:gd name="T0" fmla="*/ 4 w 29"/>
                              <a:gd name="T1" fmla="*/ 0 h 28"/>
                              <a:gd name="T2" fmla="*/ 5 w 29"/>
                              <a:gd name="T3" fmla="*/ 0 h 28"/>
                              <a:gd name="T4" fmla="*/ 8 w 29"/>
                              <a:gd name="T5" fmla="*/ 0 h 28"/>
                              <a:gd name="T6" fmla="*/ 10 w 29"/>
                              <a:gd name="T7" fmla="*/ 3 h 28"/>
                              <a:gd name="T8" fmla="*/ 14 w 29"/>
                              <a:gd name="T9" fmla="*/ 3 h 28"/>
                              <a:gd name="T10" fmla="*/ 19 w 29"/>
                              <a:gd name="T11" fmla="*/ 4 h 28"/>
                              <a:gd name="T12" fmla="*/ 22 w 29"/>
                              <a:gd name="T13" fmla="*/ 7 h 28"/>
                              <a:gd name="T14" fmla="*/ 23 w 29"/>
                              <a:gd name="T15" fmla="*/ 9 h 28"/>
                              <a:gd name="T16" fmla="*/ 26 w 29"/>
                              <a:gd name="T17" fmla="*/ 13 h 28"/>
                              <a:gd name="T18" fmla="*/ 26 w 29"/>
                              <a:gd name="T19" fmla="*/ 18 h 28"/>
                              <a:gd name="T20" fmla="*/ 28 w 29"/>
                              <a:gd name="T21" fmla="*/ 18 h 28"/>
                              <a:gd name="T22" fmla="*/ 28 w 29"/>
                              <a:gd name="T23" fmla="*/ 22 h 28"/>
                              <a:gd name="T24" fmla="*/ 26 w 29"/>
                              <a:gd name="T25" fmla="*/ 27 h 28"/>
                              <a:gd name="T26" fmla="*/ 10 w 29"/>
                              <a:gd name="T27" fmla="*/ 7 h 28"/>
                              <a:gd name="T28" fmla="*/ 0 w 29"/>
                              <a:gd name="T29" fmla="*/ 3 h 28"/>
                              <a:gd name="T30" fmla="*/ 0 w 29"/>
                              <a:gd name="T31" fmla="*/ 3 h 28"/>
                              <a:gd name="T32" fmla="*/ 0 w 29"/>
                              <a:gd name="T33" fmla="*/ 0 h 28"/>
                              <a:gd name="T34" fmla="*/ 1 w 29"/>
                              <a:gd name="T35" fmla="*/ 0 h 28"/>
                              <a:gd name="T36" fmla="*/ 4 w 29"/>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 h="28">
                                <a:moveTo>
                                  <a:pt x="4" y="0"/>
                                </a:moveTo>
                                <a:lnTo>
                                  <a:pt x="5" y="0"/>
                                </a:lnTo>
                                <a:lnTo>
                                  <a:pt x="8" y="0"/>
                                </a:lnTo>
                                <a:lnTo>
                                  <a:pt x="10" y="3"/>
                                </a:lnTo>
                                <a:lnTo>
                                  <a:pt x="14" y="3"/>
                                </a:lnTo>
                                <a:lnTo>
                                  <a:pt x="19" y="4"/>
                                </a:lnTo>
                                <a:lnTo>
                                  <a:pt x="22" y="7"/>
                                </a:lnTo>
                                <a:lnTo>
                                  <a:pt x="23" y="9"/>
                                </a:lnTo>
                                <a:lnTo>
                                  <a:pt x="26" y="13"/>
                                </a:lnTo>
                                <a:lnTo>
                                  <a:pt x="26" y="18"/>
                                </a:lnTo>
                                <a:lnTo>
                                  <a:pt x="28" y="18"/>
                                </a:lnTo>
                                <a:lnTo>
                                  <a:pt x="28" y="22"/>
                                </a:lnTo>
                                <a:lnTo>
                                  <a:pt x="26" y="27"/>
                                </a:lnTo>
                                <a:lnTo>
                                  <a:pt x="10" y="7"/>
                                </a:lnTo>
                                <a:lnTo>
                                  <a:pt x="0" y="3"/>
                                </a:lnTo>
                                <a:lnTo>
                                  <a:pt x="0" y="0"/>
                                </a:lnTo>
                                <a:lnTo>
                                  <a:pt x="1" y="0"/>
                                </a:lnTo>
                                <a:lnTo>
                                  <a:pt x="4"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61" name="Freeform 335"/>
                        <wps:cNvSpPr>
                          <a:spLocks/>
                        </wps:cNvSpPr>
                        <wps:spPr bwMode="auto">
                          <a:xfrm>
                            <a:off x="2535" y="2626"/>
                            <a:ext cx="44" cy="42"/>
                          </a:xfrm>
                          <a:custGeom>
                            <a:avLst/>
                            <a:gdLst>
                              <a:gd name="T0" fmla="*/ 4 w 29"/>
                              <a:gd name="T1" fmla="*/ 0 h 28"/>
                              <a:gd name="T2" fmla="*/ 4 w 29"/>
                              <a:gd name="T3" fmla="*/ 0 h 28"/>
                              <a:gd name="T4" fmla="*/ 5 w 29"/>
                              <a:gd name="T5" fmla="*/ 0 h 28"/>
                              <a:gd name="T6" fmla="*/ 8 w 29"/>
                              <a:gd name="T7" fmla="*/ 0 h 28"/>
                              <a:gd name="T8" fmla="*/ 10 w 29"/>
                              <a:gd name="T9" fmla="*/ 3 h 28"/>
                              <a:gd name="T10" fmla="*/ 14 w 29"/>
                              <a:gd name="T11" fmla="*/ 3 h 28"/>
                              <a:gd name="T12" fmla="*/ 19 w 29"/>
                              <a:gd name="T13" fmla="*/ 4 h 28"/>
                              <a:gd name="T14" fmla="*/ 22 w 29"/>
                              <a:gd name="T15" fmla="*/ 7 h 28"/>
                              <a:gd name="T16" fmla="*/ 23 w 29"/>
                              <a:gd name="T17" fmla="*/ 9 h 28"/>
                              <a:gd name="T18" fmla="*/ 26 w 29"/>
                              <a:gd name="T19" fmla="*/ 13 h 28"/>
                              <a:gd name="T20" fmla="*/ 26 w 29"/>
                              <a:gd name="T21" fmla="*/ 13 h 28"/>
                              <a:gd name="T22" fmla="*/ 26 w 29"/>
                              <a:gd name="T23" fmla="*/ 18 h 28"/>
                              <a:gd name="T24" fmla="*/ 28 w 29"/>
                              <a:gd name="T25" fmla="*/ 18 h 28"/>
                              <a:gd name="T26" fmla="*/ 28 w 29"/>
                              <a:gd name="T27" fmla="*/ 22 h 28"/>
                              <a:gd name="T28" fmla="*/ 26 w 29"/>
                              <a:gd name="T29" fmla="*/ 27 h 28"/>
                              <a:gd name="T30" fmla="*/ 10 w 29"/>
                              <a:gd name="T31" fmla="*/ 7 h 28"/>
                              <a:gd name="T32" fmla="*/ 0 w 29"/>
                              <a:gd name="T33" fmla="*/ 3 h 28"/>
                              <a:gd name="T34" fmla="*/ 0 w 29"/>
                              <a:gd name="T35" fmla="*/ 3 h 28"/>
                              <a:gd name="T36" fmla="*/ 0 w 29"/>
                              <a:gd name="T37" fmla="*/ 3 h 28"/>
                              <a:gd name="T38" fmla="*/ 0 w 29"/>
                              <a:gd name="T39" fmla="*/ 0 h 28"/>
                              <a:gd name="T40" fmla="*/ 1 w 29"/>
                              <a:gd name="T41" fmla="*/ 0 h 28"/>
                              <a:gd name="T42" fmla="*/ 4 w 29"/>
                              <a:gd name="T4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28">
                                <a:moveTo>
                                  <a:pt x="4" y="0"/>
                                </a:moveTo>
                                <a:lnTo>
                                  <a:pt x="4" y="0"/>
                                </a:lnTo>
                                <a:lnTo>
                                  <a:pt x="5" y="0"/>
                                </a:lnTo>
                                <a:lnTo>
                                  <a:pt x="8" y="0"/>
                                </a:lnTo>
                                <a:lnTo>
                                  <a:pt x="10" y="3"/>
                                </a:lnTo>
                                <a:lnTo>
                                  <a:pt x="14" y="3"/>
                                </a:lnTo>
                                <a:lnTo>
                                  <a:pt x="19" y="4"/>
                                </a:lnTo>
                                <a:lnTo>
                                  <a:pt x="22" y="7"/>
                                </a:lnTo>
                                <a:lnTo>
                                  <a:pt x="23" y="9"/>
                                </a:lnTo>
                                <a:lnTo>
                                  <a:pt x="26" y="13"/>
                                </a:lnTo>
                                <a:lnTo>
                                  <a:pt x="26" y="18"/>
                                </a:lnTo>
                                <a:lnTo>
                                  <a:pt x="28" y="18"/>
                                </a:lnTo>
                                <a:lnTo>
                                  <a:pt x="28" y="22"/>
                                </a:lnTo>
                                <a:lnTo>
                                  <a:pt x="26" y="27"/>
                                </a:lnTo>
                                <a:lnTo>
                                  <a:pt x="10" y="7"/>
                                </a:lnTo>
                                <a:lnTo>
                                  <a:pt x="0" y="3"/>
                                </a:lnTo>
                                <a:lnTo>
                                  <a:pt x="0" y="0"/>
                                </a:lnTo>
                                <a:lnTo>
                                  <a:pt x="1" y="0"/>
                                </a:lnTo>
                                <a:lnTo>
                                  <a:pt x="4"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62" name="Freeform 336"/>
                        <wps:cNvSpPr>
                          <a:spLocks/>
                        </wps:cNvSpPr>
                        <wps:spPr bwMode="auto">
                          <a:xfrm>
                            <a:off x="2371" y="2762"/>
                            <a:ext cx="91" cy="79"/>
                          </a:xfrm>
                          <a:custGeom>
                            <a:avLst/>
                            <a:gdLst>
                              <a:gd name="T0" fmla="*/ 57 w 60"/>
                              <a:gd name="T1" fmla="*/ 49 h 53"/>
                              <a:gd name="T2" fmla="*/ 59 w 60"/>
                              <a:gd name="T3" fmla="*/ 47 h 53"/>
                              <a:gd name="T4" fmla="*/ 3 w 60"/>
                              <a:gd name="T5" fmla="*/ 0 h 53"/>
                              <a:gd name="T6" fmla="*/ 0 w 60"/>
                              <a:gd name="T7" fmla="*/ 2 h 53"/>
                              <a:gd name="T8" fmla="*/ 57 w 60"/>
                              <a:gd name="T9" fmla="*/ 52 h 53"/>
                              <a:gd name="T10" fmla="*/ 57 w 60"/>
                              <a:gd name="T11" fmla="*/ 49 h 53"/>
                            </a:gdLst>
                            <a:ahLst/>
                            <a:cxnLst>
                              <a:cxn ang="0">
                                <a:pos x="T0" y="T1"/>
                              </a:cxn>
                              <a:cxn ang="0">
                                <a:pos x="T2" y="T3"/>
                              </a:cxn>
                              <a:cxn ang="0">
                                <a:pos x="T4" y="T5"/>
                              </a:cxn>
                              <a:cxn ang="0">
                                <a:pos x="T6" y="T7"/>
                              </a:cxn>
                              <a:cxn ang="0">
                                <a:pos x="T8" y="T9"/>
                              </a:cxn>
                              <a:cxn ang="0">
                                <a:pos x="T10" y="T11"/>
                              </a:cxn>
                            </a:cxnLst>
                            <a:rect l="0" t="0" r="r" b="b"/>
                            <a:pathLst>
                              <a:path w="60" h="53">
                                <a:moveTo>
                                  <a:pt x="57" y="49"/>
                                </a:moveTo>
                                <a:lnTo>
                                  <a:pt x="59" y="47"/>
                                </a:lnTo>
                                <a:lnTo>
                                  <a:pt x="3" y="0"/>
                                </a:lnTo>
                                <a:lnTo>
                                  <a:pt x="0" y="2"/>
                                </a:lnTo>
                                <a:lnTo>
                                  <a:pt x="57" y="52"/>
                                </a:lnTo>
                                <a:lnTo>
                                  <a:pt x="57" y="49"/>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63" name="Freeform 337"/>
                        <wps:cNvSpPr>
                          <a:spLocks/>
                        </wps:cNvSpPr>
                        <wps:spPr bwMode="auto">
                          <a:xfrm>
                            <a:off x="1713" y="2579"/>
                            <a:ext cx="38" cy="37"/>
                          </a:xfrm>
                          <a:custGeom>
                            <a:avLst/>
                            <a:gdLst>
                              <a:gd name="T0" fmla="*/ 9 w 25"/>
                              <a:gd name="T1" fmla="*/ 0 h 25"/>
                              <a:gd name="T2" fmla="*/ 9 w 25"/>
                              <a:gd name="T3" fmla="*/ 0 h 25"/>
                              <a:gd name="T4" fmla="*/ 9 w 25"/>
                              <a:gd name="T5" fmla="*/ 0 h 25"/>
                              <a:gd name="T6" fmla="*/ 0 w 25"/>
                              <a:gd name="T7" fmla="*/ 16 h 25"/>
                              <a:gd name="T8" fmla="*/ 0 w 25"/>
                              <a:gd name="T9" fmla="*/ 16 h 25"/>
                              <a:gd name="T10" fmla="*/ 9 w 25"/>
                              <a:gd name="T11" fmla="*/ 16 h 25"/>
                              <a:gd name="T12" fmla="*/ 9 w 25"/>
                              <a:gd name="T13" fmla="*/ 24 h 25"/>
                              <a:gd name="T14" fmla="*/ 14 w 25"/>
                              <a:gd name="T15" fmla="*/ 24 h 25"/>
                              <a:gd name="T16" fmla="*/ 24 w 25"/>
                              <a:gd name="T17" fmla="*/ 24 h 25"/>
                              <a:gd name="T18" fmla="*/ 24 w 25"/>
                              <a:gd name="T19" fmla="*/ 24 h 25"/>
                              <a:gd name="T20" fmla="*/ 24 w 25"/>
                              <a:gd name="T21" fmla="*/ 24 h 25"/>
                              <a:gd name="T22" fmla="*/ 24 w 25"/>
                              <a:gd name="T23" fmla="*/ 16 h 25"/>
                              <a:gd name="T24" fmla="*/ 14 w 25"/>
                              <a:gd name="T25" fmla="*/ 16 h 25"/>
                              <a:gd name="T26" fmla="*/ 14 w 25"/>
                              <a:gd name="T27" fmla="*/ 16 h 25"/>
                              <a:gd name="T28" fmla="*/ 9 w 25"/>
                              <a:gd name="T29" fmla="*/ 16 h 25"/>
                              <a:gd name="T30" fmla="*/ 9 w 25"/>
                              <a:gd name="T31" fmla="*/ 0 h 25"/>
                              <a:gd name="T32" fmla="*/ 9 w 25"/>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5">
                                <a:moveTo>
                                  <a:pt x="9" y="0"/>
                                </a:moveTo>
                                <a:lnTo>
                                  <a:pt x="9" y="0"/>
                                </a:lnTo>
                                <a:lnTo>
                                  <a:pt x="0" y="16"/>
                                </a:lnTo>
                                <a:lnTo>
                                  <a:pt x="9" y="16"/>
                                </a:lnTo>
                                <a:lnTo>
                                  <a:pt x="9" y="24"/>
                                </a:lnTo>
                                <a:lnTo>
                                  <a:pt x="14" y="24"/>
                                </a:lnTo>
                                <a:lnTo>
                                  <a:pt x="24" y="24"/>
                                </a:lnTo>
                                <a:lnTo>
                                  <a:pt x="24" y="16"/>
                                </a:lnTo>
                                <a:lnTo>
                                  <a:pt x="14" y="16"/>
                                </a:lnTo>
                                <a:lnTo>
                                  <a:pt x="9" y="16"/>
                                </a:lnTo>
                                <a:lnTo>
                                  <a:pt x="9"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92" name="Freeform 338"/>
                        <wps:cNvSpPr>
                          <a:spLocks/>
                        </wps:cNvSpPr>
                        <wps:spPr bwMode="auto">
                          <a:xfrm>
                            <a:off x="1713" y="2590"/>
                            <a:ext cx="38" cy="38"/>
                          </a:xfrm>
                          <a:custGeom>
                            <a:avLst/>
                            <a:gdLst>
                              <a:gd name="T0" fmla="*/ 0 w 25"/>
                              <a:gd name="T1" fmla="*/ 0 h 25"/>
                              <a:gd name="T2" fmla="*/ 0 w 25"/>
                              <a:gd name="T3" fmla="*/ 8 h 25"/>
                              <a:gd name="T4" fmla="*/ 0 w 25"/>
                              <a:gd name="T5" fmla="*/ 8 h 25"/>
                              <a:gd name="T6" fmla="*/ 0 w 25"/>
                              <a:gd name="T7" fmla="*/ 8 h 25"/>
                              <a:gd name="T8" fmla="*/ 0 w 25"/>
                              <a:gd name="T9" fmla="*/ 8 h 25"/>
                              <a:gd name="T10" fmla="*/ 0 w 25"/>
                              <a:gd name="T11" fmla="*/ 8 h 25"/>
                              <a:gd name="T12" fmla="*/ 16 w 25"/>
                              <a:gd name="T13" fmla="*/ 24 h 25"/>
                              <a:gd name="T14" fmla="*/ 16 w 25"/>
                              <a:gd name="T15" fmla="*/ 24 h 25"/>
                              <a:gd name="T16" fmla="*/ 24 w 25"/>
                              <a:gd name="T17" fmla="*/ 24 h 25"/>
                              <a:gd name="T18" fmla="*/ 16 w 25"/>
                              <a:gd name="T19" fmla="*/ 8 h 25"/>
                              <a:gd name="T20" fmla="*/ 16 w 25"/>
                              <a:gd name="T21" fmla="*/ 8 h 25"/>
                              <a:gd name="T22" fmla="*/ 0 w 25"/>
                              <a:gd name="T23" fmla="*/ 0 h 25"/>
                              <a:gd name="T24" fmla="*/ 0 w 25"/>
                              <a:gd name="T25" fmla="*/ 0 h 25"/>
                              <a:gd name="T26" fmla="*/ 0 w 25"/>
                              <a:gd name="T27" fmla="*/ 0 h 25"/>
                              <a:gd name="T28" fmla="*/ 0 w 25"/>
                              <a:gd name="T29" fmla="*/ 0 h 25"/>
                              <a:gd name="T30" fmla="*/ 0 w 25"/>
                              <a:gd name="T31" fmla="*/ 0 h 25"/>
                              <a:gd name="T32" fmla="*/ 0 w 25"/>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5">
                                <a:moveTo>
                                  <a:pt x="0" y="0"/>
                                </a:moveTo>
                                <a:lnTo>
                                  <a:pt x="0" y="8"/>
                                </a:lnTo>
                                <a:lnTo>
                                  <a:pt x="16" y="24"/>
                                </a:lnTo>
                                <a:lnTo>
                                  <a:pt x="24" y="24"/>
                                </a:lnTo>
                                <a:lnTo>
                                  <a:pt x="16" y="8"/>
                                </a:lnTo>
                                <a:lnTo>
                                  <a:pt x="0"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93" name="Freeform 339"/>
                        <wps:cNvSpPr>
                          <a:spLocks/>
                        </wps:cNvSpPr>
                        <wps:spPr bwMode="auto">
                          <a:xfrm>
                            <a:off x="1780" y="2678"/>
                            <a:ext cx="764" cy="783"/>
                          </a:xfrm>
                          <a:custGeom>
                            <a:avLst/>
                            <a:gdLst>
                              <a:gd name="T0" fmla="*/ 42 w 502"/>
                              <a:gd name="T1" fmla="*/ 49 h 525"/>
                              <a:gd name="T2" fmla="*/ 31 w 502"/>
                              <a:gd name="T3" fmla="*/ 60 h 525"/>
                              <a:gd name="T4" fmla="*/ 19 w 502"/>
                              <a:gd name="T5" fmla="*/ 73 h 525"/>
                              <a:gd name="T6" fmla="*/ 13 w 502"/>
                              <a:gd name="T7" fmla="*/ 85 h 525"/>
                              <a:gd name="T8" fmla="*/ 4 w 502"/>
                              <a:gd name="T9" fmla="*/ 96 h 525"/>
                              <a:gd name="T10" fmla="*/ 22 w 502"/>
                              <a:gd name="T11" fmla="*/ 130 h 525"/>
                              <a:gd name="T12" fmla="*/ 33 w 502"/>
                              <a:gd name="T13" fmla="*/ 114 h 525"/>
                              <a:gd name="T14" fmla="*/ 40 w 502"/>
                              <a:gd name="T15" fmla="*/ 105 h 525"/>
                              <a:gd name="T16" fmla="*/ 55 w 502"/>
                              <a:gd name="T17" fmla="*/ 100 h 525"/>
                              <a:gd name="T18" fmla="*/ 64 w 502"/>
                              <a:gd name="T19" fmla="*/ 114 h 525"/>
                              <a:gd name="T20" fmla="*/ 76 w 502"/>
                              <a:gd name="T21" fmla="*/ 123 h 525"/>
                              <a:gd name="T22" fmla="*/ 87 w 502"/>
                              <a:gd name="T23" fmla="*/ 132 h 525"/>
                              <a:gd name="T24" fmla="*/ 99 w 502"/>
                              <a:gd name="T25" fmla="*/ 145 h 525"/>
                              <a:gd name="T26" fmla="*/ 109 w 502"/>
                              <a:gd name="T27" fmla="*/ 154 h 525"/>
                              <a:gd name="T28" fmla="*/ 139 w 502"/>
                              <a:gd name="T29" fmla="*/ 189 h 525"/>
                              <a:gd name="T30" fmla="*/ 168 w 502"/>
                              <a:gd name="T31" fmla="*/ 217 h 525"/>
                              <a:gd name="T32" fmla="*/ 199 w 502"/>
                              <a:gd name="T33" fmla="*/ 247 h 525"/>
                              <a:gd name="T34" fmla="*/ 226 w 502"/>
                              <a:gd name="T35" fmla="*/ 279 h 525"/>
                              <a:gd name="T36" fmla="*/ 258 w 502"/>
                              <a:gd name="T37" fmla="*/ 306 h 525"/>
                              <a:gd name="T38" fmla="*/ 285 w 502"/>
                              <a:gd name="T39" fmla="*/ 337 h 525"/>
                              <a:gd name="T40" fmla="*/ 316 w 502"/>
                              <a:gd name="T41" fmla="*/ 366 h 525"/>
                              <a:gd name="T42" fmla="*/ 343 w 502"/>
                              <a:gd name="T43" fmla="*/ 396 h 525"/>
                              <a:gd name="T44" fmla="*/ 370 w 502"/>
                              <a:gd name="T45" fmla="*/ 429 h 525"/>
                              <a:gd name="T46" fmla="*/ 400 w 502"/>
                              <a:gd name="T47" fmla="*/ 459 h 525"/>
                              <a:gd name="T48" fmla="*/ 423 w 502"/>
                              <a:gd name="T49" fmla="*/ 483 h 525"/>
                              <a:gd name="T50" fmla="*/ 433 w 502"/>
                              <a:gd name="T51" fmla="*/ 495 h 525"/>
                              <a:gd name="T52" fmla="*/ 445 w 502"/>
                              <a:gd name="T53" fmla="*/ 505 h 525"/>
                              <a:gd name="T54" fmla="*/ 460 w 502"/>
                              <a:gd name="T55" fmla="*/ 514 h 525"/>
                              <a:gd name="T56" fmla="*/ 474 w 502"/>
                              <a:gd name="T57" fmla="*/ 524 h 525"/>
                              <a:gd name="T58" fmla="*/ 492 w 502"/>
                              <a:gd name="T59" fmla="*/ 524 h 525"/>
                              <a:gd name="T60" fmla="*/ 496 w 502"/>
                              <a:gd name="T61" fmla="*/ 524 h 525"/>
                              <a:gd name="T62" fmla="*/ 501 w 502"/>
                              <a:gd name="T63" fmla="*/ 524 h 525"/>
                              <a:gd name="T64" fmla="*/ 501 w 502"/>
                              <a:gd name="T65" fmla="*/ 514 h 525"/>
                              <a:gd name="T66" fmla="*/ 499 w 502"/>
                              <a:gd name="T67" fmla="*/ 492 h 525"/>
                              <a:gd name="T68" fmla="*/ 487 w 502"/>
                              <a:gd name="T69" fmla="*/ 474 h 525"/>
                              <a:gd name="T70" fmla="*/ 477 w 502"/>
                              <a:gd name="T71" fmla="*/ 454 h 525"/>
                              <a:gd name="T72" fmla="*/ 463 w 502"/>
                              <a:gd name="T73" fmla="*/ 438 h 525"/>
                              <a:gd name="T74" fmla="*/ 447 w 502"/>
                              <a:gd name="T75" fmla="*/ 423 h 525"/>
                              <a:gd name="T76" fmla="*/ 415 w 502"/>
                              <a:gd name="T77" fmla="*/ 388 h 525"/>
                              <a:gd name="T78" fmla="*/ 387 w 502"/>
                              <a:gd name="T79" fmla="*/ 352 h 525"/>
                              <a:gd name="T80" fmla="*/ 352 w 502"/>
                              <a:gd name="T81" fmla="*/ 319 h 525"/>
                              <a:gd name="T82" fmla="*/ 316 w 502"/>
                              <a:gd name="T83" fmla="*/ 280 h 525"/>
                              <a:gd name="T84" fmla="*/ 285 w 502"/>
                              <a:gd name="T85" fmla="*/ 244 h 525"/>
                              <a:gd name="T86" fmla="*/ 252 w 502"/>
                              <a:gd name="T87" fmla="*/ 207 h 525"/>
                              <a:gd name="T88" fmla="*/ 217 w 502"/>
                              <a:gd name="T89" fmla="*/ 171 h 525"/>
                              <a:gd name="T90" fmla="*/ 186 w 502"/>
                              <a:gd name="T91" fmla="*/ 135 h 525"/>
                              <a:gd name="T92" fmla="*/ 154 w 502"/>
                              <a:gd name="T93" fmla="*/ 100 h 525"/>
                              <a:gd name="T94" fmla="*/ 126 w 502"/>
                              <a:gd name="T95" fmla="*/ 69 h 525"/>
                              <a:gd name="T96" fmla="*/ 109 w 502"/>
                              <a:gd name="T97" fmla="*/ 45 h 525"/>
                              <a:gd name="T98" fmla="*/ 118 w 502"/>
                              <a:gd name="T99" fmla="*/ 37 h 525"/>
                              <a:gd name="T100" fmla="*/ 123 w 502"/>
                              <a:gd name="T101" fmla="*/ 33 h 525"/>
                              <a:gd name="T102" fmla="*/ 130 w 502"/>
                              <a:gd name="T103" fmla="*/ 28 h 525"/>
                              <a:gd name="T104" fmla="*/ 132 w 502"/>
                              <a:gd name="T105" fmla="*/ 27 h 525"/>
                              <a:gd name="T106" fmla="*/ 141 w 502"/>
                              <a:gd name="T107" fmla="*/ 22 h 525"/>
                              <a:gd name="T108" fmla="*/ 135 w 502"/>
                              <a:gd name="T109" fmla="*/ 13 h 525"/>
                              <a:gd name="T110" fmla="*/ 130 w 502"/>
                              <a:gd name="T111" fmla="*/ 1 h 525"/>
                              <a:gd name="T112" fmla="*/ 121 w 502"/>
                              <a:gd name="T113" fmla="*/ 0 h 525"/>
                              <a:gd name="T114" fmla="*/ 105 w 502"/>
                              <a:gd name="T115" fmla="*/ 4 h 525"/>
                              <a:gd name="T116" fmla="*/ 87 w 502"/>
                              <a:gd name="T117" fmla="*/ 15 h 525"/>
                              <a:gd name="T118" fmla="*/ 72 w 502"/>
                              <a:gd name="T119" fmla="*/ 27 h 525"/>
                              <a:gd name="T120" fmla="*/ 55 w 502"/>
                              <a:gd name="T121" fmla="*/ 37 h 525"/>
                              <a:gd name="T122" fmla="*/ 49 w 502"/>
                              <a:gd name="T123" fmla="*/ 42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2" h="525">
                                <a:moveTo>
                                  <a:pt x="49" y="42"/>
                                </a:moveTo>
                                <a:lnTo>
                                  <a:pt x="45" y="46"/>
                                </a:lnTo>
                                <a:lnTo>
                                  <a:pt x="42" y="49"/>
                                </a:lnTo>
                                <a:lnTo>
                                  <a:pt x="37" y="54"/>
                                </a:lnTo>
                                <a:lnTo>
                                  <a:pt x="36" y="58"/>
                                </a:lnTo>
                                <a:lnTo>
                                  <a:pt x="31" y="60"/>
                                </a:lnTo>
                                <a:lnTo>
                                  <a:pt x="28" y="64"/>
                                </a:lnTo>
                                <a:lnTo>
                                  <a:pt x="24" y="69"/>
                                </a:lnTo>
                                <a:lnTo>
                                  <a:pt x="19" y="73"/>
                                </a:lnTo>
                                <a:lnTo>
                                  <a:pt x="18" y="76"/>
                                </a:lnTo>
                                <a:lnTo>
                                  <a:pt x="18" y="78"/>
                                </a:lnTo>
                                <a:lnTo>
                                  <a:pt x="13" y="85"/>
                                </a:lnTo>
                                <a:lnTo>
                                  <a:pt x="9" y="90"/>
                                </a:lnTo>
                                <a:lnTo>
                                  <a:pt x="6" y="94"/>
                                </a:lnTo>
                                <a:lnTo>
                                  <a:pt x="4" y="96"/>
                                </a:lnTo>
                                <a:lnTo>
                                  <a:pt x="1" y="103"/>
                                </a:lnTo>
                                <a:lnTo>
                                  <a:pt x="0" y="108"/>
                                </a:lnTo>
                                <a:lnTo>
                                  <a:pt x="22" y="130"/>
                                </a:lnTo>
                                <a:lnTo>
                                  <a:pt x="27" y="123"/>
                                </a:lnTo>
                                <a:lnTo>
                                  <a:pt x="31" y="118"/>
                                </a:lnTo>
                                <a:lnTo>
                                  <a:pt x="33" y="114"/>
                                </a:lnTo>
                                <a:lnTo>
                                  <a:pt x="36" y="114"/>
                                </a:lnTo>
                                <a:lnTo>
                                  <a:pt x="37" y="109"/>
                                </a:lnTo>
                                <a:lnTo>
                                  <a:pt x="40" y="105"/>
                                </a:lnTo>
                                <a:lnTo>
                                  <a:pt x="45" y="103"/>
                                </a:lnTo>
                                <a:lnTo>
                                  <a:pt x="51" y="99"/>
                                </a:lnTo>
                                <a:lnTo>
                                  <a:pt x="55" y="100"/>
                                </a:lnTo>
                                <a:lnTo>
                                  <a:pt x="58" y="105"/>
                                </a:lnTo>
                                <a:lnTo>
                                  <a:pt x="63" y="108"/>
                                </a:lnTo>
                                <a:lnTo>
                                  <a:pt x="64" y="114"/>
                                </a:lnTo>
                                <a:lnTo>
                                  <a:pt x="69" y="114"/>
                                </a:lnTo>
                                <a:lnTo>
                                  <a:pt x="73" y="118"/>
                                </a:lnTo>
                                <a:lnTo>
                                  <a:pt x="76" y="123"/>
                                </a:lnTo>
                                <a:lnTo>
                                  <a:pt x="78" y="127"/>
                                </a:lnTo>
                                <a:lnTo>
                                  <a:pt x="85" y="132"/>
                                </a:lnTo>
                                <a:lnTo>
                                  <a:pt x="87" y="132"/>
                                </a:lnTo>
                                <a:lnTo>
                                  <a:pt x="91" y="136"/>
                                </a:lnTo>
                                <a:lnTo>
                                  <a:pt x="94" y="141"/>
                                </a:lnTo>
                                <a:lnTo>
                                  <a:pt x="99" y="145"/>
                                </a:lnTo>
                                <a:lnTo>
                                  <a:pt x="100" y="150"/>
                                </a:lnTo>
                                <a:lnTo>
                                  <a:pt x="105" y="150"/>
                                </a:lnTo>
                                <a:lnTo>
                                  <a:pt x="109" y="154"/>
                                </a:lnTo>
                                <a:lnTo>
                                  <a:pt x="118" y="166"/>
                                </a:lnTo>
                                <a:lnTo>
                                  <a:pt x="130" y="175"/>
                                </a:lnTo>
                                <a:lnTo>
                                  <a:pt x="139" y="189"/>
                                </a:lnTo>
                                <a:lnTo>
                                  <a:pt x="148" y="195"/>
                                </a:lnTo>
                                <a:lnTo>
                                  <a:pt x="159" y="207"/>
                                </a:lnTo>
                                <a:lnTo>
                                  <a:pt x="168" y="217"/>
                                </a:lnTo>
                                <a:lnTo>
                                  <a:pt x="180" y="226"/>
                                </a:lnTo>
                                <a:lnTo>
                                  <a:pt x="189" y="238"/>
                                </a:lnTo>
                                <a:lnTo>
                                  <a:pt x="199" y="247"/>
                                </a:lnTo>
                                <a:lnTo>
                                  <a:pt x="207" y="258"/>
                                </a:lnTo>
                                <a:lnTo>
                                  <a:pt x="217" y="265"/>
                                </a:lnTo>
                                <a:lnTo>
                                  <a:pt x="226" y="279"/>
                                </a:lnTo>
                                <a:lnTo>
                                  <a:pt x="238" y="288"/>
                                </a:lnTo>
                                <a:lnTo>
                                  <a:pt x="247" y="297"/>
                                </a:lnTo>
                                <a:lnTo>
                                  <a:pt x="258" y="306"/>
                                </a:lnTo>
                                <a:lnTo>
                                  <a:pt x="265" y="319"/>
                                </a:lnTo>
                                <a:lnTo>
                                  <a:pt x="276" y="328"/>
                                </a:lnTo>
                                <a:lnTo>
                                  <a:pt x="285" y="337"/>
                                </a:lnTo>
                                <a:lnTo>
                                  <a:pt x="297" y="346"/>
                                </a:lnTo>
                                <a:lnTo>
                                  <a:pt x="306" y="357"/>
                                </a:lnTo>
                                <a:lnTo>
                                  <a:pt x="316" y="366"/>
                                </a:lnTo>
                                <a:lnTo>
                                  <a:pt x="324" y="375"/>
                                </a:lnTo>
                                <a:lnTo>
                                  <a:pt x="334" y="387"/>
                                </a:lnTo>
                                <a:lnTo>
                                  <a:pt x="343" y="396"/>
                                </a:lnTo>
                                <a:lnTo>
                                  <a:pt x="352" y="406"/>
                                </a:lnTo>
                                <a:lnTo>
                                  <a:pt x="361" y="415"/>
                                </a:lnTo>
                                <a:lnTo>
                                  <a:pt x="370" y="429"/>
                                </a:lnTo>
                                <a:lnTo>
                                  <a:pt x="379" y="436"/>
                                </a:lnTo>
                                <a:lnTo>
                                  <a:pt x="391" y="450"/>
                                </a:lnTo>
                                <a:lnTo>
                                  <a:pt x="400" y="459"/>
                                </a:lnTo>
                                <a:lnTo>
                                  <a:pt x="409" y="468"/>
                                </a:lnTo>
                                <a:lnTo>
                                  <a:pt x="418" y="478"/>
                                </a:lnTo>
                                <a:lnTo>
                                  <a:pt x="423" y="483"/>
                                </a:lnTo>
                                <a:lnTo>
                                  <a:pt x="427" y="487"/>
                                </a:lnTo>
                                <a:lnTo>
                                  <a:pt x="429" y="490"/>
                                </a:lnTo>
                                <a:lnTo>
                                  <a:pt x="433" y="495"/>
                                </a:lnTo>
                                <a:lnTo>
                                  <a:pt x="438" y="499"/>
                                </a:lnTo>
                                <a:lnTo>
                                  <a:pt x="442" y="504"/>
                                </a:lnTo>
                                <a:lnTo>
                                  <a:pt x="445" y="505"/>
                                </a:lnTo>
                                <a:lnTo>
                                  <a:pt x="450" y="508"/>
                                </a:lnTo>
                                <a:lnTo>
                                  <a:pt x="456" y="513"/>
                                </a:lnTo>
                                <a:lnTo>
                                  <a:pt x="460" y="514"/>
                                </a:lnTo>
                                <a:lnTo>
                                  <a:pt x="465" y="519"/>
                                </a:lnTo>
                                <a:lnTo>
                                  <a:pt x="469" y="522"/>
                                </a:lnTo>
                                <a:lnTo>
                                  <a:pt x="474" y="524"/>
                                </a:lnTo>
                                <a:lnTo>
                                  <a:pt x="481" y="524"/>
                                </a:lnTo>
                                <a:lnTo>
                                  <a:pt x="486" y="524"/>
                                </a:lnTo>
                                <a:lnTo>
                                  <a:pt x="492" y="524"/>
                                </a:lnTo>
                                <a:lnTo>
                                  <a:pt x="495" y="524"/>
                                </a:lnTo>
                                <a:lnTo>
                                  <a:pt x="496" y="524"/>
                                </a:lnTo>
                                <a:lnTo>
                                  <a:pt x="499" y="524"/>
                                </a:lnTo>
                                <a:lnTo>
                                  <a:pt x="501" y="524"/>
                                </a:lnTo>
                                <a:lnTo>
                                  <a:pt x="501" y="514"/>
                                </a:lnTo>
                                <a:lnTo>
                                  <a:pt x="501" y="505"/>
                                </a:lnTo>
                                <a:lnTo>
                                  <a:pt x="499" y="501"/>
                                </a:lnTo>
                                <a:lnTo>
                                  <a:pt x="499" y="492"/>
                                </a:lnTo>
                                <a:lnTo>
                                  <a:pt x="495" y="487"/>
                                </a:lnTo>
                                <a:lnTo>
                                  <a:pt x="492" y="481"/>
                                </a:lnTo>
                                <a:lnTo>
                                  <a:pt x="487" y="474"/>
                                </a:lnTo>
                                <a:lnTo>
                                  <a:pt x="483" y="468"/>
                                </a:lnTo>
                                <a:lnTo>
                                  <a:pt x="481" y="460"/>
                                </a:lnTo>
                                <a:lnTo>
                                  <a:pt x="477" y="454"/>
                                </a:lnTo>
                                <a:lnTo>
                                  <a:pt x="472" y="450"/>
                                </a:lnTo>
                                <a:lnTo>
                                  <a:pt x="465" y="445"/>
                                </a:lnTo>
                                <a:lnTo>
                                  <a:pt x="463" y="438"/>
                                </a:lnTo>
                                <a:lnTo>
                                  <a:pt x="459" y="432"/>
                                </a:lnTo>
                                <a:lnTo>
                                  <a:pt x="451" y="429"/>
                                </a:lnTo>
                                <a:lnTo>
                                  <a:pt x="447" y="423"/>
                                </a:lnTo>
                                <a:lnTo>
                                  <a:pt x="436" y="411"/>
                                </a:lnTo>
                                <a:lnTo>
                                  <a:pt x="427" y="400"/>
                                </a:lnTo>
                                <a:lnTo>
                                  <a:pt x="415" y="388"/>
                                </a:lnTo>
                                <a:lnTo>
                                  <a:pt x="406" y="375"/>
                                </a:lnTo>
                                <a:lnTo>
                                  <a:pt x="396" y="364"/>
                                </a:lnTo>
                                <a:lnTo>
                                  <a:pt x="387" y="352"/>
                                </a:lnTo>
                                <a:lnTo>
                                  <a:pt x="373" y="342"/>
                                </a:lnTo>
                                <a:lnTo>
                                  <a:pt x="361" y="330"/>
                                </a:lnTo>
                                <a:lnTo>
                                  <a:pt x="352" y="319"/>
                                </a:lnTo>
                                <a:lnTo>
                                  <a:pt x="342" y="303"/>
                                </a:lnTo>
                                <a:lnTo>
                                  <a:pt x="330" y="292"/>
                                </a:lnTo>
                                <a:lnTo>
                                  <a:pt x="316" y="280"/>
                                </a:lnTo>
                                <a:lnTo>
                                  <a:pt x="307" y="267"/>
                                </a:lnTo>
                                <a:lnTo>
                                  <a:pt x="297" y="256"/>
                                </a:lnTo>
                                <a:lnTo>
                                  <a:pt x="285" y="244"/>
                                </a:lnTo>
                                <a:lnTo>
                                  <a:pt x="274" y="231"/>
                                </a:lnTo>
                                <a:lnTo>
                                  <a:pt x="261" y="220"/>
                                </a:lnTo>
                                <a:lnTo>
                                  <a:pt x="252" y="207"/>
                                </a:lnTo>
                                <a:lnTo>
                                  <a:pt x="243" y="195"/>
                                </a:lnTo>
                                <a:lnTo>
                                  <a:pt x="229" y="184"/>
                                </a:lnTo>
                                <a:lnTo>
                                  <a:pt x="217" y="171"/>
                                </a:lnTo>
                                <a:lnTo>
                                  <a:pt x="207" y="159"/>
                                </a:lnTo>
                                <a:lnTo>
                                  <a:pt x="195" y="148"/>
                                </a:lnTo>
                                <a:lnTo>
                                  <a:pt x="186" y="135"/>
                                </a:lnTo>
                                <a:lnTo>
                                  <a:pt x="175" y="123"/>
                                </a:lnTo>
                                <a:lnTo>
                                  <a:pt x="166" y="114"/>
                                </a:lnTo>
                                <a:lnTo>
                                  <a:pt x="154" y="100"/>
                                </a:lnTo>
                                <a:lnTo>
                                  <a:pt x="145" y="91"/>
                                </a:lnTo>
                                <a:lnTo>
                                  <a:pt x="135" y="78"/>
                                </a:lnTo>
                                <a:lnTo>
                                  <a:pt x="126" y="69"/>
                                </a:lnTo>
                                <a:lnTo>
                                  <a:pt x="117" y="58"/>
                                </a:lnTo>
                                <a:lnTo>
                                  <a:pt x="108" y="49"/>
                                </a:lnTo>
                                <a:lnTo>
                                  <a:pt x="109" y="45"/>
                                </a:lnTo>
                                <a:lnTo>
                                  <a:pt x="112" y="42"/>
                                </a:lnTo>
                                <a:lnTo>
                                  <a:pt x="117" y="40"/>
                                </a:lnTo>
                                <a:lnTo>
                                  <a:pt x="118" y="37"/>
                                </a:lnTo>
                                <a:lnTo>
                                  <a:pt x="121" y="36"/>
                                </a:lnTo>
                                <a:lnTo>
                                  <a:pt x="121" y="33"/>
                                </a:lnTo>
                                <a:lnTo>
                                  <a:pt x="123" y="33"/>
                                </a:lnTo>
                                <a:lnTo>
                                  <a:pt x="127" y="31"/>
                                </a:lnTo>
                                <a:lnTo>
                                  <a:pt x="130" y="28"/>
                                </a:lnTo>
                                <a:lnTo>
                                  <a:pt x="132" y="27"/>
                                </a:lnTo>
                                <a:lnTo>
                                  <a:pt x="135" y="27"/>
                                </a:lnTo>
                                <a:lnTo>
                                  <a:pt x="136" y="24"/>
                                </a:lnTo>
                                <a:lnTo>
                                  <a:pt x="141" y="22"/>
                                </a:lnTo>
                                <a:lnTo>
                                  <a:pt x="139" y="19"/>
                                </a:lnTo>
                                <a:lnTo>
                                  <a:pt x="136" y="18"/>
                                </a:lnTo>
                                <a:lnTo>
                                  <a:pt x="135" y="13"/>
                                </a:lnTo>
                                <a:lnTo>
                                  <a:pt x="132" y="9"/>
                                </a:lnTo>
                                <a:lnTo>
                                  <a:pt x="130" y="6"/>
                                </a:lnTo>
                                <a:lnTo>
                                  <a:pt x="130" y="1"/>
                                </a:lnTo>
                                <a:lnTo>
                                  <a:pt x="127" y="1"/>
                                </a:lnTo>
                                <a:lnTo>
                                  <a:pt x="123" y="0"/>
                                </a:lnTo>
                                <a:lnTo>
                                  <a:pt x="121" y="0"/>
                                </a:lnTo>
                                <a:lnTo>
                                  <a:pt x="117" y="1"/>
                                </a:lnTo>
                                <a:lnTo>
                                  <a:pt x="112" y="1"/>
                                </a:lnTo>
                                <a:lnTo>
                                  <a:pt x="105" y="4"/>
                                </a:lnTo>
                                <a:lnTo>
                                  <a:pt x="100" y="6"/>
                                </a:lnTo>
                                <a:lnTo>
                                  <a:pt x="91" y="10"/>
                                </a:lnTo>
                                <a:lnTo>
                                  <a:pt x="87" y="15"/>
                                </a:lnTo>
                                <a:lnTo>
                                  <a:pt x="81" y="19"/>
                                </a:lnTo>
                                <a:lnTo>
                                  <a:pt x="76" y="19"/>
                                </a:lnTo>
                                <a:lnTo>
                                  <a:pt x="72" y="27"/>
                                </a:lnTo>
                                <a:lnTo>
                                  <a:pt x="64" y="31"/>
                                </a:lnTo>
                                <a:lnTo>
                                  <a:pt x="60" y="33"/>
                                </a:lnTo>
                                <a:lnTo>
                                  <a:pt x="55" y="37"/>
                                </a:lnTo>
                                <a:lnTo>
                                  <a:pt x="54" y="40"/>
                                </a:lnTo>
                                <a:lnTo>
                                  <a:pt x="51" y="40"/>
                                </a:lnTo>
                                <a:lnTo>
                                  <a:pt x="49" y="42"/>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94" name="Freeform 340"/>
                        <wps:cNvSpPr>
                          <a:spLocks/>
                        </wps:cNvSpPr>
                        <wps:spPr bwMode="auto">
                          <a:xfrm>
                            <a:off x="1774" y="2738"/>
                            <a:ext cx="87" cy="104"/>
                          </a:xfrm>
                          <a:custGeom>
                            <a:avLst/>
                            <a:gdLst>
                              <a:gd name="T0" fmla="*/ 4 w 57"/>
                              <a:gd name="T1" fmla="*/ 69 h 70"/>
                              <a:gd name="T2" fmla="*/ 1 w 57"/>
                              <a:gd name="T3" fmla="*/ 64 h 70"/>
                              <a:gd name="T4" fmla="*/ 4 w 57"/>
                              <a:gd name="T5" fmla="*/ 60 h 70"/>
                              <a:gd name="T6" fmla="*/ 6 w 57"/>
                              <a:gd name="T7" fmla="*/ 54 h 70"/>
                              <a:gd name="T8" fmla="*/ 9 w 57"/>
                              <a:gd name="T9" fmla="*/ 51 h 70"/>
                              <a:gd name="T10" fmla="*/ 10 w 57"/>
                              <a:gd name="T11" fmla="*/ 46 h 70"/>
                              <a:gd name="T12" fmla="*/ 15 w 57"/>
                              <a:gd name="T13" fmla="*/ 42 h 70"/>
                              <a:gd name="T14" fmla="*/ 18 w 57"/>
                              <a:gd name="T15" fmla="*/ 37 h 70"/>
                              <a:gd name="T16" fmla="*/ 22 w 57"/>
                              <a:gd name="T17" fmla="*/ 36 h 70"/>
                              <a:gd name="T18" fmla="*/ 22 w 57"/>
                              <a:gd name="T19" fmla="*/ 31 h 70"/>
                              <a:gd name="T20" fmla="*/ 27 w 57"/>
                              <a:gd name="T21" fmla="*/ 27 h 70"/>
                              <a:gd name="T22" fmla="*/ 28 w 57"/>
                              <a:gd name="T23" fmla="*/ 22 h 70"/>
                              <a:gd name="T24" fmla="*/ 33 w 57"/>
                              <a:gd name="T25" fmla="*/ 18 h 70"/>
                              <a:gd name="T26" fmla="*/ 37 w 57"/>
                              <a:gd name="T27" fmla="*/ 15 h 70"/>
                              <a:gd name="T28" fmla="*/ 42 w 57"/>
                              <a:gd name="T29" fmla="*/ 10 h 70"/>
                              <a:gd name="T30" fmla="*/ 42 w 57"/>
                              <a:gd name="T31" fmla="*/ 6 h 70"/>
                              <a:gd name="T32" fmla="*/ 46 w 57"/>
                              <a:gd name="T33" fmla="*/ 4 h 70"/>
                              <a:gd name="T34" fmla="*/ 51 w 57"/>
                              <a:gd name="T35" fmla="*/ 0 h 70"/>
                              <a:gd name="T36" fmla="*/ 56 w 57"/>
                              <a:gd name="T37" fmla="*/ 4 h 70"/>
                              <a:gd name="T38" fmla="*/ 51 w 57"/>
                              <a:gd name="T39" fmla="*/ 6 h 70"/>
                              <a:gd name="T40" fmla="*/ 49 w 57"/>
                              <a:gd name="T41" fmla="*/ 10 h 70"/>
                              <a:gd name="T42" fmla="*/ 45 w 57"/>
                              <a:gd name="T43" fmla="*/ 15 h 70"/>
                              <a:gd name="T44" fmla="*/ 42 w 57"/>
                              <a:gd name="T45" fmla="*/ 18 h 70"/>
                              <a:gd name="T46" fmla="*/ 37 w 57"/>
                              <a:gd name="T47" fmla="*/ 22 h 70"/>
                              <a:gd name="T48" fmla="*/ 36 w 57"/>
                              <a:gd name="T49" fmla="*/ 24 h 70"/>
                              <a:gd name="T50" fmla="*/ 31 w 57"/>
                              <a:gd name="T51" fmla="*/ 31 h 70"/>
                              <a:gd name="T52" fmla="*/ 27 w 57"/>
                              <a:gd name="T53" fmla="*/ 33 h 70"/>
                              <a:gd name="T54" fmla="*/ 24 w 57"/>
                              <a:gd name="T55" fmla="*/ 36 h 70"/>
                              <a:gd name="T56" fmla="*/ 22 w 57"/>
                              <a:gd name="T57" fmla="*/ 40 h 70"/>
                              <a:gd name="T58" fmla="*/ 19 w 57"/>
                              <a:gd name="T59" fmla="*/ 46 h 70"/>
                              <a:gd name="T60" fmla="*/ 18 w 57"/>
                              <a:gd name="T61" fmla="*/ 49 h 70"/>
                              <a:gd name="T62" fmla="*/ 13 w 57"/>
                              <a:gd name="T63" fmla="*/ 54 h 70"/>
                              <a:gd name="T64" fmla="*/ 10 w 57"/>
                              <a:gd name="T65" fmla="*/ 58 h 70"/>
                              <a:gd name="T66" fmla="*/ 9 w 57"/>
                              <a:gd name="T67" fmla="*/ 63 h 70"/>
                              <a:gd name="T68" fmla="*/ 6 w 57"/>
                              <a:gd name="T69" fmla="*/ 67 h 70"/>
                              <a:gd name="T70" fmla="*/ 4 w 57"/>
                              <a:gd name="T71" fmla="*/ 64 h 70"/>
                              <a:gd name="T72" fmla="*/ 4 w 57"/>
                              <a:gd name="T73" fmla="*/ 69 h 70"/>
                              <a:gd name="T74" fmla="*/ 0 w 57"/>
                              <a:gd name="T75" fmla="*/ 67 h 70"/>
                              <a:gd name="T76" fmla="*/ 1 w 57"/>
                              <a:gd name="T77" fmla="*/ 64 h 70"/>
                              <a:gd name="T78" fmla="*/ 4 w 57"/>
                              <a:gd name="T79" fmla="*/ 6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 h="70">
                                <a:moveTo>
                                  <a:pt x="4" y="69"/>
                                </a:moveTo>
                                <a:lnTo>
                                  <a:pt x="1" y="64"/>
                                </a:lnTo>
                                <a:lnTo>
                                  <a:pt x="4" y="60"/>
                                </a:lnTo>
                                <a:lnTo>
                                  <a:pt x="6" y="54"/>
                                </a:lnTo>
                                <a:lnTo>
                                  <a:pt x="9" y="51"/>
                                </a:lnTo>
                                <a:lnTo>
                                  <a:pt x="10" y="46"/>
                                </a:lnTo>
                                <a:lnTo>
                                  <a:pt x="15" y="42"/>
                                </a:lnTo>
                                <a:lnTo>
                                  <a:pt x="18" y="37"/>
                                </a:lnTo>
                                <a:lnTo>
                                  <a:pt x="22" y="36"/>
                                </a:lnTo>
                                <a:lnTo>
                                  <a:pt x="22" y="31"/>
                                </a:lnTo>
                                <a:lnTo>
                                  <a:pt x="27" y="27"/>
                                </a:lnTo>
                                <a:lnTo>
                                  <a:pt x="28" y="22"/>
                                </a:lnTo>
                                <a:lnTo>
                                  <a:pt x="33" y="18"/>
                                </a:lnTo>
                                <a:lnTo>
                                  <a:pt x="37" y="15"/>
                                </a:lnTo>
                                <a:lnTo>
                                  <a:pt x="42" y="10"/>
                                </a:lnTo>
                                <a:lnTo>
                                  <a:pt x="42" y="6"/>
                                </a:lnTo>
                                <a:lnTo>
                                  <a:pt x="46" y="4"/>
                                </a:lnTo>
                                <a:lnTo>
                                  <a:pt x="51" y="0"/>
                                </a:lnTo>
                                <a:lnTo>
                                  <a:pt x="56" y="4"/>
                                </a:lnTo>
                                <a:lnTo>
                                  <a:pt x="51" y="6"/>
                                </a:lnTo>
                                <a:lnTo>
                                  <a:pt x="49" y="10"/>
                                </a:lnTo>
                                <a:lnTo>
                                  <a:pt x="45" y="15"/>
                                </a:lnTo>
                                <a:lnTo>
                                  <a:pt x="42" y="18"/>
                                </a:lnTo>
                                <a:lnTo>
                                  <a:pt x="37" y="22"/>
                                </a:lnTo>
                                <a:lnTo>
                                  <a:pt x="36" y="24"/>
                                </a:lnTo>
                                <a:lnTo>
                                  <a:pt x="31" y="31"/>
                                </a:lnTo>
                                <a:lnTo>
                                  <a:pt x="27" y="33"/>
                                </a:lnTo>
                                <a:lnTo>
                                  <a:pt x="24" y="36"/>
                                </a:lnTo>
                                <a:lnTo>
                                  <a:pt x="22" y="40"/>
                                </a:lnTo>
                                <a:lnTo>
                                  <a:pt x="19" y="46"/>
                                </a:lnTo>
                                <a:lnTo>
                                  <a:pt x="18" y="49"/>
                                </a:lnTo>
                                <a:lnTo>
                                  <a:pt x="13" y="54"/>
                                </a:lnTo>
                                <a:lnTo>
                                  <a:pt x="10" y="58"/>
                                </a:lnTo>
                                <a:lnTo>
                                  <a:pt x="9" y="63"/>
                                </a:lnTo>
                                <a:lnTo>
                                  <a:pt x="6" y="67"/>
                                </a:lnTo>
                                <a:lnTo>
                                  <a:pt x="4" y="64"/>
                                </a:lnTo>
                                <a:lnTo>
                                  <a:pt x="4" y="69"/>
                                </a:lnTo>
                                <a:lnTo>
                                  <a:pt x="0" y="67"/>
                                </a:lnTo>
                                <a:lnTo>
                                  <a:pt x="1" y="64"/>
                                </a:lnTo>
                                <a:lnTo>
                                  <a:pt x="4" y="69"/>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95" name="Freeform 341"/>
                        <wps:cNvSpPr>
                          <a:spLocks/>
                        </wps:cNvSpPr>
                        <wps:spPr bwMode="auto">
                          <a:xfrm>
                            <a:off x="1780" y="2833"/>
                            <a:ext cx="38" cy="42"/>
                          </a:xfrm>
                          <a:custGeom>
                            <a:avLst/>
                            <a:gdLst>
                              <a:gd name="T0" fmla="*/ 24 w 25"/>
                              <a:gd name="T1" fmla="*/ 27 h 28"/>
                              <a:gd name="T2" fmla="*/ 19 w 25"/>
                              <a:gd name="T3" fmla="*/ 27 h 28"/>
                              <a:gd name="T4" fmla="*/ 0 w 25"/>
                              <a:gd name="T5" fmla="*/ 4 h 28"/>
                              <a:gd name="T6" fmla="*/ 0 w 25"/>
                              <a:gd name="T7" fmla="*/ 0 h 28"/>
                              <a:gd name="T8" fmla="*/ 24 w 25"/>
                              <a:gd name="T9" fmla="*/ 22 h 28"/>
                              <a:gd name="T10" fmla="*/ 19 w 25"/>
                              <a:gd name="T11" fmla="*/ 25 h 28"/>
                              <a:gd name="T12" fmla="*/ 24 w 25"/>
                              <a:gd name="T13" fmla="*/ 27 h 28"/>
                              <a:gd name="T14" fmla="*/ 24 w 25"/>
                              <a:gd name="T15" fmla="*/ 27 h 28"/>
                              <a:gd name="T16" fmla="*/ 19 w 25"/>
                              <a:gd name="T17" fmla="*/ 27 h 28"/>
                              <a:gd name="T18" fmla="*/ 24 w 25"/>
                              <a:gd name="T19" fmla="*/ 2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8">
                                <a:moveTo>
                                  <a:pt x="24" y="27"/>
                                </a:moveTo>
                                <a:lnTo>
                                  <a:pt x="19" y="27"/>
                                </a:lnTo>
                                <a:lnTo>
                                  <a:pt x="0" y="4"/>
                                </a:lnTo>
                                <a:lnTo>
                                  <a:pt x="0" y="0"/>
                                </a:lnTo>
                                <a:lnTo>
                                  <a:pt x="24" y="22"/>
                                </a:lnTo>
                                <a:lnTo>
                                  <a:pt x="19" y="25"/>
                                </a:lnTo>
                                <a:lnTo>
                                  <a:pt x="24" y="27"/>
                                </a:lnTo>
                                <a:lnTo>
                                  <a:pt x="19" y="27"/>
                                </a:lnTo>
                                <a:lnTo>
                                  <a:pt x="24" y="27"/>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96" name="Freeform 342"/>
                        <wps:cNvSpPr>
                          <a:spLocks/>
                        </wps:cNvSpPr>
                        <wps:spPr bwMode="auto">
                          <a:xfrm>
                            <a:off x="1809" y="2819"/>
                            <a:ext cx="55" cy="56"/>
                          </a:xfrm>
                          <a:custGeom>
                            <a:avLst/>
                            <a:gdLst>
                              <a:gd name="T0" fmla="*/ 30 w 36"/>
                              <a:gd name="T1" fmla="*/ 4 h 38"/>
                              <a:gd name="T2" fmla="*/ 35 w 36"/>
                              <a:gd name="T3" fmla="*/ 5 h 38"/>
                              <a:gd name="T4" fmla="*/ 27 w 36"/>
                              <a:gd name="T5" fmla="*/ 10 h 38"/>
                              <a:gd name="T6" fmla="*/ 22 w 36"/>
                              <a:gd name="T7" fmla="*/ 13 h 38"/>
                              <a:gd name="T8" fmla="*/ 18 w 36"/>
                              <a:gd name="T9" fmla="*/ 17 h 38"/>
                              <a:gd name="T10" fmla="*/ 18 w 36"/>
                              <a:gd name="T11" fmla="*/ 19 h 38"/>
                              <a:gd name="T12" fmla="*/ 16 w 36"/>
                              <a:gd name="T13" fmla="*/ 22 h 38"/>
                              <a:gd name="T14" fmla="*/ 13 w 36"/>
                              <a:gd name="T15" fmla="*/ 23 h 38"/>
                              <a:gd name="T16" fmla="*/ 12 w 36"/>
                              <a:gd name="T17" fmla="*/ 28 h 38"/>
                              <a:gd name="T18" fmla="*/ 4 w 36"/>
                              <a:gd name="T19" fmla="*/ 37 h 38"/>
                              <a:gd name="T20" fmla="*/ 0 w 36"/>
                              <a:gd name="T21" fmla="*/ 35 h 38"/>
                              <a:gd name="T22" fmla="*/ 4 w 36"/>
                              <a:gd name="T23" fmla="*/ 26 h 38"/>
                              <a:gd name="T24" fmla="*/ 9 w 36"/>
                              <a:gd name="T25" fmla="*/ 22 h 38"/>
                              <a:gd name="T26" fmla="*/ 12 w 36"/>
                              <a:gd name="T27" fmla="*/ 19 h 38"/>
                              <a:gd name="T28" fmla="*/ 13 w 36"/>
                              <a:gd name="T29" fmla="*/ 14 h 38"/>
                              <a:gd name="T30" fmla="*/ 16 w 36"/>
                              <a:gd name="T31" fmla="*/ 13 h 38"/>
                              <a:gd name="T32" fmla="*/ 18 w 36"/>
                              <a:gd name="T33" fmla="*/ 8 h 38"/>
                              <a:gd name="T34" fmla="*/ 25 w 36"/>
                              <a:gd name="T35" fmla="*/ 5 h 38"/>
                              <a:gd name="T36" fmla="*/ 30 w 36"/>
                              <a:gd name="T37" fmla="*/ 0 h 38"/>
                              <a:gd name="T38" fmla="*/ 35 w 36"/>
                              <a:gd name="T39" fmla="*/ 0 h 38"/>
                              <a:gd name="T40" fmla="*/ 30 w 36"/>
                              <a:gd name="T41" fmla="*/ 0 h 38"/>
                              <a:gd name="T42" fmla="*/ 31 w 36"/>
                              <a:gd name="T43" fmla="*/ 0 h 38"/>
                              <a:gd name="T44" fmla="*/ 35 w 36"/>
                              <a:gd name="T45" fmla="*/ 0 h 38"/>
                              <a:gd name="T46" fmla="*/ 30 w 36"/>
                              <a:gd name="T47" fmla="*/ 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6" h="38">
                                <a:moveTo>
                                  <a:pt x="30" y="4"/>
                                </a:moveTo>
                                <a:lnTo>
                                  <a:pt x="35" y="5"/>
                                </a:lnTo>
                                <a:lnTo>
                                  <a:pt x="27" y="10"/>
                                </a:lnTo>
                                <a:lnTo>
                                  <a:pt x="22" y="13"/>
                                </a:lnTo>
                                <a:lnTo>
                                  <a:pt x="18" y="17"/>
                                </a:lnTo>
                                <a:lnTo>
                                  <a:pt x="18" y="19"/>
                                </a:lnTo>
                                <a:lnTo>
                                  <a:pt x="16" y="22"/>
                                </a:lnTo>
                                <a:lnTo>
                                  <a:pt x="13" y="23"/>
                                </a:lnTo>
                                <a:lnTo>
                                  <a:pt x="12" y="28"/>
                                </a:lnTo>
                                <a:lnTo>
                                  <a:pt x="4" y="37"/>
                                </a:lnTo>
                                <a:lnTo>
                                  <a:pt x="0" y="35"/>
                                </a:lnTo>
                                <a:lnTo>
                                  <a:pt x="4" y="26"/>
                                </a:lnTo>
                                <a:lnTo>
                                  <a:pt x="9" y="22"/>
                                </a:lnTo>
                                <a:lnTo>
                                  <a:pt x="12" y="19"/>
                                </a:lnTo>
                                <a:lnTo>
                                  <a:pt x="13" y="14"/>
                                </a:lnTo>
                                <a:lnTo>
                                  <a:pt x="16" y="13"/>
                                </a:lnTo>
                                <a:lnTo>
                                  <a:pt x="18" y="8"/>
                                </a:lnTo>
                                <a:lnTo>
                                  <a:pt x="25" y="5"/>
                                </a:lnTo>
                                <a:lnTo>
                                  <a:pt x="30" y="0"/>
                                </a:lnTo>
                                <a:lnTo>
                                  <a:pt x="35" y="0"/>
                                </a:lnTo>
                                <a:lnTo>
                                  <a:pt x="30" y="0"/>
                                </a:lnTo>
                                <a:lnTo>
                                  <a:pt x="31" y="0"/>
                                </a:lnTo>
                                <a:lnTo>
                                  <a:pt x="35" y="0"/>
                                </a:lnTo>
                                <a:lnTo>
                                  <a:pt x="30" y="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97" name="Freeform 343"/>
                        <wps:cNvSpPr>
                          <a:spLocks/>
                        </wps:cNvSpPr>
                        <wps:spPr bwMode="auto">
                          <a:xfrm>
                            <a:off x="1855" y="2819"/>
                            <a:ext cx="97" cy="95"/>
                          </a:xfrm>
                          <a:custGeom>
                            <a:avLst/>
                            <a:gdLst>
                              <a:gd name="T0" fmla="*/ 58 w 64"/>
                              <a:gd name="T1" fmla="*/ 63 h 64"/>
                              <a:gd name="T2" fmla="*/ 58 w 64"/>
                              <a:gd name="T3" fmla="*/ 63 h 64"/>
                              <a:gd name="T4" fmla="*/ 54 w 64"/>
                              <a:gd name="T5" fmla="*/ 60 h 64"/>
                              <a:gd name="T6" fmla="*/ 49 w 64"/>
                              <a:gd name="T7" fmla="*/ 55 h 64"/>
                              <a:gd name="T8" fmla="*/ 45 w 64"/>
                              <a:gd name="T9" fmla="*/ 54 h 64"/>
                              <a:gd name="T10" fmla="*/ 42 w 64"/>
                              <a:gd name="T11" fmla="*/ 49 h 64"/>
                              <a:gd name="T12" fmla="*/ 40 w 64"/>
                              <a:gd name="T13" fmla="*/ 45 h 64"/>
                              <a:gd name="T14" fmla="*/ 36 w 64"/>
                              <a:gd name="T15" fmla="*/ 40 h 64"/>
                              <a:gd name="T16" fmla="*/ 31 w 64"/>
                              <a:gd name="T17" fmla="*/ 37 h 64"/>
                              <a:gd name="T18" fmla="*/ 28 w 64"/>
                              <a:gd name="T19" fmla="*/ 36 h 64"/>
                              <a:gd name="T20" fmla="*/ 24 w 64"/>
                              <a:gd name="T21" fmla="*/ 31 h 64"/>
                              <a:gd name="T22" fmla="*/ 22 w 64"/>
                              <a:gd name="T23" fmla="*/ 27 h 64"/>
                              <a:gd name="T24" fmla="*/ 18 w 64"/>
                              <a:gd name="T25" fmla="*/ 22 h 64"/>
                              <a:gd name="T26" fmla="*/ 13 w 64"/>
                              <a:gd name="T27" fmla="*/ 19 h 64"/>
                              <a:gd name="T28" fmla="*/ 10 w 64"/>
                              <a:gd name="T29" fmla="*/ 15 h 64"/>
                              <a:gd name="T30" fmla="*/ 6 w 64"/>
                              <a:gd name="T31" fmla="*/ 13 h 64"/>
                              <a:gd name="T32" fmla="*/ 4 w 64"/>
                              <a:gd name="T33" fmla="*/ 9 h 64"/>
                              <a:gd name="T34" fmla="*/ 0 w 64"/>
                              <a:gd name="T35" fmla="*/ 4 h 64"/>
                              <a:gd name="T36" fmla="*/ 4 w 64"/>
                              <a:gd name="T37" fmla="*/ 0 h 64"/>
                              <a:gd name="T38" fmla="*/ 6 w 64"/>
                              <a:gd name="T39" fmla="*/ 4 h 64"/>
                              <a:gd name="T40" fmla="*/ 10 w 64"/>
                              <a:gd name="T41" fmla="*/ 9 h 64"/>
                              <a:gd name="T42" fmla="*/ 13 w 64"/>
                              <a:gd name="T43" fmla="*/ 13 h 64"/>
                              <a:gd name="T44" fmla="*/ 18 w 64"/>
                              <a:gd name="T45" fmla="*/ 15 h 64"/>
                              <a:gd name="T46" fmla="*/ 22 w 64"/>
                              <a:gd name="T47" fmla="*/ 19 h 64"/>
                              <a:gd name="T48" fmla="*/ 24 w 64"/>
                              <a:gd name="T49" fmla="*/ 22 h 64"/>
                              <a:gd name="T50" fmla="*/ 28 w 64"/>
                              <a:gd name="T51" fmla="*/ 27 h 64"/>
                              <a:gd name="T52" fmla="*/ 31 w 64"/>
                              <a:gd name="T53" fmla="*/ 31 h 64"/>
                              <a:gd name="T54" fmla="*/ 37 w 64"/>
                              <a:gd name="T55" fmla="*/ 36 h 64"/>
                              <a:gd name="T56" fmla="*/ 40 w 64"/>
                              <a:gd name="T57" fmla="*/ 37 h 64"/>
                              <a:gd name="T58" fmla="*/ 42 w 64"/>
                              <a:gd name="T59" fmla="*/ 40 h 64"/>
                              <a:gd name="T60" fmla="*/ 46 w 64"/>
                              <a:gd name="T61" fmla="*/ 45 h 64"/>
                              <a:gd name="T62" fmla="*/ 51 w 64"/>
                              <a:gd name="T63" fmla="*/ 49 h 64"/>
                              <a:gd name="T64" fmla="*/ 54 w 64"/>
                              <a:gd name="T65" fmla="*/ 54 h 64"/>
                              <a:gd name="T66" fmla="*/ 58 w 64"/>
                              <a:gd name="T67" fmla="*/ 55 h 64"/>
                              <a:gd name="T68" fmla="*/ 63 w 64"/>
                              <a:gd name="T69" fmla="*/ 60 h 64"/>
                              <a:gd name="T70" fmla="*/ 63 w 64"/>
                              <a:gd name="T71" fmla="*/ 60 h 64"/>
                              <a:gd name="T72" fmla="*/ 58 w 64"/>
                              <a:gd name="T73"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64">
                                <a:moveTo>
                                  <a:pt x="58" y="63"/>
                                </a:moveTo>
                                <a:lnTo>
                                  <a:pt x="58" y="63"/>
                                </a:lnTo>
                                <a:lnTo>
                                  <a:pt x="54" y="60"/>
                                </a:lnTo>
                                <a:lnTo>
                                  <a:pt x="49" y="55"/>
                                </a:lnTo>
                                <a:lnTo>
                                  <a:pt x="45" y="54"/>
                                </a:lnTo>
                                <a:lnTo>
                                  <a:pt x="42" y="49"/>
                                </a:lnTo>
                                <a:lnTo>
                                  <a:pt x="40" y="45"/>
                                </a:lnTo>
                                <a:lnTo>
                                  <a:pt x="36" y="40"/>
                                </a:lnTo>
                                <a:lnTo>
                                  <a:pt x="31" y="37"/>
                                </a:lnTo>
                                <a:lnTo>
                                  <a:pt x="28" y="36"/>
                                </a:lnTo>
                                <a:lnTo>
                                  <a:pt x="24" y="31"/>
                                </a:lnTo>
                                <a:lnTo>
                                  <a:pt x="22" y="27"/>
                                </a:lnTo>
                                <a:lnTo>
                                  <a:pt x="18" y="22"/>
                                </a:lnTo>
                                <a:lnTo>
                                  <a:pt x="13" y="19"/>
                                </a:lnTo>
                                <a:lnTo>
                                  <a:pt x="10" y="15"/>
                                </a:lnTo>
                                <a:lnTo>
                                  <a:pt x="6" y="13"/>
                                </a:lnTo>
                                <a:lnTo>
                                  <a:pt x="4" y="9"/>
                                </a:lnTo>
                                <a:lnTo>
                                  <a:pt x="0" y="4"/>
                                </a:lnTo>
                                <a:lnTo>
                                  <a:pt x="4" y="0"/>
                                </a:lnTo>
                                <a:lnTo>
                                  <a:pt x="6" y="4"/>
                                </a:lnTo>
                                <a:lnTo>
                                  <a:pt x="10" y="9"/>
                                </a:lnTo>
                                <a:lnTo>
                                  <a:pt x="13" y="13"/>
                                </a:lnTo>
                                <a:lnTo>
                                  <a:pt x="18" y="15"/>
                                </a:lnTo>
                                <a:lnTo>
                                  <a:pt x="22" y="19"/>
                                </a:lnTo>
                                <a:lnTo>
                                  <a:pt x="24" y="22"/>
                                </a:lnTo>
                                <a:lnTo>
                                  <a:pt x="28" y="27"/>
                                </a:lnTo>
                                <a:lnTo>
                                  <a:pt x="31" y="31"/>
                                </a:lnTo>
                                <a:lnTo>
                                  <a:pt x="37" y="36"/>
                                </a:lnTo>
                                <a:lnTo>
                                  <a:pt x="40" y="37"/>
                                </a:lnTo>
                                <a:lnTo>
                                  <a:pt x="42" y="40"/>
                                </a:lnTo>
                                <a:lnTo>
                                  <a:pt x="46" y="45"/>
                                </a:lnTo>
                                <a:lnTo>
                                  <a:pt x="51" y="49"/>
                                </a:lnTo>
                                <a:lnTo>
                                  <a:pt x="54" y="54"/>
                                </a:lnTo>
                                <a:lnTo>
                                  <a:pt x="58" y="55"/>
                                </a:lnTo>
                                <a:lnTo>
                                  <a:pt x="63" y="60"/>
                                </a:lnTo>
                                <a:lnTo>
                                  <a:pt x="58" y="63"/>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64" name="Freeform 344"/>
                        <wps:cNvSpPr>
                          <a:spLocks/>
                        </wps:cNvSpPr>
                        <wps:spPr bwMode="auto">
                          <a:xfrm>
                            <a:off x="1945" y="2908"/>
                            <a:ext cx="476" cy="489"/>
                          </a:xfrm>
                          <a:custGeom>
                            <a:avLst/>
                            <a:gdLst>
                              <a:gd name="T0" fmla="*/ 307 w 313"/>
                              <a:gd name="T1" fmla="*/ 327 h 328"/>
                              <a:gd name="T2" fmla="*/ 289 w 313"/>
                              <a:gd name="T3" fmla="*/ 306 h 328"/>
                              <a:gd name="T4" fmla="*/ 270 w 313"/>
                              <a:gd name="T5" fmla="*/ 283 h 328"/>
                              <a:gd name="T6" fmla="*/ 252 w 313"/>
                              <a:gd name="T7" fmla="*/ 264 h 328"/>
                              <a:gd name="T8" fmla="*/ 234 w 313"/>
                              <a:gd name="T9" fmla="*/ 243 h 328"/>
                              <a:gd name="T10" fmla="*/ 213 w 313"/>
                              <a:gd name="T11" fmla="*/ 223 h 328"/>
                              <a:gd name="T12" fmla="*/ 195 w 313"/>
                              <a:gd name="T13" fmla="*/ 202 h 328"/>
                              <a:gd name="T14" fmla="*/ 175 w 313"/>
                              <a:gd name="T15" fmla="*/ 183 h 328"/>
                              <a:gd name="T16" fmla="*/ 154 w 313"/>
                              <a:gd name="T17" fmla="*/ 165 h 328"/>
                              <a:gd name="T18" fmla="*/ 136 w 313"/>
                              <a:gd name="T19" fmla="*/ 147 h 328"/>
                              <a:gd name="T20" fmla="*/ 118 w 313"/>
                              <a:gd name="T21" fmla="*/ 124 h 328"/>
                              <a:gd name="T22" fmla="*/ 99 w 313"/>
                              <a:gd name="T23" fmla="*/ 106 h 328"/>
                              <a:gd name="T24" fmla="*/ 78 w 313"/>
                              <a:gd name="T25" fmla="*/ 84 h 328"/>
                              <a:gd name="T26" fmla="*/ 58 w 313"/>
                              <a:gd name="T27" fmla="*/ 66 h 328"/>
                              <a:gd name="T28" fmla="*/ 40 w 313"/>
                              <a:gd name="T29" fmla="*/ 45 h 328"/>
                              <a:gd name="T30" fmla="*/ 19 w 313"/>
                              <a:gd name="T31" fmla="*/ 22 h 328"/>
                              <a:gd name="T32" fmla="*/ 0 w 313"/>
                              <a:gd name="T33" fmla="*/ 3 h 328"/>
                              <a:gd name="T34" fmla="*/ 13 w 313"/>
                              <a:gd name="T35" fmla="*/ 9 h 328"/>
                              <a:gd name="T36" fmla="*/ 33 w 313"/>
                              <a:gd name="T37" fmla="*/ 31 h 328"/>
                              <a:gd name="T38" fmla="*/ 54 w 313"/>
                              <a:gd name="T39" fmla="*/ 52 h 328"/>
                              <a:gd name="T40" fmla="*/ 73 w 313"/>
                              <a:gd name="T41" fmla="*/ 72 h 328"/>
                              <a:gd name="T42" fmla="*/ 94 w 313"/>
                              <a:gd name="T43" fmla="*/ 90 h 328"/>
                              <a:gd name="T44" fmla="*/ 112 w 313"/>
                              <a:gd name="T45" fmla="*/ 111 h 328"/>
                              <a:gd name="T46" fmla="*/ 132 w 313"/>
                              <a:gd name="T47" fmla="*/ 130 h 328"/>
                              <a:gd name="T48" fmla="*/ 153 w 313"/>
                              <a:gd name="T49" fmla="*/ 151 h 328"/>
                              <a:gd name="T50" fmla="*/ 171 w 313"/>
                              <a:gd name="T51" fmla="*/ 169 h 328"/>
                              <a:gd name="T52" fmla="*/ 189 w 313"/>
                              <a:gd name="T53" fmla="*/ 192 h 328"/>
                              <a:gd name="T54" fmla="*/ 208 w 313"/>
                              <a:gd name="T55" fmla="*/ 210 h 328"/>
                              <a:gd name="T56" fmla="*/ 226 w 313"/>
                              <a:gd name="T57" fmla="*/ 232 h 328"/>
                              <a:gd name="T58" fmla="*/ 247 w 313"/>
                              <a:gd name="T59" fmla="*/ 250 h 328"/>
                              <a:gd name="T60" fmla="*/ 265 w 313"/>
                              <a:gd name="T61" fmla="*/ 270 h 328"/>
                              <a:gd name="T62" fmla="*/ 283 w 313"/>
                              <a:gd name="T63" fmla="*/ 292 h 328"/>
                              <a:gd name="T64" fmla="*/ 303 w 313"/>
                              <a:gd name="T65" fmla="*/ 313 h 328"/>
                              <a:gd name="T66" fmla="*/ 312 w 313"/>
                              <a:gd name="T67" fmla="*/ 322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3" h="328">
                                <a:moveTo>
                                  <a:pt x="307" y="327"/>
                                </a:moveTo>
                                <a:lnTo>
                                  <a:pt x="307" y="327"/>
                                </a:lnTo>
                                <a:lnTo>
                                  <a:pt x="301" y="313"/>
                                </a:lnTo>
                                <a:lnTo>
                                  <a:pt x="289" y="306"/>
                                </a:lnTo>
                                <a:lnTo>
                                  <a:pt x="280" y="295"/>
                                </a:lnTo>
                                <a:lnTo>
                                  <a:pt x="270" y="283"/>
                                </a:lnTo>
                                <a:lnTo>
                                  <a:pt x="262" y="274"/>
                                </a:lnTo>
                                <a:lnTo>
                                  <a:pt x="252" y="264"/>
                                </a:lnTo>
                                <a:lnTo>
                                  <a:pt x="243" y="255"/>
                                </a:lnTo>
                                <a:lnTo>
                                  <a:pt x="234" y="243"/>
                                </a:lnTo>
                                <a:lnTo>
                                  <a:pt x="225" y="234"/>
                                </a:lnTo>
                                <a:lnTo>
                                  <a:pt x="213" y="223"/>
                                </a:lnTo>
                                <a:lnTo>
                                  <a:pt x="207" y="214"/>
                                </a:lnTo>
                                <a:lnTo>
                                  <a:pt x="195" y="202"/>
                                </a:lnTo>
                                <a:lnTo>
                                  <a:pt x="186" y="193"/>
                                </a:lnTo>
                                <a:lnTo>
                                  <a:pt x="175" y="183"/>
                                </a:lnTo>
                                <a:lnTo>
                                  <a:pt x="166" y="175"/>
                                </a:lnTo>
                                <a:lnTo>
                                  <a:pt x="154" y="165"/>
                                </a:lnTo>
                                <a:lnTo>
                                  <a:pt x="148" y="153"/>
                                </a:lnTo>
                                <a:lnTo>
                                  <a:pt x="136" y="147"/>
                                </a:lnTo>
                                <a:lnTo>
                                  <a:pt x="127" y="135"/>
                                </a:lnTo>
                                <a:lnTo>
                                  <a:pt x="118" y="124"/>
                                </a:lnTo>
                                <a:lnTo>
                                  <a:pt x="109" y="112"/>
                                </a:lnTo>
                                <a:lnTo>
                                  <a:pt x="99" y="106"/>
                                </a:lnTo>
                                <a:lnTo>
                                  <a:pt x="87" y="94"/>
                                </a:lnTo>
                                <a:lnTo>
                                  <a:pt x="78" y="84"/>
                                </a:lnTo>
                                <a:lnTo>
                                  <a:pt x="69" y="75"/>
                                </a:lnTo>
                                <a:lnTo>
                                  <a:pt x="58" y="66"/>
                                </a:lnTo>
                                <a:lnTo>
                                  <a:pt x="49" y="52"/>
                                </a:lnTo>
                                <a:lnTo>
                                  <a:pt x="40" y="45"/>
                                </a:lnTo>
                                <a:lnTo>
                                  <a:pt x="28" y="34"/>
                                </a:lnTo>
                                <a:lnTo>
                                  <a:pt x="19" y="22"/>
                                </a:lnTo>
                                <a:lnTo>
                                  <a:pt x="9" y="13"/>
                                </a:lnTo>
                                <a:lnTo>
                                  <a:pt x="0" y="3"/>
                                </a:lnTo>
                                <a:lnTo>
                                  <a:pt x="4" y="0"/>
                                </a:lnTo>
                                <a:lnTo>
                                  <a:pt x="13" y="9"/>
                                </a:lnTo>
                                <a:lnTo>
                                  <a:pt x="22" y="21"/>
                                </a:lnTo>
                                <a:lnTo>
                                  <a:pt x="33" y="31"/>
                                </a:lnTo>
                                <a:lnTo>
                                  <a:pt x="42" y="40"/>
                                </a:lnTo>
                                <a:lnTo>
                                  <a:pt x="54" y="52"/>
                                </a:lnTo>
                                <a:lnTo>
                                  <a:pt x="63" y="61"/>
                                </a:lnTo>
                                <a:lnTo>
                                  <a:pt x="73" y="72"/>
                                </a:lnTo>
                                <a:lnTo>
                                  <a:pt x="82" y="81"/>
                                </a:lnTo>
                                <a:lnTo>
                                  <a:pt x="94" y="90"/>
                                </a:lnTo>
                                <a:lnTo>
                                  <a:pt x="100" y="102"/>
                                </a:lnTo>
                                <a:lnTo>
                                  <a:pt x="112" y="111"/>
                                </a:lnTo>
                                <a:lnTo>
                                  <a:pt x="121" y="121"/>
                                </a:lnTo>
                                <a:lnTo>
                                  <a:pt x="132" y="130"/>
                                </a:lnTo>
                                <a:lnTo>
                                  <a:pt x="141" y="142"/>
                                </a:lnTo>
                                <a:lnTo>
                                  <a:pt x="153" y="151"/>
                                </a:lnTo>
                                <a:lnTo>
                                  <a:pt x="162" y="162"/>
                                </a:lnTo>
                                <a:lnTo>
                                  <a:pt x="171" y="169"/>
                                </a:lnTo>
                                <a:lnTo>
                                  <a:pt x="180" y="180"/>
                                </a:lnTo>
                                <a:lnTo>
                                  <a:pt x="189" y="192"/>
                                </a:lnTo>
                                <a:lnTo>
                                  <a:pt x="199" y="201"/>
                                </a:lnTo>
                                <a:lnTo>
                                  <a:pt x="208" y="210"/>
                                </a:lnTo>
                                <a:lnTo>
                                  <a:pt x="220" y="220"/>
                                </a:lnTo>
                                <a:lnTo>
                                  <a:pt x="226" y="232"/>
                                </a:lnTo>
                                <a:lnTo>
                                  <a:pt x="238" y="238"/>
                                </a:lnTo>
                                <a:lnTo>
                                  <a:pt x="247" y="250"/>
                                </a:lnTo>
                                <a:lnTo>
                                  <a:pt x="256" y="261"/>
                                </a:lnTo>
                                <a:lnTo>
                                  <a:pt x="265" y="270"/>
                                </a:lnTo>
                                <a:lnTo>
                                  <a:pt x="276" y="279"/>
                                </a:lnTo>
                                <a:lnTo>
                                  <a:pt x="283" y="292"/>
                                </a:lnTo>
                                <a:lnTo>
                                  <a:pt x="294" y="300"/>
                                </a:lnTo>
                                <a:lnTo>
                                  <a:pt x="303" y="313"/>
                                </a:lnTo>
                                <a:lnTo>
                                  <a:pt x="312" y="322"/>
                                </a:lnTo>
                                <a:lnTo>
                                  <a:pt x="307" y="327"/>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65" name="Freeform 345"/>
                        <wps:cNvSpPr>
                          <a:spLocks/>
                        </wps:cNvSpPr>
                        <wps:spPr bwMode="auto">
                          <a:xfrm>
                            <a:off x="2412" y="3389"/>
                            <a:ext cx="118" cy="76"/>
                          </a:xfrm>
                          <a:custGeom>
                            <a:avLst/>
                            <a:gdLst>
                              <a:gd name="T0" fmla="*/ 77 w 78"/>
                              <a:gd name="T1" fmla="*/ 50 h 51"/>
                              <a:gd name="T2" fmla="*/ 77 w 78"/>
                              <a:gd name="T3" fmla="*/ 50 h 51"/>
                              <a:gd name="T4" fmla="*/ 70 w 78"/>
                              <a:gd name="T5" fmla="*/ 50 h 51"/>
                              <a:gd name="T6" fmla="*/ 66 w 78"/>
                              <a:gd name="T7" fmla="*/ 50 h 51"/>
                              <a:gd name="T8" fmla="*/ 58 w 78"/>
                              <a:gd name="T9" fmla="*/ 46 h 51"/>
                              <a:gd name="T10" fmla="*/ 52 w 78"/>
                              <a:gd name="T11" fmla="*/ 46 h 51"/>
                              <a:gd name="T12" fmla="*/ 48 w 78"/>
                              <a:gd name="T13" fmla="*/ 45 h 51"/>
                              <a:gd name="T14" fmla="*/ 43 w 78"/>
                              <a:gd name="T15" fmla="*/ 42 h 51"/>
                              <a:gd name="T16" fmla="*/ 39 w 78"/>
                              <a:gd name="T17" fmla="*/ 37 h 51"/>
                              <a:gd name="T18" fmla="*/ 31 w 78"/>
                              <a:gd name="T19" fmla="*/ 33 h 51"/>
                              <a:gd name="T20" fmla="*/ 30 w 78"/>
                              <a:gd name="T21" fmla="*/ 28 h 51"/>
                              <a:gd name="T22" fmla="*/ 25 w 78"/>
                              <a:gd name="T23" fmla="*/ 28 h 51"/>
                              <a:gd name="T24" fmla="*/ 21 w 78"/>
                              <a:gd name="T25" fmla="*/ 24 h 51"/>
                              <a:gd name="T26" fmla="*/ 16 w 78"/>
                              <a:gd name="T27" fmla="*/ 19 h 51"/>
                              <a:gd name="T28" fmla="*/ 12 w 78"/>
                              <a:gd name="T29" fmla="*/ 15 h 51"/>
                              <a:gd name="T30" fmla="*/ 9 w 78"/>
                              <a:gd name="T31" fmla="*/ 10 h 51"/>
                              <a:gd name="T32" fmla="*/ 4 w 78"/>
                              <a:gd name="T33" fmla="*/ 9 h 51"/>
                              <a:gd name="T34" fmla="*/ 0 w 78"/>
                              <a:gd name="T35" fmla="*/ 4 h 51"/>
                              <a:gd name="T36" fmla="*/ 4 w 78"/>
                              <a:gd name="T37" fmla="*/ 0 h 51"/>
                              <a:gd name="T38" fmla="*/ 12 w 78"/>
                              <a:gd name="T39" fmla="*/ 4 h 51"/>
                              <a:gd name="T40" fmla="*/ 12 w 78"/>
                              <a:gd name="T41" fmla="*/ 9 h 51"/>
                              <a:gd name="T42" fmla="*/ 16 w 78"/>
                              <a:gd name="T43" fmla="*/ 10 h 51"/>
                              <a:gd name="T44" fmla="*/ 21 w 78"/>
                              <a:gd name="T45" fmla="*/ 15 h 51"/>
                              <a:gd name="T46" fmla="*/ 25 w 78"/>
                              <a:gd name="T47" fmla="*/ 19 h 51"/>
                              <a:gd name="T48" fmla="*/ 30 w 78"/>
                              <a:gd name="T49" fmla="*/ 24 h 51"/>
                              <a:gd name="T50" fmla="*/ 31 w 78"/>
                              <a:gd name="T51" fmla="*/ 28 h 51"/>
                              <a:gd name="T52" fmla="*/ 36 w 78"/>
                              <a:gd name="T53" fmla="*/ 28 h 51"/>
                              <a:gd name="T54" fmla="*/ 40 w 78"/>
                              <a:gd name="T55" fmla="*/ 33 h 51"/>
                              <a:gd name="T56" fmla="*/ 48 w 78"/>
                              <a:gd name="T57" fmla="*/ 36 h 51"/>
                              <a:gd name="T58" fmla="*/ 49 w 78"/>
                              <a:gd name="T59" fmla="*/ 40 h 51"/>
                              <a:gd name="T60" fmla="*/ 57 w 78"/>
                              <a:gd name="T61" fmla="*/ 42 h 51"/>
                              <a:gd name="T62" fmla="*/ 61 w 78"/>
                              <a:gd name="T63" fmla="*/ 45 h 51"/>
                              <a:gd name="T64" fmla="*/ 66 w 78"/>
                              <a:gd name="T65" fmla="*/ 45 h 51"/>
                              <a:gd name="T66" fmla="*/ 70 w 78"/>
                              <a:gd name="T67" fmla="*/ 46 h 51"/>
                              <a:gd name="T68" fmla="*/ 77 w 78"/>
                              <a:gd name="T69" fmla="*/ 46 h 51"/>
                              <a:gd name="T70" fmla="*/ 77 w 78"/>
                              <a:gd name="T71" fmla="*/ 46 h 51"/>
                              <a:gd name="T72" fmla="*/ 77 w 78"/>
                              <a:gd name="T73" fmla="*/ 46 h 51"/>
                              <a:gd name="T74" fmla="*/ 77 w 78"/>
                              <a:gd name="T75" fmla="*/ 46 h 51"/>
                              <a:gd name="T76" fmla="*/ 77 w 78"/>
                              <a:gd name="T77" fmla="*/ 46 h 51"/>
                              <a:gd name="T78" fmla="*/ 77 w 78"/>
                              <a:gd name="T79" fmla="*/ 5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51">
                                <a:moveTo>
                                  <a:pt x="77" y="50"/>
                                </a:moveTo>
                                <a:lnTo>
                                  <a:pt x="77" y="50"/>
                                </a:lnTo>
                                <a:lnTo>
                                  <a:pt x="70" y="50"/>
                                </a:lnTo>
                                <a:lnTo>
                                  <a:pt x="66" y="50"/>
                                </a:lnTo>
                                <a:lnTo>
                                  <a:pt x="58" y="46"/>
                                </a:lnTo>
                                <a:lnTo>
                                  <a:pt x="52" y="46"/>
                                </a:lnTo>
                                <a:lnTo>
                                  <a:pt x="48" y="45"/>
                                </a:lnTo>
                                <a:lnTo>
                                  <a:pt x="43" y="42"/>
                                </a:lnTo>
                                <a:lnTo>
                                  <a:pt x="39" y="37"/>
                                </a:lnTo>
                                <a:lnTo>
                                  <a:pt x="31" y="33"/>
                                </a:lnTo>
                                <a:lnTo>
                                  <a:pt x="30" y="28"/>
                                </a:lnTo>
                                <a:lnTo>
                                  <a:pt x="25" y="28"/>
                                </a:lnTo>
                                <a:lnTo>
                                  <a:pt x="21" y="24"/>
                                </a:lnTo>
                                <a:lnTo>
                                  <a:pt x="16" y="19"/>
                                </a:lnTo>
                                <a:lnTo>
                                  <a:pt x="12" y="15"/>
                                </a:lnTo>
                                <a:lnTo>
                                  <a:pt x="9" y="10"/>
                                </a:lnTo>
                                <a:lnTo>
                                  <a:pt x="4" y="9"/>
                                </a:lnTo>
                                <a:lnTo>
                                  <a:pt x="0" y="4"/>
                                </a:lnTo>
                                <a:lnTo>
                                  <a:pt x="4" y="0"/>
                                </a:lnTo>
                                <a:lnTo>
                                  <a:pt x="12" y="4"/>
                                </a:lnTo>
                                <a:lnTo>
                                  <a:pt x="12" y="9"/>
                                </a:lnTo>
                                <a:lnTo>
                                  <a:pt x="16" y="10"/>
                                </a:lnTo>
                                <a:lnTo>
                                  <a:pt x="21" y="15"/>
                                </a:lnTo>
                                <a:lnTo>
                                  <a:pt x="25" y="19"/>
                                </a:lnTo>
                                <a:lnTo>
                                  <a:pt x="30" y="24"/>
                                </a:lnTo>
                                <a:lnTo>
                                  <a:pt x="31" y="28"/>
                                </a:lnTo>
                                <a:lnTo>
                                  <a:pt x="36" y="28"/>
                                </a:lnTo>
                                <a:lnTo>
                                  <a:pt x="40" y="33"/>
                                </a:lnTo>
                                <a:lnTo>
                                  <a:pt x="48" y="36"/>
                                </a:lnTo>
                                <a:lnTo>
                                  <a:pt x="49" y="40"/>
                                </a:lnTo>
                                <a:lnTo>
                                  <a:pt x="57" y="42"/>
                                </a:lnTo>
                                <a:lnTo>
                                  <a:pt x="61" y="45"/>
                                </a:lnTo>
                                <a:lnTo>
                                  <a:pt x="66" y="45"/>
                                </a:lnTo>
                                <a:lnTo>
                                  <a:pt x="70" y="46"/>
                                </a:lnTo>
                                <a:lnTo>
                                  <a:pt x="77" y="46"/>
                                </a:lnTo>
                                <a:lnTo>
                                  <a:pt x="77" y="5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66" name="Freeform 346"/>
                        <wps:cNvSpPr>
                          <a:spLocks/>
                        </wps:cNvSpPr>
                        <wps:spPr bwMode="auto">
                          <a:xfrm>
                            <a:off x="2529" y="3455"/>
                            <a:ext cx="38" cy="37"/>
                          </a:xfrm>
                          <a:custGeom>
                            <a:avLst/>
                            <a:gdLst>
                              <a:gd name="T0" fmla="*/ 24 w 25"/>
                              <a:gd name="T1" fmla="*/ 6 h 25"/>
                              <a:gd name="T2" fmla="*/ 24 w 25"/>
                              <a:gd name="T3" fmla="*/ 6 h 25"/>
                              <a:gd name="T4" fmla="*/ 18 w 25"/>
                              <a:gd name="T5" fmla="*/ 6 h 25"/>
                              <a:gd name="T6" fmla="*/ 18 w 25"/>
                              <a:gd name="T7" fmla="*/ 18 h 25"/>
                              <a:gd name="T8" fmla="*/ 18 w 25"/>
                              <a:gd name="T9" fmla="*/ 18 h 25"/>
                              <a:gd name="T10" fmla="*/ 15 w 25"/>
                              <a:gd name="T11" fmla="*/ 18 h 25"/>
                              <a:gd name="T12" fmla="*/ 15 w 25"/>
                              <a:gd name="T13" fmla="*/ 18 h 25"/>
                              <a:gd name="T14" fmla="*/ 6 w 25"/>
                              <a:gd name="T15" fmla="*/ 24 h 25"/>
                              <a:gd name="T16" fmla="*/ 0 w 25"/>
                              <a:gd name="T17" fmla="*/ 18 h 25"/>
                              <a:gd name="T18" fmla="*/ 0 w 25"/>
                              <a:gd name="T19" fmla="*/ 18 h 25"/>
                              <a:gd name="T20" fmla="*/ 0 w 25"/>
                              <a:gd name="T21" fmla="*/ 6 h 25"/>
                              <a:gd name="T22" fmla="*/ 6 w 25"/>
                              <a:gd name="T23" fmla="*/ 6 h 25"/>
                              <a:gd name="T24" fmla="*/ 6 w 25"/>
                              <a:gd name="T25" fmla="*/ 6 h 25"/>
                              <a:gd name="T26" fmla="*/ 6 w 25"/>
                              <a:gd name="T27" fmla="*/ 6 h 25"/>
                              <a:gd name="T28" fmla="*/ 9 w 25"/>
                              <a:gd name="T29" fmla="*/ 6 h 25"/>
                              <a:gd name="T30" fmla="*/ 15 w 25"/>
                              <a:gd name="T31" fmla="*/ 6 h 25"/>
                              <a:gd name="T32" fmla="*/ 15 w 25"/>
                              <a:gd name="T33" fmla="*/ 6 h 25"/>
                              <a:gd name="T34" fmla="*/ 15 w 25"/>
                              <a:gd name="T35" fmla="*/ 6 h 25"/>
                              <a:gd name="T36" fmla="*/ 15 w 25"/>
                              <a:gd name="T37" fmla="*/ 0 h 25"/>
                              <a:gd name="T38" fmla="*/ 15 w 25"/>
                              <a:gd name="T39" fmla="*/ 6 h 25"/>
                              <a:gd name="T40" fmla="*/ 24 w 25"/>
                              <a:gd name="T41" fmla="*/ 6 h 25"/>
                              <a:gd name="T42" fmla="*/ 24 w 25"/>
                              <a:gd name="T43" fmla="*/ 6 h 25"/>
                              <a:gd name="T44" fmla="*/ 24 w 25"/>
                              <a:gd name="T45" fmla="*/ 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 h="25">
                                <a:moveTo>
                                  <a:pt x="24" y="6"/>
                                </a:moveTo>
                                <a:lnTo>
                                  <a:pt x="24" y="6"/>
                                </a:lnTo>
                                <a:lnTo>
                                  <a:pt x="18" y="6"/>
                                </a:lnTo>
                                <a:lnTo>
                                  <a:pt x="18" y="18"/>
                                </a:lnTo>
                                <a:lnTo>
                                  <a:pt x="15" y="18"/>
                                </a:lnTo>
                                <a:lnTo>
                                  <a:pt x="6" y="24"/>
                                </a:lnTo>
                                <a:lnTo>
                                  <a:pt x="0" y="18"/>
                                </a:lnTo>
                                <a:lnTo>
                                  <a:pt x="0" y="6"/>
                                </a:lnTo>
                                <a:lnTo>
                                  <a:pt x="6" y="6"/>
                                </a:lnTo>
                                <a:lnTo>
                                  <a:pt x="9" y="6"/>
                                </a:lnTo>
                                <a:lnTo>
                                  <a:pt x="15" y="6"/>
                                </a:lnTo>
                                <a:lnTo>
                                  <a:pt x="15" y="0"/>
                                </a:lnTo>
                                <a:lnTo>
                                  <a:pt x="15" y="6"/>
                                </a:lnTo>
                                <a:lnTo>
                                  <a:pt x="24" y="6"/>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67" name="Freeform 347"/>
                        <wps:cNvSpPr>
                          <a:spLocks/>
                        </wps:cNvSpPr>
                        <wps:spPr bwMode="auto">
                          <a:xfrm>
                            <a:off x="2457" y="3304"/>
                            <a:ext cx="92" cy="157"/>
                          </a:xfrm>
                          <a:custGeom>
                            <a:avLst/>
                            <a:gdLst>
                              <a:gd name="T0" fmla="*/ 4 w 60"/>
                              <a:gd name="T1" fmla="*/ 0 h 105"/>
                              <a:gd name="T2" fmla="*/ 4 w 60"/>
                              <a:gd name="T3" fmla="*/ 0 h 105"/>
                              <a:gd name="T4" fmla="*/ 9 w 60"/>
                              <a:gd name="T5" fmla="*/ 4 h 105"/>
                              <a:gd name="T6" fmla="*/ 15 w 60"/>
                              <a:gd name="T7" fmla="*/ 12 h 105"/>
                              <a:gd name="T8" fmla="*/ 19 w 60"/>
                              <a:gd name="T9" fmla="*/ 16 h 105"/>
                              <a:gd name="T10" fmla="*/ 24 w 60"/>
                              <a:gd name="T11" fmla="*/ 22 h 105"/>
                              <a:gd name="T12" fmla="*/ 28 w 60"/>
                              <a:gd name="T13" fmla="*/ 30 h 105"/>
                              <a:gd name="T14" fmla="*/ 33 w 60"/>
                              <a:gd name="T15" fmla="*/ 31 h 105"/>
                              <a:gd name="T16" fmla="*/ 37 w 60"/>
                              <a:gd name="T17" fmla="*/ 40 h 105"/>
                              <a:gd name="T18" fmla="*/ 42 w 60"/>
                              <a:gd name="T19" fmla="*/ 48 h 105"/>
                              <a:gd name="T20" fmla="*/ 45 w 60"/>
                              <a:gd name="T21" fmla="*/ 52 h 105"/>
                              <a:gd name="T22" fmla="*/ 49 w 60"/>
                              <a:gd name="T23" fmla="*/ 58 h 105"/>
                              <a:gd name="T24" fmla="*/ 54 w 60"/>
                              <a:gd name="T25" fmla="*/ 67 h 105"/>
                              <a:gd name="T26" fmla="*/ 55 w 60"/>
                              <a:gd name="T27" fmla="*/ 72 h 105"/>
                              <a:gd name="T28" fmla="*/ 55 w 60"/>
                              <a:gd name="T29" fmla="*/ 81 h 105"/>
                              <a:gd name="T30" fmla="*/ 55 w 60"/>
                              <a:gd name="T31" fmla="*/ 85 h 105"/>
                              <a:gd name="T32" fmla="*/ 59 w 60"/>
                              <a:gd name="T33" fmla="*/ 94 h 105"/>
                              <a:gd name="T34" fmla="*/ 59 w 60"/>
                              <a:gd name="T35" fmla="*/ 104 h 105"/>
                              <a:gd name="T36" fmla="*/ 54 w 60"/>
                              <a:gd name="T37" fmla="*/ 104 h 105"/>
                              <a:gd name="T38" fmla="*/ 54 w 60"/>
                              <a:gd name="T39" fmla="*/ 94 h 105"/>
                              <a:gd name="T40" fmla="*/ 54 w 60"/>
                              <a:gd name="T41" fmla="*/ 88 h 105"/>
                              <a:gd name="T42" fmla="*/ 51 w 60"/>
                              <a:gd name="T43" fmla="*/ 81 h 105"/>
                              <a:gd name="T44" fmla="*/ 49 w 60"/>
                              <a:gd name="T45" fmla="*/ 75 h 105"/>
                              <a:gd name="T46" fmla="*/ 46 w 60"/>
                              <a:gd name="T47" fmla="*/ 67 h 105"/>
                              <a:gd name="T48" fmla="*/ 42 w 60"/>
                              <a:gd name="T49" fmla="*/ 61 h 105"/>
                              <a:gd name="T50" fmla="*/ 40 w 60"/>
                              <a:gd name="T51" fmla="*/ 54 h 105"/>
                              <a:gd name="T52" fmla="*/ 37 w 60"/>
                              <a:gd name="T53" fmla="*/ 48 h 105"/>
                              <a:gd name="T54" fmla="*/ 33 w 60"/>
                              <a:gd name="T55" fmla="*/ 43 h 105"/>
                              <a:gd name="T56" fmla="*/ 28 w 60"/>
                              <a:gd name="T57" fmla="*/ 36 h 105"/>
                              <a:gd name="T58" fmla="*/ 24 w 60"/>
                              <a:gd name="T59" fmla="*/ 30 h 105"/>
                              <a:gd name="T60" fmla="*/ 19 w 60"/>
                              <a:gd name="T61" fmla="*/ 27 h 105"/>
                              <a:gd name="T62" fmla="*/ 15 w 60"/>
                              <a:gd name="T63" fmla="*/ 21 h 105"/>
                              <a:gd name="T64" fmla="*/ 10 w 60"/>
                              <a:gd name="T65" fmla="*/ 13 h 105"/>
                              <a:gd name="T66" fmla="*/ 4 w 60"/>
                              <a:gd name="T67" fmla="*/ 12 h 105"/>
                              <a:gd name="T68" fmla="*/ 0 w 60"/>
                              <a:gd name="T69" fmla="*/ 4 h 105"/>
                              <a:gd name="T70" fmla="*/ 0 w 60"/>
                              <a:gd name="T71" fmla="*/ 4 h 105"/>
                              <a:gd name="T72" fmla="*/ 4 w 60"/>
                              <a:gd name="T7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 h="105">
                                <a:moveTo>
                                  <a:pt x="4" y="0"/>
                                </a:moveTo>
                                <a:lnTo>
                                  <a:pt x="4" y="0"/>
                                </a:lnTo>
                                <a:lnTo>
                                  <a:pt x="9" y="4"/>
                                </a:lnTo>
                                <a:lnTo>
                                  <a:pt x="15" y="12"/>
                                </a:lnTo>
                                <a:lnTo>
                                  <a:pt x="19" y="16"/>
                                </a:lnTo>
                                <a:lnTo>
                                  <a:pt x="24" y="22"/>
                                </a:lnTo>
                                <a:lnTo>
                                  <a:pt x="28" y="30"/>
                                </a:lnTo>
                                <a:lnTo>
                                  <a:pt x="33" y="31"/>
                                </a:lnTo>
                                <a:lnTo>
                                  <a:pt x="37" y="40"/>
                                </a:lnTo>
                                <a:lnTo>
                                  <a:pt x="42" y="48"/>
                                </a:lnTo>
                                <a:lnTo>
                                  <a:pt x="45" y="52"/>
                                </a:lnTo>
                                <a:lnTo>
                                  <a:pt x="49" y="58"/>
                                </a:lnTo>
                                <a:lnTo>
                                  <a:pt x="54" y="67"/>
                                </a:lnTo>
                                <a:lnTo>
                                  <a:pt x="55" y="72"/>
                                </a:lnTo>
                                <a:lnTo>
                                  <a:pt x="55" y="81"/>
                                </a:lnTo>
                                <a:lnTo>
                                  <a:pt x="55" y="85"/>
                                </a:lnTo>
                                <a:lnTo>
                                  <a:pt x="59" y="94"/>
                                </a:lnTo>
                                <a:lnTo>
                                  <a:pt x="59" y="104"/>
                                </a:lnTo>
                                <a:lnTo>
                                  <a:pt x="54" y="104"/>
                                </a:lnTo>
                                <a:lnTo>
                                  <a:pt x="54" y="94"/>
                                </a:lnTo>
                                <a:lnTo>
                                  <a:pt x="54" y="88"/>
                                </a:lnTo>
                                <a:lnTo>
                                  <a:pt x="51" y="81"/>
                                </a:lnTo>
                                <a:lnTo>
                                  <a:pt x="49" y="75"/>
                                </a:lnTo>
                                <a:lnTo>
                                  <a:pt x="46" y="67"/>
                                </a:lnTo>
                                <a:lnTo>
                                  <a:pt x="42" y="61"/>
                                </a:lnTo>
                                <a:lnTo>
                                  <a:pt x="40" y="54"/>
                                </a:lnTo>
                                <a:lnTo>
                                  <a:pt x="37" y="48"/>
                                </a:lnTo>
                                <a:lnTo>
                                  <a:pt x="33" y="43"/>
                                </a:lnTo>
                                <a:lnTo>
                                  <a:pt x="28" y="36"/>
                                </a:lnTo>
                                <a:lnTo>
                                  <a:pt x="24" y="30"/>
                                </a:lnTo>
                                <a:lnTo>
                                  <a:pt x="19" y="27"/>
                                </a:lnTo>
                                <a:lnTo>
                                  <a:pt x="15" y="21"/>
                                </a:lnTo>
                                <a:lnTo>
                                  <a:pt x="10" y="13"/>
                                </a:lnTo>
                                <a:lnTo>
                                  <a:pt x="4" y="12"/>
                                </a:lnTo>
                                <a:lnTo>
                                  <a:pt x="0" y="4"/>
                                </a:lnTo>
                                <a:lnTo>
                                  <a:pt x="4"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68" name="Freeform 348"/>
                        <wps:cNvSpPr>
                          <a:spLocks/>
                        </wps:cNvSpPr>
                        <wps:spPr bwMode="auto">
                          <a:xfrm>
                            <a:off x="1937" y="2747"/>
                            <a:ext cx="529" cy="565"/>
                          </a:xfrm>
                          <a:custGeom>
                            <a:avLst/>
                            <a:gdLst>
                              <a:gd name="T0" fmla="*/ 6 w 348"/>
                              <a:gd name="T1" fmla="*/ 0 h 379"/>
                              <a:gd name="T2" fmla="*/ 24 w 348"/>
                              <a:gd name="T3" fmla="*/ 21 h 379"/>
                              <a:gd name="T4" fmla="*/ 45 w 348"/>
                              <a:gd name="T5" fmla="*/ 43 h 379"/>
                              <a:gd name="T6" fmla="*/ 63 w 348"/>
                              <a:gd name="T7" fmla="*/ 66 h 379"/>
                              <a:gd name="T8" fmla="*/ 85 w 348"/>
                              <a:gd name="T9" fmla="*/ 85 h 379"/>
                              <a:gd name="T10" fmla="*/ 105 w 348"/>
                              <a:gd name="T11" fmla="*/ 111 h 379"/>
                              <a:gd name="T12" fmla="*/ 127 w 348"/>
                              <a:gd name="T13" fmla="*/ 135 h 379"/>
                              <a:gd name="T14" fmla="*/ 150 w 348"/>
                              <a:gd name="T15" fmla="*/ 160 h 379"/>
                              <a:gd name="T16" fmla="*/ 172 w 348"/>
                              <a:gd name="T17" fmla="*/ 183 h 379"/>
                              <a:gd name="T18" fmla="*/ 195 w 348"/>
                              <a:gd name="T19" fmla="*/ 207 h 379"/>
                              <a:gd name="T20" fmla="*/ 216 w 348"/>
                              <a:gd name="T21" fmla="*/ 232 h 379"/>
                              <a:gd name="T22" fmla="*/ 240 w 348"/>
                              <a:gd name="T23" fmla="*/ 256 h 379"/>
                              <a:gd name="T24" fmla="*/ 261 w 348"/>
                              <a:gd name="T25" fmla="*/ 282 h 379"/>
                              <a:gd name="T26" fmla="*/ 285 w 348"/>
                              <a:gd name="T27" fmla="*/ 304 h 379"/>
                              <a:gd name="T28" fmla="*/ 306 w 348"/>
                              <a:gd name="T29" fmla="*/ 328 h 379"/>
                              <a:gd name="T30" fmla="*/ 325 w 348"/>
                              <a:gd name="T31" fmla="*/ 351 h 379"/>
                              <a:gd name="T32" fmla="*/ 347 w 348"/>
                              <a:gd name="T33" fmla="*/ 373 h 379"/>
                              <a:gd name="T34" fmla="*/ 330 w 348"/>
                              <a:gd name="T35" fmla="*/ 367 h 379"/>
                              <a:gd name="T36" fmla="*/ 310 w 348"/>
                              <a:gd name="T37" fmla="*/ 345 h 379"/>
                              <a:gd name="T38" fmla="*/ 289 w 348"/>
                              <a:gd name="T39" fmla="*/ 319 h 379"/>
                              <a:gd name="T40" fmla="*/ 267 w 348"/>
                              <a:gd name="T41" fmla="*/ 297 h 379"/>
                              <a:gd name="T42" fmla="*/ 247 w 348"/>
                              <a:gd name="T43" fmla="*/ 273 h 379"/>
                              <a:gd name="T44" fmla="*/ 225 w 348"/>
                              <a:gd name="T45" fmla="*/ 247 h 379"/>
                              <a:gd name="T46" fmla="*/ 202 w 348"/>
                              <a:gd name="T47" fmla="*/ 223 h 379"/>
                              <a:gd name="T48" fmla="*/ 180 w 348"/>
                              <a:gd name="T49" fmla="*/ 198 h 379"/>
                              <a:gd name="T50" fmla="*/ 157 w 348"/>
                              <a:gd name="T51" fmla="*/ 175 h 379"/>
                              <a:gd name="T52" fmla="*/ 135 w 348"/>
                              <a:gd name="T53" fmla="*/ 148 h 379"/>
                              <a:gd name="T54" fmla="*/ 112 w 348"/>
                              <a:gd name="T55" fmla="*/ 126 h 379"/>
                              <a:gd name="T56" fmla="*/ 90 w 348"/>
                              <a:gd name="T57" fmla="*/ 103 h 379"/>
                              <a:gd name="T58" fmla="*/ 69 w 348"/>
                              <a:gd name="T59" fmla="*/ 81 h 379"/>
                              <a:gd name="T60" fmla="*/ 49 w 348"/>
                              <a:gd name="T61" fmla="*/ 57 h 379"/>
                              <a:gd name="T62" fmla="*/ 28 w 348"/>
                              <a:gd name="T63" fmla="*/ 34 h 379"/>
                              <a:gd name="T64" fmla="*/ 10 w 348"/>
                              <a:gd name="T65" fmla="*/ 13 h 379"/>
                              <a:gd name="T66" fmla="*/ 1 w 348"/>
                              <a:gd name="T67" fmla="*/ 0 h 379"/>
                              <a:gd name="T68" fmla="*/ 0 w 348"/>
                              <a:gd name="T69" fmla="*/ 3 h 379"/>
                              <a:gd name="T70" fmla="*/ 6 w 348"/>
                              <a:gd name="T71" fmla="*/ 4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8" h="379">
                                <a:moveTo>
                                  <a:pt x="6" y="4"/>
                                </a:moveTo>
                                <a:lnTo>
                                  <a:pt x="6" y="0"/>
                                </a:lnTo>
                                <a:lnTo>
                                  <a:pt x="15" y="12"/>
                                </a:lnTo>
                                <a:lnTo>
                                  <a:pt x="24" y="21"/>
                                </a:lnTo>
                                <a:lnTo>
                                  <a:pt x="33" y="30"/>
                                </a:lnTo>
                                <a:lnTo>
                                  <a:pt x="45" y="43"/>
                                </a:lnTo>
                                <a:lnTo>
                                  <a:pt x="54" y="54"/>
                                </a:lnTo>
                                <a:lnTo>
                                  <a:pt x="63" y="66"/>
                                </a:lnTo>
                                <a:lnTo>
                                  <a:pt x="73" y="76"/>
                                </a:lnTo>
                                <a:lnTo>
                                  <a:pt x="85" y="85"/>
                                </a:lnTo>
                                <a:lnTo>
                                  <a:pt x="96" y="99"/>
                                </a:lnTo>
                                <a:lnTo>
                                  <a:pt x="105" y="111"/>
                                </a:lnTo>
                                <a:lnTo>
                                  <a:pt x="117" y="124"/>
                                </a:lnTo>
                                <a:lnTo>
                                  <a:pt x="127" y="135"/>
                                </a:lnTo>
                                <a:lnTo>
                                  <a:pt x="139" y="147"/>
                                </a:lnTo>
                                <a:lnTo>
                                  <a:pt x="150" y="160"/>
                                </a:lnTo>
                                <a:lnTo>
                                  <a:pt x="159" y="171"/>
                                </a:lnTo>
                                <a:lnTo>
                                  <a:pt x="172" y="183"/>
                                </a:lnTo>
                                <a:lnTo>
                                  <a:pt x="184" y="196"/>
                                </a:lnTo>
                                <a:lnTo>
                                  <a:pt x="195" y="207"/>
                                </a:lnTo>
                                <a:lnTo>
                                  <a:pt x="207" y="219"/>
                                </a:lnTo>
                                <a:lnTo>
                                  <a:pt x="216" y="232"/>
                                </a:lnTo>
                                <a:lnTo>
                                  <a:pt x="229" y="243"/>
                                </a:lnTo>
                                <a:lnTo>
                                  <a:pt x="240" y="256"/>
                                </a:lnTo>
                                <a:lnTo>
                                  <a:pt x="249" y="270"/>
                                </a:lnTo>
                                <a:lnTo>
                                  <a:pt x="261" y="282"/>
                                </a:lnTo>
                                <a:lnTo>
                                  <a:pt x="271" y="291"/>
                                </a:lnTo>
                                <a:lnTo>
                                  <a:pt x="285" y="304"/>
                                </a:lnTo>
                                <a:lnTo>
                                  <a:pt x="294" y="315"/>
                                </a:lnTo>
                                <a:lnTo>
                                  <a:pt x="306" y="328"/>
                                </a:lnTo>
                                <a:lnTo>
                                  <a:pt x="315" y="340"/>
                                </a:lnTo>
                                <a:lnTo>
                                  <a:pt x="325" y="351"/>
                                </a:lnTo>
                                <a:lnTo>
                                  <a:pt x="337" y="363"/>
                                </a:lnTo>
                                <a:lnTo>
                                  <a:pt x="347" y="373"/>
                                </a:lnTo>
                                <a:lnTo>
                                  <a:pt x="342" y="378"/>
                                </a:lnTo>
                                <a:lnTo>
                                  <a:pt x="330" y="367"/>
                                </a:lnTo>
                                <a:lnTo>
                                  <a:pt x="324" y="355"/>
                                </a:lnTo>
                                <a:lnTo>
                                  <a:pt x="310" y="345"/>
                                </a:lnTo>
                                <a:lnTo>
                                  <a:pt x="301" y="331"/>
                                </a:lnTo>
                                <a:lnTo>
                                  <a:pt x="289" y="319"/>
                                </a:lnTo>
                                <a:lnTo>
                                  <a:pt x="280" y="309"/>
                                </a:lnTo>
                                <a:lnTo>
                                  <a:pt x="267" y="297"/>
                                </a:lnTo>
                                <a:lnTo>
                                  <a:pt x="256" y="283"/>
                                </a:lnTo>
                                <a:lnTo>
                                  <a:pt x="247" y="273"/>
                                </a:lnTo>
                                <a:lnTo>
                                  <a:pt x="234" y="259"/>
                                </a:lnTo>
                                <a:lnTo>
                                  <a:pt x="225" y="247"/>
                                </a:lnTo>
                                <a:lnTo>
                                  <a:pt x="213" y="234"/>
                                </a:lnTo>
                                <a:lnTo>
                                  <a:pt x="202" y="223"/>
                                </a:lnTo>
                                <a:lnTo>
                                  <a:pt x="190" y="211"/>
                                </a:lnTo>
                                <a:lnTo>
                                  <a:pt x="180" y="198"/>
                                </a:lnTo>
                                <a:lnTo>
                                  <a:pt x="168" y="187"/>
                                </a:lnTo>
                                <a:lnTo>
                                  <a:pt x="157" y="175"/>
                                </a:lnTo>
                                <a:lnTo>
                                  <a:pt x="145" y="162"/>
                                </a:lnTo>
                                <a:lnTo>
                                  <a:pt x="135" y="148"/>
                                </a:lnTo>
                                <a:lnTo>
                                  <a:pt x="123" y="139"/>
                                </a:lnTo>
                                <a:lnTo>
                                  <a:pt x="112" y="126"/>
                                </a:lnTo>
                                <a:lnTo>
                                  <a:pt x="100" y="115"/>
                                </a:lnTo>
                                <a:lnTo>
                                  <a:pt x="90" y="103"/>
                                </a:lnTo>
                                <a:lnTo>
                                  <a:pt x="82" y="90"/>
                                </a:lnTo>
                                <a:lnTo>
                                  <a:pt x="69" y="81"/>
                                </a:lnTo>
                                <a:lnTo>
                                  <a:pt x="60" y="67"/>
                                </a:lnTo>
                                <a:lnTo>
                                  <a:pt x="49" y="57"/>
                                </a:lnTo>
                                <a:lnTo>
                                  <a:pt x="40" y="48"/>
                                </a:lnTo>
                                <a:lnTo>
                                  <a:pt x="28" y="34"/>
                                </a:lnTo>
                                <a:lnTo>
                                  <a:pt x="19" y="25"/>
                                </a:lnTo>
                                <a:lnTo>
                                  <a:pt x="10" y="13"/>
                                </a:lnTo>
                                <a:lnTo>
                                  <a:pt x="1" y="4"/>
                                </a:lnTo>
                                <a:lnTo>
                                  <a:pt x="1" y="0"/>
                                </a:lnTo>
                                <a:lnTo>
                                  <a:pt x="1" y="4"/>
                                </a:lnTo>
                                <a:lnTo>
                                  <a:pt x="0" y="3"/>
                                </a:lnTo>
                                <a:lnTo>
                                  <a:pt x="1" y="0"/>
                                </a:lnTo>
                                <a:lnTo>
                                  <a:pt x="6" y="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69" name="Freeform 349"/>
                        <wps:cNvSpPr>
                          <a:spLocks/>
                        </wps:cNvSpPr>
                        <wps:spPr bwMode="auto">
                          <a:xfrm>
                            <a:off x="1942" y="2707"/>
                            <a:ext cx="62" cy="47"/>
                          </a:xfrm>
                          <a:custGeom>
                            <a:avLst/>
                            <a:gdLst>
                              <a:gd name="T0" fmla="*/ 38 w 41"/>
                              <a:gd name="T1" fmla="*/ 2 h 32"/>
                              <a:gd name="T2" fmla="*/ 38 w 41"/>
                              <a:gd name="T3" fmla="*/ 7 h 32"/>
                              <a:gd name="T4" fmla="*/ 34 w 41"/>
                              <a:gd name="T5" fmla="*/ 7 h 32"/>
                              <a:gd name="T6" fmla="*/ 31 w 41"/>
                              <a:gd name="T7" fmla="*/ 8 h 32"/>
                              <a:gd name="T8" fmla="*/ 29 w 41"/>
                              <a:gd name="T9" fmla="*/ 8 h 32"/>
                              <a:gd name="T10" fmla="*/ 26 w 41"/>
                              <a:gd name="T11" fmla="*/ 11 h 32"/>
                              <a:gd name="T12" fmla="*/ 25 w 41"/>
                              <a:gd name="T13" fmla="*/ 11 h 32"/>
                              <a:gd name="T14" fmla="*/ 25 w 41"/>
                              <a:gd name="T15" fmla="*/ 13 h 32"/>
                              <a:gd name="T16" fmla="*/ 25 w 41"/>
                              <a:gd name="T17" fmla="*/ 13 h 32"/>
                              <a:gd name="T18" fmla="*/ 22 w 41"/>
                              <a:gd name="T19" fmla="*/ 13 h 32"/>
                              <a:gd name="T20" fmla="*/ 22 w 41"/>
                              <a:gd name="T21" fmla="*/ 16 h 32"/>
                              <a:gd name="T22" fmla="*/ 17 w 41"/>
                              <a:gd name="T23" fmla="*/ 16 h 32"/>
                              <a:gd name="T24" fmla="*/ 16 w 41"/>
                              <a:gd name="T25" fmla="*/ 17 h 32"/>
                              <a:gd name="T26" fmla="*/ 16 w 41"/>
                              <a:gd name="T27" fmla="*/ 20 h 32"/>
                              <a:gd name="T28" fmla="*/ 11 w 41"/>
                              <a:gd name="T29" fmla="*/ 20 h 32"/>
                              <a:gd name="T30" fmla="*/ 8 w 41"/>
                              <a:gd name="T31" fmla="*/ 25 h 32"/>
                              <a:gd name="T32" fmla="*/ 7 w 41"/>
                              <a:gd name="T33" fmla="*/ 26 h 32"/>
                              <a:gd name="T34" fmla="*/ 4 w 41"/>
                              <a:gd name="T35" fmla="*/ 31 h 32"/>
                              <a:gd name="T36" fmla="*/ 0 w 41"/>
                              <a:gd name="T37" fmla="*/ 26 h 32"/>
                              <a:gd name="T38" fmla="*/ 2 w 41"/>
                              <a:gd name="T39" fmla="*/ 22 h 32"/>
                              <a:gd name="T40" fmla="*/ 7 w 41"/>
                              <a:gd name="T41" fmla="*/ 20 h 32"/>
                              <a:gd name="T42" fmla="*/ 8 w 41"/>
                              <a:gd name="T43" fmla="*/ 17 h 32"/>
                              <a:gd name="T44" fmla="*/ 11 w 41"/>
                              <a:gd name="T45" fmla="*/ 16 h 32"/>
                              <a:gd name="T46" fmla="*/ 13 w 41"/>
                              <a:gd name="T47" fmla="*/ 13 h 32"/>
                              <a:gd name="T48" fmla="*/ 16 w 41"/>
                              <a:gd name="T49" fmla="*/ 11 h 32"/>
                              <a:gd name="T50" fmla="*/ 17 w 41"/>
                              <a:gd name="T51" fmla="*/ 11 h 32"/>
                              <a:gd name="T52" fmla="*/ 17 w 41"/>
                              <a:gd name="T53" fmla="*/ 8 h 32"/>
                              <a:gd name="T54" fmla="*/ 20 w 41"/>
                              <a:gd name="T55" fmla="*/ 8 h 32"/>
                              <a:gd name="T56" fmla="*/ 22 w 41"/>
                              <a:gd name="T57" fmla="*/ 7 h 32"/>
                              <a:gd name="T58" fmla="*/ 25 w 41"/>
                              <a:gd name="T59" fmla="*/ 7 h 32"/>
                              <a:gd name="T60" fmla="*/ 25 w 41"/>
                              <a:gd name="T61" fmla="*/ 7 h 32"/>
                              <a:gd name="T62" fmla="*/ 26 w 41"/>
                              <a:gd name="T63" fmla="*/ 4 h 32"/>
                              <a:gd name="T64" fmla="*/ 29 w 41"/>
                              <a:gd name="T65" fmla="*/ 2 h 32"/>
                              <a:gd name="T66" fmla="*/ 31 w 41"/>
                              <a:gd name="T67" fmla="*/ 2 h 32"/>
                              <a:gd name="T68" fmla="*/ 34 w 41"/>
                              <a:gd name="T69" fmla="*/ 0 h 32"/>
                              <a:gd name="T70" fmla="*/ 31 w 41"/>
                              <a:gd name="T71" fmla="*/ 2 h 32"/>
                              <a:gd name="T72" fmla="*/ 38 w 41"/>
                              <a:gd name="T73" fmla="*/ 2 h 32"/>
                              <a:gd name="T74" fmla="*/ 40 w 41"/>
                              <a:gd name="T75" fmla="*/ 4 h 32"/>
                              <a:gd name="T76" fmla="*/ 38 w 41"/>
                              <a:gd name="T77" fmla="*/ 7 h 32"/>
                              <a:gd name="T78" fmla="*/ 38 w 41"/>
                              <a:gd name="T79" fmla="*/ 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1" h="32">
                                <a:moveTo>
                                  <a:pt x="38" y="2"/>
                                </a:moveTo>
                                <a:lnTo>
                                  <a:pt x="38" y="7"/>
                                </a:lnTo>
                                <a:lnTo>
                                  <a:pt x="34" y="7"/>
                                </a:lnTo>
                                <a:lnTo>
                                  <a:pt x="31" y="8"/>
                                </a:lnTo>
                                <a:lnTo>
                                  <a:pt x="29" y="8"/>
                                </a:lnTo>
                                <a:lnTo>
                                  <a:pt x="26" y="11"/>
                                </a:lnTo>
                                <a:lnTo>
                                  <a:pt x="25" y="11"/>
                                </a:lnTo>
                                <a:lnTo>
                                  <a:pt x="25" y="13"/>
                                </a:lnTo>
                                <a:lnTo>
                                  <a:pt x="22" y="13"/>
                                </a:lnTo>
                                <a:lnTo>
                                  <a:pt x="22" y="16"/>
                                </a:lnTo>
                                <a:lnTo>
                                  <a:pt x="17" y="16"/>
                                </a:lnTo>
                                <a:lnTo>
                                  <a:pt x="16" y="17"/>
                                </a:lnTo>
                                <a:lnTo>
                                  <a:pt x="16" y="20"/>
                                </a:lnTo>
                                <a:lnTo>
                                  <a:pt x="11" y="20"/>
                                </a:lnTo>
                                <a:lnTo>
                                  <a:pt x="8" y="25"/>
                                </a:lnTo>
                                <a:lnTo>
                                  <a:pt x="7" y="26"/>
                                </a:lnTo>
                                <a:lnTo>
                                  <a:pt x="4" y="31"/>
                                </a:lnTo>
                                <a:lnTo>
                                  <a:pt x="0" y="26"/>
                                </a:lnTo>
                                <a:lnTo>
                                  <a:pt x="2" y="22"/>
                                </a:lnTo>
                                <a:lnTo>
                                  <a:pt x="7" y="20"/>
                                </a:lnTo>
                                <a:lnTo>
                                  <a:pt x="8" y="17"/>
                                </a:lnTo>
                                <a:lnTo>
                                  <a:pt x="11" y="16"/>
                                </a:lnTo>
                                <a:lnTo>
                                  <a:pt x="13" y="13"/>
                                </a:lnTo>
                                <a:lnTo>
                                  <a:pt x="16" y="11"/>
                                </a:lnTo>
                                <a:lnTo>
                                  <a:pt x="17" y="11"/>
                                </a:lnTo>
                                <a:lnTo>
                                  <a:pt x="17" y="8"/>
                                </a:lnTo>
                                <a:lnTo>
                                  <a:pt x="20" y="8"/>
                                </a:lnTo>
                                <a:lnTo>
                                  <a:pt x="22" y="7"/>
                                </a:lnTo>
                                <a:lnTo>
                                  <a:pt x="25" y="7"/>
                                </a:lnTo>
                                <a:lnTo>
                                  <a:pt x="26" y="4"/>
                                </a:lnTo>
                                <a:lnTo>
                                  <a:pt x="29" y="2"/>
                                </a:lnTo>
                                <a:lnTo>
                                  <a:pt x="31" y="2"/>
                                </a:lnTo>
                                <a:lnTo>
                                  <a:pt x="34" y="0"/>
                                </a:lnTo>
                                <a:lnTo>
                                  <a:pt x="31" y="2"/>
                                </a:lnTo>
                                <a:lnTo>
                                  <a:pt x="38" y="2"/>
                                </a:lnTo>
                                <a:lnTo>
                                  <a:pt x="40" y="4"/>
                                </a:lnTo>
                                <a:lnTo>
                                  <a:pt x="38" y="7"/>
                                </a:lnTo>
                                <a:lnTo>
                                  <a:pt x="38" y="2"/>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0" name="Freeform 350"/>
                        <wps:cNvSpPr>
                          <a:spLocks/>
                        </wps:cNvSpPr>
                        <wps:spPr bwMode="auto">
                          <a:xfrm>
                            <a:off x="1964" y="2671"/>
                            <a:ext cx="38" cy="42"/>
                          </a:xfrm>
                          <a:custGeom>
                            <a:avLst/>
                            <a:gdLst>
                              <a:gd name="T0" fmla="*/ 1 w 25"/>
                              <a:gd name="T1" fmla="*/ 0 h 28"/>
                              <a:gd name="T2" fmla="*/ 6 w 25"/>
                              <a:gd name="T3" fmla="*/ 1 h 28"/>
                              <a:gd name="T4" fmla="*/ 9 w 25"/>
                              <a:gd name="T5" fmla="*/ 4 h 28"/>
                              <a:gd name="T6" fmla="*/ 9 w 25"/>
                              <a:gd name="T7" fmla="*/ 6 h 28"/>
                              <a:gd name="T8" fmla="*/ 11 w 25"/>
                              <a:gd name="T9" fmla="*/ 9 h 28"/>
                              <a:gd name="T10" fmla="*/ 14 w 25"/>
                              <a:gd name="T11" fmla="*/ 10 h 28"/>
                              <a:gd name="T12" fmla="*/ 16 w 25"/>
                              <a:gd name="T13" fmla="*/ 18 h 28"/>
                              <a:gd name="T14" fmla="*/ 20 w 25"/>
                              <a:gd name="T15" fmla="*/ 19 h 28"/>
                              <a:gd name="T16" fmla="*/ 20 w 25"/>
                              <a:gd name="T17" fmla="*/ 24 h 28"/>
                              <a:gd name="T18" fmla="*/ 24 w 25"/>
                              <a:gd name="T19" fmla="*/ 27 h 28"/>
                              <a:gd name="T20" fmla="*/ 16 w 25"/>
                              <a:gd name="T21" fmla="*/ 27 h 28"/>
                              <a:gd name="T22" fmla="*/ 14 w 25"/>
                              <a:gd name="T23" fmla="*/ 24 h 28"/>
                              <a:gd name="T24" fmla="*/ 14 w 25"/>
                              <a:gd name="T25" fmla="*/ 22 h 28"/>
                              <a:gd name="T26" fmla="*/ 11 w 25"/>
                              <a:gd name="T27" fmla="*/ 19 h 28"/>
                              <a:gd name="T28" fmla="*/ 9 w 25"/>
                              <a:gd name="T29" fmla="*/ 15 h 28"/>
                              <a:gd name="T30" fmla="*/ 9 w 25"/>
                              <a:gd name="T31" fmla="*/ 13 h 28"/>
                              <a:gd name="T32" fmla="*/ 6 w 25"/>
                              <a:gd name="T33" fmla="*/ 9 h 28"/>
                              <a:gd name="T34" fmla="*/ 1 w 25"/>
                              <a:gd name="T35" fmla="*/ 6 h 28"/>
                              <a:gd name="T36" fmla="*/ 0 w 25"/>
                              <a:gd name="T37" fmla="*/ 6 h 28"/>
                              <a:gd name="T38" fmla="*/ 1 w 25"/>
                              <a:gd name="T39" fmla="*/ 6 h 28"/>
                              <a:gd name="T40" fmla="*/ 1 w 25"/>
                              <a:gd name="T41" fmla="*/ 0 h 28"/>
                              <a:gd name="T42" fmla="*/ 6 w 25"/>
                              <a:gd name="T43" fmla="*/ 0 h 28"/>
                              <a:gd name="T44" fmla="*/ 6 w 25"/>
                              <a:gd name="T45" fmla="*/ 1 h 28"/>
                              <a:gd name="T46" fmla="*/ 1 w 25"/>
                              <a:gd name="T4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28">
                                <a:moveTo>
                                  <a:pt x="1" y="0"/>
                                </a:moveTo>
                                <a:lnTo>
                                  <a:pt x="6" y="1"/>
                                </a:lnTo>
                                <a:lnTo>
                                  <a:pt x="9" y="4"/>
                                </a:lnTo>
                                <a:lnTo>
                                  <a:pt x="9" y="6"/>
                                </a:lnTo>
                                <a:lnTo>
                                  <a:pt x="11" y="9"/>
                                </a:lnTo>
                                <a:lnTo>
                                  <a:pt x="14" y="10"/>
                                </a:lnTo>
                                <a:lnTo>
                                  <a:pt x="16" y="18"/>
                                </a:lnTo>
                                <a:lnTo>
                                  <a:pt x="20" y="19"/>
                                </a:lnTo>
                                <a:lnTo>
                                  <a:pt x="20" y="24"/>
                                </a:lnTo>
                                <a:lnTo>
                                  <a:pt x="24" y="27"/>
                                </a:lnTo>
                                <a:lnTo>
                                  <a:pt x="16" y="27"/>
                                </a:lnTo>
                                <a:lnTo>
                                  <a:pt x="14" y="24"/>
                                </a:lnTo>
                                <a:lnTo>
                                  <a:pt x="14" y="22"/>
                                </a:lnTo>
                                <a:lnTo>
                                  <a:pt x="11" y="19"/>
                                </a:lnTo>
                                <a:lnTo>
                                  <a:pt x="9" y="15"/>
                                </a:lnTo>
                                <a:lnTo>
                                  <a:pt x="9" y="13"/>
                                </a:lnTo>
                                <a:lnTo>
                                  <a:pt x="6" y="9"/>
                                </a:lnTo>
                                <a:lnTo>
                                  <a:pt x="1" y="6"/>
                                </a:lnTo>
                                <a:lnTo>
                                  <a:pt x="0" y="6"/>
                                </a:lnTo>
                                <a:lnTo>
                                  <a:pt x="1" y="6"/>
                                </a:lnTo>
                                <a:lnTo>
                                  <a:pt x="1" y="0"/>
                                </a:lnTo>
                                <a:lnTo>
                                  <a:pt x="6" y="0"/>
                                </a:lnTo>
                                <a:lnTo>
                                  <a:pt x="6" y="1"/>
                                </a:lnTo>
                                <a:lnTo>
                                  <a:pt x="1"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1" name="Freeform 351"/>
                        <wps:cNvSpPr>
                          <a:spLocks/>
                        </wps:cNvSpPr>
                        <wps:spPr bwMode="auto">
                          <a:xfrm>
                            <a:off x="1850" y="2671"/>
                            <a:ext cx="119" cy="75"/>
                          </a:xfrm>
                          <a:custGeom>
                            <a:avLst/>
                            <a:gdLst>
                              <a:gd name="T0" fmla="*/ 0 w 78"/>
                              <a:gd name="T1" fmla="*/ 44 h 50"/>
                              <a:gd name="T2" fmla="*/ 0 w 78"/>
                              <a:gd name="T3" fmla="*/ 44 h 50"/>
                              <a:gd name="T4" fmla="*/ 3 w 78"/>
                              <a:gd name="T5" fmla="*/ 44 h 50"/>
                              <a:gd name="T6" fmla="*/ 4 w 78"/>
                              <a:gd name="T7" fmla="*/ 41 h 50"/>
                              <a:gd name="T8" fmla="*/ 7 w 78"/>
                              <a:gd name="T9" fmla="*/ 40 h 50"/>
                              <a:gd name="T10" fmla="*/ 12 w 78"/>
                              <a:gd name="T11" fmla="*/ 35 h 50"/>
                              <a:gd name="T12" fmla="*/ 16 w 78"/>
                              <a:gd name="T13" fmla="*/ 32 h 50"/>
                              <a:gd name="T14" fmla="*/ 22 w 78"/>
                              <a:gd name="T15" fmla="*/ 26 h 50"/>
                              <a:gd name="T16" fmla="*/ 27 w 78"/>
                              <a:gd name="T17" fmla="*/ 23 h 50"/>
                              <a:gd name="T18" fmla="*/ 31 w 78"/>
                              <a:gd name="T19" fmla="*/ 22 h 50"/>
                              <a:gd name="T20" fmla="*/ 40 w 78"/>
                              <a:gd name="T21" fmla="*/ 17 h 50"/>
                              <a:gd name="T22" fmla="*/ 45 w 78"/>
                              <a:gd name="T23" fmla="*/ 13 h 50"/>
                              <a:gd name="T24" fmla="*/ 52 w 78"/>
                              <a:gd name="T25" fmla="*/ 8 h 50"/>
                              <a:gd name="T26" fmla="*/ 58 w 78"/>
                              <a:gd name="T27" fmla="*/ 5 h 50"/>
                              <a:gd name="T28" fmla="*/ 63 w 78"/>
                              <a:gd name="T29" fmla="*/ 4 h 50"/>
                              <a:gd name="T30" fmla="*/ 67 w 78"/>
                              <a:gd name="T31" fmla="*/ 1 h 50"/>
                              <a:gd name="T32" fmla="*/ 72 w 78"/>
                              <a:gd name="T33" fmla="*/ 0 h 50"/>
                              <a:gd name="T34" fmla="*/ 77 w 78"/>
                              <a:gd name="T35" fmla="*/ 0 h 50"/>
                              <a:gd name="T36" fmla="*/ 77 w 78"/>
                              <a:gd name="T37" fmla="*/ 5 h 50"/>
                              <a:gd name="T38" fmla="*/ 75 w 78"/>
                              <a:gd name="T39" fmla="*/ 5 h 50"/>
                              <a:gd name="T40" fmla="*/ 70 w 78"/>
                              <a:gd name="T41" fmla="*/ 5 h 50"/>
                              <a:gd name="T42" fmla="*/ 66 w 78"/>
                              <a:gd name="T43" fmla="*/ 8 h 50"/>
                              <a:gd name="T44" fmla="*/ 61 w 78"/>
                              <a:gd name="T45" fmla="*/ 10 h 50"/>
                              <a:gd name="T46" fmla="*/ 54 w 78"/>
                              <a:gd name="T47" fmla="*/ 13 h 50"/>
                              <a:gd name="T48" fmla="*/ 48 w 78"/>
                              <a:gd name="T49" fmla="*/ 17 h 50"/>
                              <a:gd name="T50" fmla="*/ 43 w 78"/>
                              <a:gd name="T51" fmla="*/ 22 h 50"/>
                              <a:gd name="T52" fmla="*/ 36 w 78"/>
                              <a:gd name="T53" fmla="*/ 23 h 50"/>
                              <a:gd name="T54" fmla="*/ 30 w 78"/>
                              <a:gd name="T55" fmla="*/ 26 h 50"/>
                              <a:gd name="T56" fmla="*/ 27 w 78"/>
                              <a:gd name="T57" fmla="*/ 32 h 50"/>
                              <a:gd name="T58" fmla="*/ 21 w 78"/>
                              <a:gd name="T59" fmla="*/ 37 h 50"/>
                              <a:gd name="T60" fmla="*/ 16 w 78"/>
                              <a:gd name="T61" fmla="*/ 40 h 50"/>
                              <a:gd name="T62" fmla="*/ 12 w 78"/>
                              <a:gd name="T63" fmla="*/ 44 h 50"/>
                              <a:gd name="T64" fmla="*/ 9 w 78"/>
                              <a:gd name="T65" fmla="*/ 44 h 50"/>
                              <a:gd name="T66" fmla="*/ 4 w 78"/>
                              <a:gd name="T67" fmla="*/ 46 h 50"/>
                              <a:gd name="T68" fmla="*/ 4 w 78"/>
                              <a:gd name="T69" fmla="*/ 49 h 50"/>
                              <a:gd name="T70" fmla="*/ 4 w 78"/>
                              <a:gd name="T71" fmla="*/ 49 h 50"/>
                              <a:gd name="T72" fmla="*/ 0 w 78"/>
                              <a:gd name="T73"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50">
                                <a:moveTo>
                                  <a:pt x="0" y="44"/>
                                </a:moveTo>
                                <a:lnTo>
                                  <a:pt x="0" y="44"/>
                                </a:lnTo>
                                <a:lnTo>
                                  <a:pt x="3" y="44"/>
                                </a:lnTo>
                                <a:lnTo>
                                  <a:pt x="4" y="41"/>
                                </a:lnTo>
                                <a:lnTo>
                                  <a:pt x="7" y="40"/>
                                </a:lnTo>
                                <a:lnTo>
                                  <a:pt x="12" y="35"/>
                                </a:lnTo>
                                <a:lnTo>
                                  <a:pt x="16" y="32"/>
                                </a:lnTo>
                                <a:lnTo>
                                  <a:pt x="22" y="26"/>
                                </a:lnTo>
                                <a:lnTo>
                                  <a:pt x="27" y="23"/>
                                </a:lnTo>
                                <a:lnTo>
                                  <a:pt x="31" y="22"/>
                                </a:lnTo>
                                <a:lnTo>
                                  <a:pt x="40" y="17"/>
                                </a:lnTo>
                                <a:lnTo>
                                  <a:pt x="45" y="13"/>
                                </a:lnTo>
                                <a:lnTo>
                                  <a:pt x="52" y="8"/>
                                </a:lnTo>
                                <a:lnTo>
                                  <a:pt x="58" y="5"/>
                                </a:lnTo>
                                <a:lnTo>
                                  <a:pt x="63" y="4"/>
                                </a:lnTo>
                                <a:lnTo>
                                  <a:pt x="67" y="1"/>
                                </a:lnTo>
                                <a:lnTo>
                                  <a:pt x="72" y="0"/>
                                </a:lnTo>
                                <a:lnTo>
                                  <a:pt x="77" y="0"/>
                                </a:lnTo>
                                <a:lnTo>
                                  <a:pt x="77" y="5"/>
                                </a:lnTo>
                                <a:lnTo>
                                  <a:pt x="75" y="5"/>
                                </a:lnTo>
                                <a:lnTo>
                                  <a:pt x="70" y="5"/>
                                </a:lnTo>
                                <a:lnTo>
                                  <a:pt x="66" y="8"/>
                                </a:lnTo>
                                <a:lnTo>
                                  <a:pt x="61" y="10"/>
                                </a:lnTo>
                                <a:lnTo>
                                  <a:pt x="54" y="13"/>
                                </a:lnTo>
                                <a:lnTo>
                                  <a:pt x="48" y="17"/>
                                </a:lnTo>
                                <a:lnTo>
                                  <a:pt x="43" y="22"/>
                                </a:lnTo>
                                <a:lnTo>
                                  <a:pt x="36" y="23"/>
                                </a:lnTo>
                                <a:lnTo>
                                  <a:pt x="30" y="26"/>
                                </a:lnTo>
                                <a:lnTo>
                                  <a:pt x="27" y="32"/>
                                </a:lnTo>
                                <a:lnTo>
                                  <a:pt x="21" y="37"/>
                                </a:lnTo>
                                <a:lnTo>
                                  <a:pt x="16" y="40"/>
                                </a:lnTo>
                                <a:lnTo>
                                  <a:pt x="12" y="44"/>
                                </a:lnTo>
                                <a:lnTo>
                                  <a:pt x="9" y="44"/>
                                </a:lnTo>
                                <a:lnTo>
                                  <a:pt x="4" y="46"/>
                                </a:lnTo>
                                <a:lnTo>
                                  <a:pt x="4" y="49"/>
                                </a:lnTo>
                                <a:lnTo>
                                  <a:pt x="0" y="4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2" name="Freeform 352"/>
                        <wps:cNvSpPr>
                          <a:spLocks/>
                        </wps:cNvSpPr>
                        <wps:spPr bwMode="auto">
                          <a:xfrm>
                            <a:off x="1680" y="2561"/>
                            <a:ext cx="221" cy="213"/>
                          </a:xfrm>
                          <a:custGeom>
                            <a:avLst/>
                            <a:gdLst>
                              <a:gd name="T0" fmla="*/ 90 w 145"/>
                              <a:gd name="T1" fmla="*/ 137 h 143"/>
                              <a:gd name="T2" fmla="*/ 84 w 145"/>
                              <a:gd name="T3" fmla="*/ 125 h 143"/>
                              <a:gd name="T4" fmla="*/ 72 w 145"/>
                              <a:gd name="T5" fmla="*/ 116 h 143"/>
                              <a:gd name="T6" fmla="*/ 66 w 145"/>
                              <a:gd name="T7" fmla="*/ 107 h 143"/>
                              <a:gd name="T8" fmla="*/ 57 w 145"/>
                              <a:gd name="T9" fmla="*/ 97 h 143"/>
                              <a:gd name="T10" fmla="*/ 49 w 145"/>
                              <a:gd name="T11" fmla="*/ 85 h 143"/>
                              <a:gd name="T12" fmla="*/ 43 w 145"/>
                              <a:gd name="T13" fmla="*/ 74 h 143"/>
                              <a:gd name="T14" fmla="*/ 36 w 145"/>
                              <a:gd name="T15" fmla="*/ 62 h 143"/>
                              <a:gd name="T16" fmla="*/ 30 w 145"/>
                              <a:gd name="T17" fmla="*/ 56 h 143"/>
                              <a:gd name="T18" fmla="*/ 18 w 145"/>
                              <a:gd name="T19" fmla="*/ 52 h 143"/>
                              <a:gd name="T20" fmla="*/ 9 w 145"/>
                              <a:gd name="T21" fmla="*/ 47 h 143"/>
                              <a:gd name="T22" fmla="*/ 3 w 145"/>
                              <a:gd name="T23" fmla="*/ 40 h 143"/>
                              <a:gd name="T24" fmla="*/ 0 w 145"/>
                              <a:gd name="T25" fmla="*/ 34 h 143"/>
                              <a:gd name="T26" fmla="*/ 0 w 145"/>
                              <a:gd name="T27" fmla="*/ 25 h 143"/>
                              <a:gd name="T28" fmla="*/ 0 w 145"/>
                              <a:gd name="T29" fmla="*/ 20 h 143"/>
                              <a:gd name="T30" fmla="*/ 3 w 145"/>
                              <a:gd name="T31" fmla="*/ 13 h 143"/>
                              <a:gd name="T32" fmla="*/ 7 w 145"/>
                              <a:gd name="T33" fmla="*/ 8 h 143"/>
                              <a:gd name="T34" fmla="*/ 9 w 145"/>
                              <a:gd name="T35" fmla="*/ 7 h 143"/>
                              <a:gd name="T36" fmla="*/ 16 w 145"/>
                              <a:gd name="T37" fmla="*/ 2 h 143"/>
                              <a:gd name="T38" fmla="*/ 22 w 145"/>
                              <a:gd name="T39" fmla="*/ 0 h 143"/>
                              <a:gd name="T40" fmla="*/ 27 w 145"/>
                              <a:gd name="T41" fmla="*/ 0 h 143"/>
                              <a:gd name="T42" fmla="*/ 30 w 145"/>
                              <a:gd name="T43" fmla="*/ 0 h 143"/>
                              <a:gd name="T44" fmla="*/ 30 w 145"/>
                              <a:gd name="T45" fmla="*/ 0 h 143"/>
                              <a:gd name="T46" fmla="*/ 31 w 145"/>
                              <a:gd name="T47" fmla="*/ 0 h 143"/>
                              <a:gd name="T48" fmla="*/ 39 w 145"/>
                              <a:gd name="T49" fmla="*/ 2 h 143"/>
                              <a:gd name="T50" fmla="*/ 48 w 145"/>
                              <a:gd name="T51" fmla="*/ 7 h 143"/>
                              <a:gd name="T52" fmla="*/ 52 w 145"/>
                              <a:gd name="T53" fmla="*/ 13 h 143"/>
                              <a:gd name="T54" fmla="*/ 57 w 145"/>
                              <a:gd name="T55" fmla="*/ 25 h 143"/>
                              <a:gd name="T56" fmla="*/ 66 w 145"/>
                              <a:gd name="T57" fmla="*/ 34 h 143"/>
                              <a:gd name="T58" fmla="*/ 75 w 145"/>
                              <a:gd name="T59" fmla="*/ 40 h 143"/>
                              <a:gd name="T60" fmla="*/ 85 w 145"/>
                              <a:gd name="T61" fmla="*/ 47 h 143"/>
                              <a:gd name="T62" fmla="*/ 97 w 145"/>
                              <a:gd name="T63" fmla="*/ 56 h 143"/>
                              <a:gd name="T64" fmla="*/ 108 w 145"/>
                              <a:gd name="T65" fmla="*/ 62 h 143"/>
                              <a:gd name="T66" fmla="*/ 120 w 145"/>
                              <a:gd name="T67" fmla="*/ 74 h 143"/>
                              <a:gd name="T68" fmla="*/ 129 w 145"/>
                              <a:gd name="T69" fmla="*/ 83 h 143"/>
                              <a:gd name="T70" fmla="*/ 139 w 145"/>
                              <a:gd name="T71" fmla="*/ 94 h 143"/>
                              <a:gd name="T72" fmla="*/ 139 w 145"/>
                              <a:gd name="T73" fmla="*/ 101 h 143"/>
                              <a:gd name="T74" fmla="*/ 135 w 145"/>
                              <a:gd name="T75" fmla="*/ 107 h 143"/>
                              <a:gd name="T76" fmla="*/ 129 w 145"/>
                              <a:gd name="T77" fmla="*/ 112 h 143"/>
                              <a:gd name="T78" fmla="*/ 121 w 145"/>
                              <a:gd name="T79" fmla="*/ 116 h 143"/>
                              <a:gd name="T80" fmla="*/ 117 w 145"/>
                              <a:gd name="T81" fmla="*/ 121 h 143"/>
                              <a:gd name="T82" fmla="*/ 111 w 145"/>
                              <a:gd name="T83" fmla="*/ 128 h 143"/>
                              <a:gd name="T84" fmla="*/ 103 w 145"/>
                              <a:gd name="T85" fmla="*/ 134 h 143"/>
                              <a:gd name="T86" fmla="*/ 99 w 145"/>
                              <a:gd name="T87" fmla="*/ 137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5" h="143">
                                <a:moveTo>
                                  <a:pt x="94" y="142"/>
                                </a:moveTo>
                                <a:lnTo>
                                  <a:pt x="90" y="137"/>
                                </a:lnTo>
                                <a:lnTo>
                                  <a:pt x="85" y="133"/>
                                </a:lnTo>
                                <a:lnTo>
                                  <a:pt x="84" y="125"/>
                                </a:lnTo>
                                <a:lnTo>
                                  <a:pt x="79" y="121"/>
                                </a:lnTo>
                                <a:lnTo>
                                  <a:pt x="72" y="116"/>
                                </a:lnTo>
                                <a:lnTo>
                                  <a:pt x="67" y="112"/>
                                </a:lnTo>
                                <a:lnTo>
                                  <a:pt x="66" y="107"/>
                                </a:lnTo>
                                <a:lnTo>
                                  <a:pt x="61" y="101"/>
                                </a:lnTo>
                                <a:lnTo>
                                  <a:pt x="57" y="97"/>
                                </a:lnTo>
                                <a:lnTo>
                                  <a:pt x="54" y="92"/>
                                </a:lnTo>
                                <a:lnTo>
                                  <a:pt x="49" y="85"/>
                                </a:lnTo>
                                <a:lnTo>
                                  <a:pt x="48" y="80"/>
                                </a:lnTo>
                                <a:lnTo>
                                  <a:pt x="43" y="74"/>
                                </a:lnTo>
                                <a:lnTo>
                                  <a:pt x="39" y="67"/>
                                </a:lnTo>
                                <a:lnTo>
                                  <a:pt x="36" y="62"/>
                                </a:lnTo>
                                <a:lnTo>
                                  <a:pt x="31" y="56"/>
                                </a:lnTo>
                                <a:lnTo>
                                  <a:pt x="30" y="56"/>
                                </a:lnTo>
                                <a:lnTo>
                                  <a:pt x="25" y="53"/>
                                </a:lnTo>
                                <a:lnTo>
                                  <a:pt x="18" y="52"/>
                                </a:lnTo>
                                <a:lnTo>
                                  <a:pt x="13" y="49"/>
                                </a:lnTo>
                                <a:lnTo>
                                  <a:pt x="9" y="47"/>
                                </a:lnTo>
                                <a:lnTo>
                                  <a:pt x="7" y="43"/>
                                </a:lnTo>
                                <a:lnTo>
                                  <a:pt x="3" y="40"/>
                                </a:lnTo>
                                <a:lnTo>
                                  <a:pt x="3" y="35"/>
                                </a:lnTo>
                                <a:lnTo>
                                  <a:pt x="0" y="34"/>
                                </a:lnTo>
                                <a:lnTo>
                                  <a:pt x="0" y="29"/>
                                </a:lnTo>
                                <a:lnTo>
                                  <a:pt x="0" y="25"/>
                                </a:lnTo>
                                <a:lnTo>
                                  <a:pt x="0" y="20"/>
                                </a:lnTo>
                                <a:lnTo>
                                  <a:pt x="3" y="16"/>
                                </a:lnTo>
                                <a:lnTo>
                                  <a:pt x="3" y="13"/>
                                </a:lnTo>
                                <a:lnTo>
                                  <a:pt x="4" y="11"/>
                                </a:lnTo>
                                <a:lnTo>
                                  <a:pt x="7" y="8"/>
                                </a:lnTo>
                                <a:lnTo>
                                  <a:pt x="9" y="7"/>
                                </a:lnTo>
                                <a:lnTo>
                                  <a:pt x="12" y="2"/>
                                </a:lnTo>
                                <a:lnTo>
                                  <a:pt x="16" y="2"/>
                                </a:lnTo>
                                <a:lnTo>
                                  <a:pt x="18" y="0"/>
                                </a:lnTo>
                                <a:lnTo>
                                  <a:pt x="22" y="0"/>
                                </a:lnTo>
                                <a:lnTo>
                                  <a:pt x="25" y="0"/>
                                </a:lnTo>
                                <a:lnTo>
                                  <a:pt x="27" y="0"/>
                                </a:lnTo>
                                <a:lnTo>
                                  <a:pt x="30" y="0"/>
                                </a:lnTo>
                                <a:lnTo>
                                  <a:pt x="31" y="0"/>
                                </a:lnTo>
                                <a:lnTo>
                                  <a:pt x="34" y="0"/>
                                </a:lnTo>
                                <a:lnTo>
                                  <a:pt x="39" y="2"/>
                                </a:lnTo>
                                <a:lnTo>
                                  <a:pt x="43" y="4"/>
                                </a:lnTo>
                                <a:lnTo>
                                  <a:pt x="48" y="7"/>
                                </a:lnTo>
                                <a:lnTo>
                                  <a:pt x="49" y="11"/>
                                </a:lnTo>
                                <a:lnTo>
                                  <a:pt x="52" y="13"/>
                                </a:lnTo>
                                <a:lnTo>
                                  <a:pt x="54" y="20"/>
                                </a:lnTo>
                                <a:lnTo>
                                  <a:pt x="57" y="25"/>
                                </a:lnTo>
                                <a:lnTo>
                                  <a:pt x="58" y="29"/>
                                </a:lnTo>
                                <a:lnTo>
                                  <a:pt x="66" y="34"/>
                                </a:lnTo>
                                <a:lnTo>
                                  <a:pt x="67" y="35"/>
                                </a:lnTo>
                                <a:lnTo>
                                  <a:pt x="75" y="40"/>
                                </a:lnTo>
                                <a:lnTo>
                                  <a:pt x="81" y="43"/>
                                </a:lnTo>
                                <a:lnTo>
                                  <a:pt x="85" y="47"/>
                                </a:lnTo>
                                <a:lnTo>
                                  <a:pt x="90" y="52"/>
                                </a:lnTo>
                                <a:lnTo>
                                  <a:pt x="97" y="56"/>
                                </a:lnTo>
                                <a:lnTo>
                                  <a:pt x="103" y="61"/>
                                </a:lnTo>
                                <a:lnTo>
                                  <a:pt x="108" y="62"/>
                                </a:lnTo>
                                <a:lnTo>
                                  <a:pt x="112" y="67"/>
                                </a:lnTo>
                                <a:lnTo>
                                  <a:pt x="120" y="74"/>
                                </a:lnTo>
                                <a:lnTo>
                                  <a:pt x="124" y="79"/>
                                </a:lnTo>
                                <a:lnTo>
                                  <a:pt x="129" y="83"/>
                                </a:lnTo>
                                <a:lnTo>
                                  <a:pt x="135" y="88"/>
                                </a:lnTo>
                                <a:lnTo>
                                  <a:pt x="139" y="94"/>
                                </a:lnTo>
                                <a:lnTo>
                                  <a:pt x="144" y="98"/>
                                </a:lnTo>
                                <a:lnTo>
                                  <a:pt x="139" y="101"/>
                                </a:lnTo>
                                <a:lnTo>
                                  <a:pt x="139" y="106"/>
                                </a:lnTo>
                                <a:lnTo>
                                  <a:pt x="135" y="107"/>
                                </a:lnTo>
                                <a:lnTo>
                                  <a:pt x="130" y="110"/>
                                </a:lnTo>
                                <a:lnTo>
                                  <a:pt x="129" y="112"/>
                                </a:lnTo>
                                <a:lnTo>
                                  <a:pt x="126" y="115"/>
                                </a:lnTo>
                                <a:lnTo>
                                  <a:pt x="121" y="116"/>
                                </a:lnTo>
                                <a:lnTo>
                                  <a:pt x="120" y="119"/>
                                </a:lnTo>
                                <a:lnTo>
                                  <a:pt x="117" y="121"/>
                                </a:lnTo>
                                <a:lnTo>
                                  <a:pt x="115" y="124"/>
                                </a:lnTo>
                                <a:lnTo>
                                  <a:pt x="111" y="128"/>
                                </a:lnTo>
                                <a:lnTo>
                                  <a:pt x="108" y="130"/>
                                </a:lnTo>
                                <a:lnTo>
                                  <a:pt x="103" y="134"/>
                                </a:lnTo>
                                <a:lnTo>
                                  <a:pt x="102" y="137"/>
                                </a:lnTo>
                                <a:lnTo>
                                  <a:pt x="99" y="137"/>
                                </a:lnTo>
                                <a:lnTo>
                                  <a:pt x="94" y="142"/>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3" name="Freeform 353"/>
                        <wps:cNvSpPr>
                          <a:spLocks/>
                        </wps:cNvSpPr>
                        <wps:spPr bwMode="auto">
                          <a:xfrm>
                            <a:off x="1726" y="2641"/>
                            <a:ext cx="103" cy="133"/>
                          </a:xfrm>
                          <a:custGeom>
                            <a:avLst/>
                            <a:gdLst>
                              <a:gd name="T0" fmla="*/ 1 w 68"/>
                              <a:gd name="T1" fmla="*/ 0 h 89"/>
                              <a:gd name="T2" fmla="*/ 5 w 68"/>
                              <a:gd name="T3" fmla="*/ 2 h 89"/>
                              <a:gd name="T4" fmla="*/ 8 w 68"/>
                              <a:gd name="T5" fmla="*/ 8 h 89"/>
                              <a:gd name="T6" fmla="*/ 13 w 68"/>
                              <a:gd name="T7" fmla="*/ 13 h 89"/>
                              <a:gd name="T8" fmla="*/ 14 w 68"/>
                              <a:gd name="T9" fmla="*/ 17 h 89"/>
                              <a:gd name="T10" fmla="*/ 17 w 68"/>
                              <a:gd name="T11" fmla="*/ 25 h 89"/>
                              <a:gd name="T12" fmla="*/ 22 w 68"/>
                              <a:gd name="T13" fmla="*/ 29 h 89"/>
                              <a:gd name="T14" fmla="*/ 26 w 68"/>
                              <a:gd name="T15" fmla="*/ 34 h 89"/>
                              <a:gd name="T16" fmla="*/ 28 w 68"/>
                              <a:gd name="T17" fmla="*/ 40 h 89"/>
                              <a:gd name="T18" fmla="*/ 35 w 68"/>
                              <a:gd name="T19" fmla="*/ 44 h 89"/>
                              <a:gd name="T20" fmla="*/ 37 w 68"/>
                              <a:gd name="T21" fmla="*/ 52 h 89"/>
                              <a:gd name="T22" fmla="*/ 40 w 68"/>
                              <a:gd name="T23" fmla="*/ 56 h 89"/>
                              <a:gd name="T24" fmla="*/ 44 w 68"/>
                              <a:gd name="T25" fmla="*/ 61 h 89"/>
                              <a:gd name="T26" fmla="*/ 50 w 68"/>
                              <a:gd name="T27" fmla="*/ 65 h 89"/>
                              <a:gd name="T28" fmla="*/ 53 w 68"/>
                              <a:gd name="T29" fmla="*/ 70 h 89"/>
                              <a:gd name="T30" fmla="*/ 58 w 68"/>
                              <a:gd name="T31" fmla="*/ 76 h 89"/>
                              <a:gd name="T32" fmla="*/ 62 w 68"/>
                              <a:gd name="T33" fmla="*/ 80 h 89"/>
                              <a:gd name="T34" fmla="*/ 67 w 68"/>
                              <a:gd name="T35" fmla="*/ 85 h 89"/>
                              <a:gd name="T36" fmla="*/ 62 w 68"/>
                              <a:gd name="T37" fmla="*/ 88 h 89"/>
                              <a:gd name="T38" fmla="*/ 58 w 68"/>
                              <a:gd name="T39" fmla="*/ 83 h 89"/>
                              <a:gd name="T40" fmla="*/ 53 w 68"/>
                              <a:gd name="T41" fmla="*/ 80 h 89"/>
                              <a:gd name="T42" fmla="*/ 50 w 68"/>
                              <a:gd name="T43" fmla="*/ 74 h 89"/>
                              <a:gd name="T44" fmla="*/ 44 w 68"/>
                              <a:gd name="T45" fmla="*/ 70 h 89"/>
                              <a:gd name="T46" fmla="*/ 40 w 68"/>
                              <a:gd name="T47" fmla="*/ 65 h 89"/>
                              <a:gd name="T48" fmla="*/ 35 w 68"/>
                              <a:gd name="T49" fmla="*/ 61 h 89"/>
                              <a:gd name="T50" fmla="*/ 32 w 68"/>
                              <a:gd name="T51" fmla="*/ 53 h 89"/>
                              <a:gd name="T52" fmla="*/ 28 w 68"/>
                              <a:gd name="T53" fmla="*/ 47 h 89"/>
                              <a:gd name="T54" fmla="*/ 23 w 68"/>
                              <a:gd name="T55" fmla="*/ 44 h 89"/>
                              <a:gd name="T56" fmla="*/ 19 w 68"/>
                              <a:gd name="T57" fmla="*/ 38 h 89"/>
                              <a:gd name="T58" fmla="*/ 17 w 68"/>
                              <a:gd name="T59" fmla="*/ 31 h 89"/>
                              <a:gd name="T60" fmla="*/ 14 w 68"/>
                              <a:gd name="T61" fmla="*/ 26 h 89"/>
                              <a:gd name="T62" fmla="*/ 10 w 68"/>
                              <a:gd name="T63" fmla="*/ 22 h 89"/>
                              <a:gd name="T64" fmla="*/ 5 w 68"/>
                              <a:gd name="T65" fmla="*/ 16 h 89"/>
                              <a:gd name="T66" fmla="*/ 1 w 68"/>
                              <a:gd name="T67" fmla="*/ 8 h 89"/>
                              <a:gd name="T68" fmla="*/ 0 w 68"/>
                              <a:gd name="T69" fmla="*/ 4 h 89"/>
                              <a:gd name="T70" fmla="*/ 1 w 68"/>
                              <a:gd name="T71" fmla="*/ 4 h 89"/>
                              <a:gd name="T72" fmla="*/ 1 w 68"/>
                              <a:gd name="T73" fmla="*/ 0 h 89"/>
                              <a:gd name="T74" fmla="*/ 4 w 68"/>
                              <a:gd name="T75" fmla="*/ 0 h 89"/>
                              <a:gd name="T76" fmla="*/ 5 w 68"/>
                              <a:gd name="T77" fmla="*/ 2 h 89"/>
                              <a:gd name="T78" fmla="*/ 1 w 68"/>
                              <a:gd name="T7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8" h="89">
                                <a:moveTo>
                                  <a:pt x="1" y="0"/>
                                </a:moveTo>
                                <a:lnTo>
                                  <a:pt x="5" y="2"/>
                                </a:lnTo>
                                <a:lnTo>
                                  <a:pt x="8" y="8"/>
                                </a:lnTo>
                                <a:lnTo>
                                  <a:pt x="13" y="13"/>
                                </a:lnTo>
                                <a:lnTo>
                                  <a:pt x="14" y="17"/>
                                </a:lnTo>
                                <a:lnTo>
                                  <a:pt x="17" y="25"/>
                                </a:lnTo>
                                <a:lnTo>
                                  <a:pt x="22" y="29"/>
                                </a:lnTo>
                                <a:lnTo>
                                  <a:pt x="26" y="34"/>
                                </a:lnTo>
                                <a:lnTo>
                                  <a:pt x="28" y="40"/>
                                </a:lnTo>
                                <a:lnTo>
                                  <a:pt x="35" y="44"/>
                                </a:lnTo>
                                <a:lnTo>
                                  <a:pt x="37" y="52"/>
                                </a:lnTo>
                                <a:lnTo>
                                  <a:pt x="40" y="56"/>
                                </a:lnTo>
                                <a:lnTo>
                                  <a:pt x="44" y="61"/>
                                </a:lnTo>
                                <a:lnTo>
                                  <a:pt x="50" y="65"/>
                                </a:lnTo>
                                <a:lnTo>
                                  <a:pt x="53" y="70"/>
                                </a:lnTo>
                                <a:lnTo>
                                  <a:pt x="58" y="76"/>
                                </a:lnTo>
                                <a:lnTo>
                                  <a:pt x="62" y="80"/>
                                </a:lnTo>
                                <a:lnTo>
                                  <a:pt x="67" y="85"/>
                                </a:lnTo>
                                <a:lnTo>
                                  <a:pt x="62" y="88"/>
                                </a:lnTo>
                                <a:lnTo>
                                  <a:pt x="58" y="83"/>
                                </a:lnTo>
                                <a:lnTo>
                                  <a:pt x="53" y="80"/>
                                </a:lnTo>
                                <a:lnTo>
                                  <a:pt x="50" y="74"/>
                                </a:lnTo>
                                <a:lnTo>
                                  <a:pt x="44" y="70"/>
                                </a:lnTo>
                                <a:lnTo>
                                  <a:pt x="40" y="65"/>
                                </a:lnTo>
                                <a:lnTo>
                                  <a:pt x="35" y="61"/>
                                </a:lnTo>
                                <a:lnTo>
                                  <a:pt x="32" y="53"/>
                                </a:lnTo>
                                <a:lnTo>
                                  <a:pt x="28" y="47"/>
                                </a:lnTo>
                                <a:lnTo>
                                  <a:pt x="23" y="44"/>
                                </a:lnTo>
                                <a:lnTo>
                                  <a:pt x="19" y="38"/>
                                </a:lnTo>
                                <a:lnTo>
                                  <a:pt x="17" y="31"/>
                                </a:lnTo>
                                <a:lnTo>
                                  <a:pt x="14" y="26"/>
                                </a:lnTo>
                                <a:lnTo>
                                  <a:pt x="10" y="22"/>
                                </a:lnTo>
                                <a:lnTo>
                                  <a:pt x="5" y="16"/>
                                </a:lnTo>
                                <a:lnTo>
                                  <a:pt x="1" y="8"/>
                                </a:lnTo>
                                <a:lnTo>
                                  <a:pt x="0" y="4"/>
                                </a:lnTo>
                                <a:lnTo>
                                  <a:pt x="1" y="4"/>
                                </a:lnTo>
                                <a:lnTo>
                                  <a:pt x="1" y="0"/>
                                </a:lnTo>
                                <a:lnTo>
                                  <a:pt x="4" y="0"/>
                                </a:lnTo>
                                <a:lnTo>
                                  <a:pt x="5" y="2"/>
                                </a:lnTo>
                                <a:lnTo>
                                  <a:pt x="1"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4" name="Freeform 354"/>
                        <wps:cNvSpPr>
                          <a:spLocks/>
                        </wps:cNvSpPr>
                        <wps:spPr bwMode="auto">
                          <a:xfrm>
                            <a:off x="1677" y="2613"/>
                            <a:ext cx="52" cy="37"/>
                          </a:xfrm>
                          <a:custGeom>
                            <a:avLst/>
                            <a:gdLst>
                              <a:gd name="T0" fmla="*/ 6 w 34"/>
                              <a:gd name="T1" fmla="*/ 0 h 25"/>
                              <a:gd name="T2" fmla="*/ 6 w 34"/>
                              <a:gd name="T3" fmla="*/ 0 h 25"/>
                              <a:gd name="T4" fmla="*/ 6 w 34"/>
                              <a:gd name="T5" fmla="*/ 4 h 25"/>
                              <a:gd name="T6" fmla="*/ 10 w 34"/>
                              <a:gd name="T7" fmla="*/ 8 h 25"/>
                              <a:gd name="T8" fmla="*/ 13 w 34"/>
                              <a:gd name="T9" fmla="*/ 8 h 25"/>
                              <a:gd name="T10" fmla="*/ 15 w 34"/>
                              <a:gd name="T11" fmla="*/ 12 h 25"/>
                              <a:gd name="T12" fmla="*/ 19 w 34"/>
                              <a:gd name="T13" fmla="*/ 14 h 25"/>
                              <a:gd name="T14" fmla="*/ 27 w 34"/>
                              <a:gd name="T15" fmla="*/ 17 h 25"/>
                              <a:gd name="T16" fmla="*/ 31 w 34"/>
                              <a:gd name="T17" fmla="*/ 17 h 25"/>
                              <a:gd name="T18" fmla="*/ 33 w 34"/>
                              <a:gd name="T19" fmla="*/ 19 h 25"/>
                              <a:gd name="T20" fmla="*/ 33 w 34"/>
                              <a:gd name="T21" fmla="*/ 24 h 25"/>
                              <a:gd name="T22" fmla="*/ 28 w 34"/>
                              <a:gd name="T23" fmla="*/ 24 h 25"/>
                              <a:gd name="T24" fmla="*/ 24 w 34"/>
                              <a:gd name="T25" fmla="*/ 22 h 25"/>
                              <a:gd name="T26" fmla="*/ 18 w 34"/>
                              <a:gd name="T27" fmla="*/ 19 h 25"/>
                              <a:gd name="T28" fmla="*/ 13 w 34"/>
                              <a:gd name="T29" fmla="*/ 17 h 25"/>
                              <a:gd name="T30" fmla="*/ 10 w 34"/>
                              <a:gd name="T31" fmla="*/ 14 h 25"/>
                              <a:gd name="T32" fmla="*/ 6 w 34"/>
                              <a:gd name="T33" fmla="*/ 9 h 25"/>
                              <a:gd name="T34" fmla="*/ 1 w 34"/>
                              <a:gd name="T35" fmla="*/ 8 h 25"/>
                              <a:gd name="T36" fmla="*/ 0 w 34"/>
                              <a:gd name="T37" fmla="*/ 3 h 25"/>
                              <a:gd name="T38" fmla="*/ 0 w 34"/>
                              <a:gd name="T39" fmla="*/ 3 h 25"/>
                              <a:gd name="T40" fmla="*/ 6 w 34"/>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25">
                                <a:moveTo>
                                  <a:pt x="6" y="0"/>
                                </a:moveTo>
                                <a:lnTo>
                                  <a:pt x="6" y="0"/>
                                </a:lnTo>
                                <a:lnTo>
                                  <a:pt x="6" y="4"/>
                                </a:lnTo>
                                <a:lnTo>
                                  <a:pt x="10" y="8"/>
                                </a:lnTo>
                                <a:lnTo>
                                  <a:pt x="13" y="8"/>
                                </a:lnTo>
                                <a:lnTo>
                                  <a:pt x="15" y="12"/>
                                </a:lnTo>
                                <a:lnTo>
                                  <a:pt x="19" y="14"/>
                                </a:lnTo>
                                <a:lnTo>
                                  <a:pt x="27" y="17"/>
                                </a:lnTo>
                                <a:lnTo>
                                  <a:pt x="31" y="17"/>
                                </a:lnTo>
                                <a:lnTo>
                                  <a:pt x="33" y="19"/>
                                </a:lnTo>
                                <a:lnTo>
                                  <a:pt x="33" y="24"/>
                                </a:lnTo>
                                <a:lnTo>
                                  <a:pt x="28" y="24"/>
                                </a:lnTo>
                                <a:lnTo>
                                  <a:pt x="24" y="22"/>
                                </a:lnTo>
                                <a:lnTo>
                                  <a:pt x="18" y="19"/>
                                </a:lnTo>
                                <a:lnTo>
                                  <a:pt x="13" y="17"/>
                                </a:lnTo>
                                <a:lnTo>
                                  <a:pt x="10" y="14"/>
                                </a:lnTo>
                                <a:lnTo>
                                  <a:pt x="6" y="9"/>
                                </a:lnTo>
                                <a:lnTo>
                                  <a:pt x="1" y="8"/>
                                </a:lnTo>
                                <a:lnTo>
                                  <a:pt x="0" y="3"/>
                                </a:lnTo>
                                <a:lnTo>
                                  <a:pt x="6"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5" name="Freeform 355"/>
                        <wps:cNvSpPr>
                          <a:spLocks/>
                        </wps:cNvSpPr>
                        <wps:spPr bwMode="auto">
                          <a:xfrm>
                            <a:off x="1672" y="2573"/>
                            <a:ext cx="38" cy="46"/>
                          </a:xfrm>
                          <a:custGeom>
                            <a:avLst/>
                            <a:gdLst>
                              <a:gd name="T0" fmla="*/ 24 w 25"/>
                              <a:gd name="T1" fmla="*/ 3 h 31"/>
                              <a:gd name="T2" fmla="*/ 24 w 25"/>
                              <a:gd name="T3" fmla="*/ 3 h 31"/>
                              <a:gd name="T4" fmla="*/ 21 w 25"/>
                              <a:gd name="T5" fmla="*/ 7 h 31"/>
                              <a:gd name="T6" fmla="*/ 16 w 25"/>
                              <a:gd name="T7" fmla="*/ 9 h 31"/>
                              <a:gd name="T8" fmla="*/ 16 w 25"/>
                              <a:gd name="T9" fmla="*/ 13 h 31"/>
                              <a:gd name="T10" fmla="*/ 13 w 25"/>
                              <a:gd name="T11" fmla="*/ 16 h 31"/>
                              <a:gd name="T12" fmla="*/ 13 w 25"/>
                              <a:gd name="T13" fmla="*/ 16 h 31"/>
                              <a:gd name="T14" fmla="*/ 13 w 25"/>
                              <a:gd name="T15" fmla="*/ 21 h 31"/>
                              <a:gd name="T16" fmla="*/ 13 w 25"/>
                              <a:gd name="T17" fmla="*/ 22 h 31"/>
                              <a:gd name="T18" fmla="*/ 16 w 25"/>
                              <a:gd name="T19" fmla="*/ 27 h 31"/>
                              <a:gd name="T20" fmla="*/ 5 w 25"/>
                              <a:gd name="T21" fmla="*/ 30 h 31"/>
                              <a:gd name="T22" fmla="*/ 5 w 25"/>
                              <a:gd name="T23" fmla="*/ 25 h 31"/>
                              <a:gd name="T24" fmla="*/ 0 w 25"/>
                              <a:gd name="T25" fmla="*/ 21 h 31"/>
                              <a:gd name="T26" fmla="*/ 0 w 25"/>
                              <a:gd name="T27" fmla="*/ 16 h 31"/>
                              <a:gd name="T28" fmla="*/ 5 w 25"/>
                              <a:gd name="T29" fmla="*/ 13 h 31"/>
                              <a:gd name="T30" fmla="*/ 5 w 25"/>
                              <a:gd name="T31" fmla="*/ 12 h 31"/>
                              <a:gd name="T32" fmla="*/ 5 w 25"/>
                              <a:gd name="T33" fmla="*/ 7 h 31"/>
                              <a:gd name="T34" fmla="*/ 8 w 25"/>
                              <a:gd name="T35" fmla="*/ 3 h 31"/>
                              <a:gd name="T36" fmla="*/ 13 w 25"/>
                              <a:gd name="T37" fmla="*/ 0 h 31"/>
                              <a:gd name="T38" fmla="*/ 13 w 25"/>
                              <a:gd name="T39" fmla="*/ 0 h 31"/>
                              <a:gd name="T40" fmla="*/ 24 w 25"/>
                              <a:gd name="T41" fmla="*/ 3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31">
                                <a:moveTo>
                                  <a:pt x="24" y="3"/>
                                </a:moveTo>
                                <a:lnTo>
                                  <a:pt x="24" y="3"/>
                                </a:lnTo>
                                <a:lnTo>
                                  <a:pt x="21" y="7"/>
                                </a:lnTo>
                                <a:lnTo>
                                  <a:pt x="16" y="9"/>
                                </a:lnTo>
                                <a:lnTo>
                                  <a:pt x="16" y="13"/>
                                </a:lnTo>
                                <a:lnTo>
                                  <a:pt x="13" y="16"/>
                                </a:lnTo>
                                <a:lnTo>
                                  <a:pt x="13" y="21"/>
                                </a:lnTo>
                                <a:lnTo>
                                  <a:pt x="13" y="22"/>
                                </a:lnTo>
                                <a:lnTo>
                                  <a:pt x="16" y="27"/>
                                </a:lnTo>
                                <a:lnTo>
                                  <a:pt x="5" y="30"/>
                                </a:lnTo>
                                <a:lnTo>
                                  <a:pt x="5" y="25"/>
                                </a:lnTo>
                                <a:lnTo>
                                  <a:pt x="0" y="21"/>
                                </a:lnTo>
                                <a:lnTo>
                                  <a:pt x="0" y="16"/>
                                </a:lnTo>
                                <a:lnTo>
                                  <a:pt x="5" y="13"/>
                                </a:lnTo>
                                <a:lnTo>
                                  <a:pt x="5" y="12"/>
                                </a:lnTo>
                                <a:lnTo>
                                  <a:pt x="5" y="7"/>
                                </a:lnTo>
                                <a:lnTo>
                                  <a:pt x="8" y="3"/>
                                </a:lnTo>
                                <a:lnTo>
                                  <a:pt x="13" y="0"/>
                                </a:lnTo>
                                <a:lnTo>
                                  <a:pt x="24" y="3"/>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6" name="Freeform 356"/>
                        <wps:cNvSpPr>
                          <a:spLocks/>
                        </wps:cNvSpPr>
                        <wps:spPr bwMode="auto">
                          <a:xfrm>
                            <a:off x="1685" y="2552"/>
                            <a:ext cx="38" cy="37"/>
                          </a:xfrm>
                          <a:custGeom>
                            <a:avLst/>
                            <a:gdLst>
                              <a:gd name="T0" fmla="*/ 22 w 25"/>
                              <a:gd name="T1" fmla="*/ 10 h 25"/>
                              <a:gd name="T2" fmla="*/ 24 w 25"/>
                              <a:gd name="T3" fmla="*/ 10 h 25"/>
                              <a:gd name="T4" fmla="*/ 19 w 25"/>
                              <a:gd name="T5" fmla="*/ 10 h 25"/>
                              <a:gd name="T6" fmla="*/ 15 w 25"/>
                              <a:gd name="T7" fmla="*/ 10 h 25"/>
                              <a:gd name="T8" fmla="*/ 13 w 25"/>
                              <a:gd name="T9" fmla="*/ 13 h 25"/>
                              <a:gd name="T10" fmla="*/ 10 w 25"/>
                              <a:gd name="T11" fmla="*/ 17 h 25"/>
                              <a:gd name="T12" fmla="*/ 9 w 25"/>
                              <a:gd name="T13" fmla="*/ 17 h 25"/>
                              <a:gd name="T14" fmla="*/ 6 w 25"/>
                              <a:gd name="T15" fmla="*/ 17 h 25"/>
                              <a:gd name="T16" fmla="*/ 6 w 25"/>
                              <a:gd name="T17" fmla="*/ 19 h 25"/>
                              <a:gd name="T18" fmla="*/ 6 w 25"/>
                              <a:gd name="T19" fmla="*/ 24 h 25"/>
                              <a:gd name="T20" fmla="*/ 0 w 25"/>
                              <a:gd name="T21" fmla="*/ 19 h 25"/>
                              <a:gd name="T22" fmla="*/ 1 w 25"/>
                              <a:gd name="T23" fmla="*/ 17 h 25"/>
                              <a:gd name="T24" fmla="*/ 4 w 25"/>
                              <a:gd name="T25" fmla="*/ 17 h 25"/>
                              <a:gd name="T26" fmla="*/ 6 w 25"/>
                              <a:gd name="T27" fmla="*/ 10 h 25"/>
                              <a:gd name="T28" fmla="*/ 9 w 25"/>
                              <a:gd name="T29" fmla="*/ 6 h 25"/>
                              <a:gd name="T30" fmla="*/ 10 w 25"/>
                              <a:gd name="T31" fmla="*/ 6 h 25"/>
                              <a:gd name="T32" fmla="*/ 15 w 25"/>
                              <a:gd name="T33" fmla="*/ 4 h 25"/>
                              <a:gd name="T34" fmla="*/ 19 w 25"/>
                              <a:gd name="T35" fmla="*/ 4 h 25"/>
                              <a:gd name="T36" fmla="*/ 22 w 25"/>
                              <a:gd name="T37" fmla="*/ 0 h 25"/>
                              <a:gd name="T38" fmla="*/ 22 w 25"/>
                              <a:gd name="T39" fmla="*/ 0 h 25"/>
                              <a:gd name="T40" fmla="*/ 22 w 25"/>
                              <a:gd name="T41"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25">
                                <a:moveTo>
                                  <a:pt x="22" y="10"/>
                                </a:moveTo>
                                <a:lnTo>
                                  <a:pt x="24" y="10"/>
                                </a:lnTo>
                                <a:lnTo>
                                  <a:pt x="19" y="10"/>
                                </a:lnTo>
                                <a:lnTo>
                                  <a:pt x="15" y="10"/>
                                </a:lnTo>
                                <a:lnTo>
                                  <a:pt x="13" y="13"/>
                                </a:lnTo>
                                <a:lnTo>
                                  <a:pt x="10" y="17"/>
                                </a:lnTo>
                                <a:lnTo>
                                  <a:pt x="9" y="17"/>
                                </a:lnTo>
                                <a:lnTo>
                                  <a:pt x="6" y="17"/>
                                </a:lnTo>
                                <a:lnTo>
                                  <a:pt x="6" y="19"/>
                                </a:lnTo>
                                <a:lnTo>
                                  <a:pt x="6" y="24"/>
                                </a:lnTo>
                                <a:lnTo>
                                  <a:pt x="0" y="19"/>
                                </a:lnTo>
                                <a:lnTo>
                                  <a:pt x="1" y="17"/>
                                </a:lnTo>
                                <a:lnTo>
                                  <a:pt x="4" y="17"/>
                                </a:lnTo>
                                <a:lnTo>
                                  <a:pt x="6" y="10"/>
                                </a:lnTo>
                                <a:lnTo>
                                  <a:pt x="9" y="6"/>
                                </a:lnTo>
                                <a:lnTo>
                                  <a:pt x="10" y="6"/>
                                </a:lnTo>
                                <a:lnTo>
                                  <a:pt x="15" y="4"/>
                                </a:lnTo>
                                <a:lnTo>
                                  <a:pt x="19" y="4"/>
                                </a:lnTo>
                                <a:lnTo>
                                  <a:pt x="22" y="0"/>
                                </a:lnTo>
                                <a:lnTo>
                                  <a:pt x="22" y="1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7" name="Freeform 357"/>
                        <wps:cNvSpPr>
                          <a:spLocks/>
                        </wps:cNvSpPr>
                        <wps:spPr bwMode="auto">
                          <a:xfrm>
                            <a:off x="1718" y="2552"/>
                            <a:ext cx="38" cy="37"/>
                          </a:xfrm>
                          <a:custGeom>
                            <a:avLst/>
                            <a:gdLst>
                              <a:gd name="T0" fmla="*/ 13 w 25"/>
                              <a:gd name="T1" fmla="*/ 24 h 25"/>
                              <a:gd name="T2" fmla="*/ 13 w 25"/>
                              <a:gd name="T3" fmla="*/ 24 h 25"/>
                              <a:gd name="T4" fmla="*/ 13 w 25"/>
                              <a:gd name="T5" fmla="*/ 24 h 25"/>
                              <a:gd name="T6" fmla="*/ 10 w 25"/>
                              <a:gd name="T7" fmla="*/ 24 h 25"/>
                              <a:gd name="T8" fmla="*/ 10 w 25"/>
                              <a:gd name="T9" fmla="*/ 24 h 25"/>
                              <a:gd name="T10" fmla="*/ 10 w 25"/>
                              <a:gd name="T11" fmla="*/ 24 h 25"/>
                              <a:gd name="T12" fmla="*/ 10 w 25"/>
                              <a:gd name="T13" fmla="*/ 24 h 25"/>
                              <a:gd name="T14" fmla="*/ 10 w 25"/>
                              <a:gd name="T15" fmla="*/ 24 h 25"/>
                              <a:gd name="T16" fmla="*/ 3 w 25"/>
                              <a:gd name="T17" fmla="*/ 24 h 25"/>
                              <a:gd name="T18" fmla="*/ 0 w 25"/>
                              <a:gd name="T19" fmla="*/ 24 h 25"/>
                              <a:gd name="T20" fmla="*/ 0 w 25"/>
                              <a:gd name="T21" fmla="*/ 0 h 25"/>
                              <a:gd name="T22" fmla="*/ 3 w 25"/>
                              <a:gd name="T23" fmla="*/ 0 h 25"/>
                              <a:gd name="T24" fmla="*/ 10 w 25"/>
                              <a:gd name="T25" fmla="*/ 0 h 25"/>
                              <a:gd name="T26" fmla="*/ 10 w 25"/>
                              <a:gd name="T27" fmla="*/ 0 h 25"/>
                              <a:gd name="T28" fmla="*/ 10 w 25"/>
                              <a:gd name="T29" fmla="*/ 0 h 25"/>
                              <a:gd name="T30" fmla="*/ 10 w 25"/>
                              <a:gd name="T31" fmla="*/ 0 h 25"/>
                              <a:gd name="T32" fmla="*/ 13 w 25"/>
                              <a:gd name="T33" fmla="*/ 9 h 25"/>
                              <a:gd name="T34" fmla="*/ 20 w 25"/>
                              <a:gd name="T35" fmla="*/ 9 h 25"/>
                              <a:gd name="T36" fmla="*/ 24 w 25"/>
                              <a:gd name="T37" fmla="*/ 9 h 25"/>
                              <a:gd name="T38" fmla="*/ 20 w 25"/>
                              <a:gd name="T39" fmla="*/ 9 h 25"/>
                              <a:gd name="T40" fmla="*/ 13 w 25"/>
                              <a:gd name="T41" fmla="*/ 2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25">
                                <a:moveTo>
                                  <a:pt x="13" y="24"/>
                                </a:moveTo>
                                <a:lnTo>
                                  <a:pt x="13" y="24"/>
                                </a:lnTo>
                                <a:lnTo>
                                  <a:pt x="10" y="24"/>
                                </a:lnTo>
                                <a:lnTo>
                                  <a:pt x="3" y="24"/>
                                </a:lnTo>
                                <a:lnTo>
                                  <a:pt x="0" y="24"/>
                                </a:lnTo>
                                <a:lnTo>
                                  <a:pt x="0" y="0"/>
                                </a:lnTo>
                                <a:lnTo>
                                  <a:pt x="3" y="0"/>
                                </a:lnTo>
                                <a:lnTo>
                                  <a:pt x="10" y="0"/>
                                </a:lnTo>
                                <a:lnTo>
                                  <a:pt x="13" y="9"/>
                                </a:lnTo>
                                <a:lnTo>
                                  <a:pt x="20" y="9"/>
                                </a:lnTo>
                                <a:lnTo>
                                  <a:pt x="24" y="9"/>
                                </a:lnTo>
                                <a:lnTo>
                                  <a:pt x="20" y="9"/>
                                </a:lnTo>
                                <a:lnTo>
                                  <a:pt x="13" y="2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8" name="Freeform 358"/>
                        <wps:cNvSpPr>
                          <a:spLocks/>
                        </wps:cNvSpPr>
                        <wps:spPr bwMode="auto">
                          <a:xfrm>
                            <a:off x="1727" y="2555"/>
                            <a:ext cx="47" cy="50"/>
                          </a:xfrm>
                          <a:custGeom>
                            <a:avLst/>
                            <a:gdLst>
                              <a:gd name="T0" fmla="*/ 25 w 31"/>
                              <a:gd name="T1" fmla="*/ 33 h 34"/>
                              <a:gd name="T2" fmla="*/ 22 w 31"/>
                              <a:gd name="T3" fmla="*/ 31 h 34"/>
                              <a:gd name="T4" fmla="*/ 22 w 31"/>
                              <a:gd name="T5" fmla="*/ 27 h 34"/>
                              <a:gd name="T6" fmla="*/ 21 w 31"/>
                              <a:gd name="T7" fmla="*/ 24 h 34"/>
                              <a:gd name="T8" fmla="*/ 18 w 31"/>
                              <a:gd name="T9" fmla="*/ 18 h 34"/>
                              <a:gd name="T10" fmla="*/ 16 w 31"/>
                              <a:gd name="T11" fmla="*/ 13 h 34"/>
                              <a:gd name="T12" fmla="*/ 13 w 31"/>
                              <a:gd name="T13" fmla="*/ 10 h 34"/>
                              <a:gd name="T14" fmla="*/ 9 w 31"/>
                              <a:gd name="T15" fmla="*/ 9 h 34"/>
                              <a:gd name="T16" fmla="*/ 7 w 31"/>
                              <a:gd name="T17" fmla="*/ 6 h 34"/>
                              <a:gd name="T18" fmla="*/ 0 w 31"/>
                              <a:gd name="T19" fmla="*/ 4 h 34"/>
                              <a:gd name="T20" fmla="*/ 3 w 31"/>
                              <a:gd name="T21" fmla="*/ 0 h 34"/>
                              <a:gd name="T22" fmla="*/ 9 w 31"/>
                              <a:gd name="T23" fmla="*/ 1 h 34"/>
                              <a:gd name="T24" fmla="*/ 13 w 31"/>
                              <a:gd name="T25" fmla="*/ 4 h 34"/>
                              <a:gd name="T26" fmla="*/ 16 w 31"/>
                              <a:gd name="T27" fmla="*/ 9 h 34"/>
                              <a:gd name="T28" fmla="*/ 21 w 31"/>
                              <a:gd name="T29" fmla="*/ 10 h 34"/>
                              <a:gd name="T30" fmla="*/ 22 w 31"/>
                              <a:gd name="T31" fmla="*/ 15 h 34"/>
                              <a:gd name="T32" fmla="*/ 25 w 31"/>
                              <a:gd name="T33" fmla="*/ 22 h 34"/>
                              <a:gd name="T34" fmla="*/ 27 w 31"/>
                              <a:gd name="T35" fmla="*/ 27 h 34"/>
                              <a:gd name="T36" fmla="*/ 30 w 31"/>
                              <a:gd name="T37" fmla="*/ 28 h 34"/>
                              <a:gd name="T38" fmla="*/ 27 w 31"/>
                              <a:gd name="T39" fmla="*/ 28 h 34"/>
                              <a:gd name="T40" fmla="*/ 25 w 31"/>
                              <a:gd name="T41" fmla="*/ 33 h 34"/>
                              <a:gd name="T42" fmla="*/ 22 w 31"/>
                              <a:gd name="T43" fmla="*/ 31 h 34"/>
                              <a:gd name="T44" fmla="*/ 22 w 31"/>
                              <a:gd name="T45" fmla="*/ 31 h 34"/>
                              <a:gd name="T46" fmla="*/ 25 w 31"/>
                              <a:gd name="T47" fmla="*/ 3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4">
                                <a:moveTo>
                                  <a:pt x="25" y="33"/>
                                </a:moveTo>
                                <a:lnTo>
                                  <a:pt x="22" y="31"/>
                                </a:lnTo>
                                <a:lnTo>
                                  <a:pt x="22" y="27"/>
                                </a:lnTo>
                                <a:lnTo>
                                  <a:pt x="21" y="24"/>
                                </a:lnTo>
                                <a:lnTo>
                                  <a:pt x="18" y="18"/>
                                </a:lnTo>
                                <a:lnTo>
                                  <a:pt x="16" y="13"/>
                                </a:lnTo>
                                <a:lnTo>
                                  <a:pt x="13" y="10"/>
                                </a:lnTo>
                                <a:lnTo>
                                  <a:pt x="9" y="9"/>
                                </a:lnTo>
                                <a:lnTo>
                                  <a:pt x="7" y="6"/>
                                </a:lnTo>
                                <a:lnTo>
                                  <a:pt x="0" y="4"/>
                                </a:lnTo>
                                <a:lnTo>
                                  <a:pt x="3" y="0"/>
                                </a:lnTo>
                                <a:lnTo>
                                  <a:pt x="9" y="1"/>
                                </a:lnTo>
                                <a:lnTo>
                                  <a:pt x="13" y="4"/>
                                </a:lnTo>
                                <a:lnTo>
                                  <a:pt x="16" y="9"/>
                                </a:lnTo>
                                <a:lnTo>
                                  <a:pt x="21" y="10"/>
                                </a:lnTo>
                                <a:lnTo>
                                  <a:pt x="22" y="15"/>
                                </a:lnTo>
                                <a:lnTo>
                                  <a:pt x="25" y="22"/>
                                </a:lnTo>
                                <a:lnTo>
                                  <a:pt x="27" y="27"/>
                                </a:lnTo>
                                <a:lnTo>
                                  <a:pt x="30" y="28"/>
                                </a:lnTo>
                                <a:lnTo>
                                  <a:pt x="27" y="28"/>
                                </a:lnTo>
                                <a:lnTo>
                                  <a:pt x="25" y="33"/>
                                </a:lnTo>
                                <a:lnTo>
                                  <a:pt x="22" y="31"/>
                                </a:lnTo>
                                <a:lnTo>
                                  <a:pt x="25" y="33"/>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79" name="Freeform 359"/>
                        <wps:cNvSpPr>
                          <a:spLocks/>
                        </wps:cNvSpPr>
                        <wps:spPr bwMode="auto">
                          <a:xfrm>
                            <a:off x="1767" y="2598"/>
                            <a:ext cx="140" cy="115"/>
                          </a:xfrm>
                          <a:custGeom>
                            <a:avLst/>
                            <a:gdLst>
                              <a:gd name="T0" fmla="*/ 85 w 92"/>
                              <a:gd name="T1" fmla="*/ 72 h 77"/>
                              <a:gd name="T2" fmla="*/ 85 w 92"/>
                              <a:gd name="T3" fmla="*/ 76 h 77"/>
                              <a:gd name="T4" fmla="*/ 80 w 92"/>
                              <a:gd name="T5" fmla="*/ 71 h 77"/>
                              <a:gd name="T6" fmla="*/ 76 w 92"/>
                              <a:gd name="T7" fmla="*/ 66 h 77"/>
                              <a:gd name="T8" fmla="*/ 68 w 92"/>
                              <a:gd name="T9" fmla="*/ 59 h 77"/>
                              <a:gd name="T10" fmla="*/ 64 w 92"/>
                              <a:gd name="T11" fmla="*/ 54 h 77"/>
                              <a:gd name="T12" fmla="*/ 59 w 92"/>
                              <a:gd name="T13" fmla="*/ 50 h 77"/>
                              <a:gd name="T14" fmla="*/ 53 w 92"/>
                              <a:gd name="T15" fmla="*/ 44 h 77"/>
                              <a:gd name="T16" fmla="*/ 46 w 92"/>
                              <a:gd name="T17" fmla="*/ 39 h 77"/>
                              <a:gd name="T18" fmla="*/ 44 w 92"/>
                              <a:gd name="T19" fmla="*/ 36 h 77"/>
                              <a:gd name="T20" fmla="*/ 37 w 92"/>
                              <a:gd name="T21" fmla="*/ 31 h 77"/>
                              <a:gd name="T22" fmla="*/ 31 w 92"/>
                              <a:gd name="T23" fmla="*/ 27 h 77"/>
                              <a:gd name="T24" fmla="*/ 26 w 92"/>
                              <a:gd name="T25" fmla="*/ 22 h 77"/>
                              <a:gd name="T26" fmla="*/ 22 w 92"/>
                              <a:gd name="T27" fmla="*/ 18 h 77"/>
                              <a:gd name="T28" fmla="*/ 14 w 92"/>
                              <a:gd name="T29" fmla="*/ 16 h 77"/>
                              <a:gd name="T30" fmla="*/ 10 w 92"/>
                              <a:gd name="T31" fmla="*/ 12 h 77"/>
                              <a:gd name="T32" fmla="*/ 4 w 92"/>
                              <a:gd name="T33" fmla="*/ 9 h 77"/>
                              <a:gd name="T34" fmla="*/ 0 w 92"/>
                              <a:gd name="T35" fmla="*/ 4 h 77"/>
                              <a:gd name="T36" fmla="*/ 1 w 92"/>
                              <a:gd name="T37" fmla="*/ 0 h 77"/>
                              <a:gd name="T38" fmla="*/ 8 w 92"/>
                              <a:gd name="T39" fmla="*/ 3 h 77"/>
                              <a:gd name="T40" fmla="*/ 13 w 92"/>
                              <a:gd name="T41" fmla="*/ 7 h 77"/>
                              <a:gd name="T42" fmla="*/ 19 w 92"/>
                              <a:gd name="T43" fmla="*/ 12 h 77"/>
                              <a:gd name="T44" fmla="*/ 26 w 92"/>
                              <a:gd name="T45" fmla="*/ 16 h 77"/>
                              <a:gd name="T46" fmla="*/ 28 w 92"/>
                              <a:gd name="T47" fmla="*/ 18 h 77"/>
                              <a:gd name="T48" fmla="*/ 35 w 92"/>
                              <a:gd name="T49" fmla="*/ 22 h 77"/>
                              <a:gd name="T50" fmla="*/ 41 w 92"/>
                              <a:gd name="T51" fmla="*/ 27 h 77"/>
                              <a:gd name="T52" fmla="*/ 46 w 92"/>
                              <a:gd name="T53" fmla="*/ 31 h 77"/>
                              <a:gd name="T54" fmla="*/ 50 w 92"/>
                              <a:gd name="T55" fmla="*/ 36 h 77"/>
                              <a:gd name="T56" fmla="*/ 58 w 92"/>
                              <a:gd name="T57" fmla="*/ 41 h 77"/>
                              <a:gd name="T58" fmla="*/ 64 w 92"/>
                              <a:gd name="T59" fmla="*/ 45 h 77"/>
                              <a:gd name="T60" fmla="*/ 68 w 92"/>
                              <a:gd name="T61" fmla="*/ 50 h 77"/>
                              <a:gd name="T62" fmla="*/ 73 w 92"/>
                              <a:gd name="T63" fmla="*/ 54 h 77"/>
                              <a:gd name="T64" fmla="*/ 80 w 92"/>
                              <a:gd name="T65" fmla="*/ 59 h 77"/>
                              <a:gd name="T66" fmla="*/ 85 w 92"/>
                              <a:gd name="T67" fmla="*/ 66 h 77"/>
                              <a:gd name="T68" fmla="*/ 89 w 92"/>
                              <a:gd name="T69" fmla="*/ 72 h 77"/>
                              <a:gd name="T70" fmla="*/ 89 w 92"/>
                              <a:gd name="T71" fmla="*/ 76 h 77"/>
                              <a:gd name="T72" fmla="*/ 89 w 92"/>
                              <a:gd name="T73" fmla="*/ 72 h 77"/>
                              <a:gd name="T74" fmla="*/ 91 w 92"/>
                              <a:gd name="T75" fmla="*/ 72 h 77"/>
                              <a:gd name="T76" fmla="*/ 89 w 92"/>
                              <a:gd name="T77" fmla="*/ 76 h 77"/>
                              <a:gd name="T78" fmla="*/ 85 w 92"/>
                              <a:gd name="T79"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 h="77">
                                <a:moveTo>
                                  <a:pt x="85" y="72"/>
                                </a:moveTo>
                                <a:lnTo>
                                  <a:pt x="85" y="76"/>
                                </a:lnTo>
                                <a:lnTo>
                                  <a:pt x="80" y="71"/>
                                </a:lnTo>
                                <a:lnTo>
                                  <a:pt x="76" y="66"/>
                                </a:lnTo>
                                <a:lnTo>
                                  <a:pt x="68" y="59"/>
                                </a:lnTo>
                                <a:lnTo>
                                  <a:pt x="64" y="54"/>
                                </a:lnTo>
                                <a:lnTo>
                                  <a:pt x="59" y="50"/>
                                </a:lnTo>
                                <a:lnTo>
                                  <a:pt x="53" y="44"/>
                                </a:lnTo>
                                <a:lnTo>
                                  <a:pt x="46" y="39"/>
                                </a:lnTo>
                                <a:lnTo>
                                  <a:pt x="44" y="36"/>
                                </a:lnTo>
                                <a:lnTo>
                                  <a:pt x="37" y="31"/>
                                </a:lnTo>
                                <a:lnTo>
                                  <a:pt x="31" y="27"/>
                                </a:lnTo>
                                <a:lnTo>
                                  <a:pt x="26" y="22"/>
                                </a:lnTo>
                                <a:lnTo>
                                  <a:pt x="22" y="18"/>
                                </a:lnTo>
                                <a:lnTo>
                                  <a:pt x="14" y="16"/>
                                </a:lnTo>
                                <a:lnTo>
                                  <a:pt x="10" y="12"/>
                                </a:lnTo>
                                <a:lnTo>
                                  <a:pt x="4" y="9"/>
                                </a:lnTo>
                                <a:lnTo>
                                  <a:pt x="0" y="4"/>
                                </a:lnTo>
                                <a:lnTo>
                                  <a:pt x="1" y="0"/>
                                </a:lnTo>
                                <a:lnTo>
                                  <a:pt x="8" y="3"/>
                                </a:lnTo>
                                <a:lnTo>
                                  <a:pt x="13" y="7"/>
                                </a:lnTo>
                                <a:lnTo>
                                  <a:pt x="19" y="12"/>
                                </a:lnTo>
                                <a:lnTo>
                                  <a:pt x="26" y="16"/>
                                </a:lnTo>
                                <a:lnTo>
                                  <a:pt x="28" y="18"/>
                                </a:lnTo>
                                <a:lnTo>
                                  <a:pt x="35" y="22"/>
                                </a:lnTo>
                                <a:lnTo>
                                  <a:pt x="41" y="27"/>
                                </a:lnTo>
                                <a:lnTo>
                                  <a:pt x="46" y="31"/>
                                </a:lnTo>
                                <a:lnTo>
                                  <a:pt x="50" y="36"/>
                                </a:lnTo>
                                <a:lnTo>
                                  <a:pt x="58" y="41"/>
                                </a:lnTo>
                                <a:lnTo>
                                  <a:pt x="64" y="45"/>
                                </a:lnTo>
                                <a:lnTo>
                                  <a:pt x="68" y="50"/>
                                </a:lnTo>
                                <a:lnTo>
                                  <a:pt x="73" y="54"/>
                                </a:lnTo>
                                <a:lnTo>
                                  <a:pt x="80" y="59"/>
                                </a:lnTo>
                                <a:lnTo>
                                  <a:pt x="85" y="66"/>
                                </a:lnTo>
                                <a:lnTo>
                                  <a:pt x="89" y="72"/>
                                </a:lnTo>
                                <a:lnTo>
                                  <a:pt x="89" y="76"/>
                                </a:lnTo>
                                <a:lnTo>
                                  <a:pt x="89" y="72"/>
                                </a:lnTo>
                                <a:lnTo>
                                  <a:pt x="91" y="72"/>
                                </a:lnTo>
                                <a:lnTo>
                                  <a:pt x="89" y="76"/>
                                </a:lnTo>
                                <a:lnTo>
                                  <a:pt x="85" y="72"/>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80" name="Freeform 360"/>
                        <wps:cNvSpPr>
                          <a:spLocks/>
                        </wps:cNvSpPr>
                        <wps:spPr bwMode="auto">
                          <a:xfrm>
                            <a:off x="1821" y="2707"/>
                            <a:ext cx="84" cy="68"/>
                          </a:xfrm>
                          <a:custGeom>
                            <a:avLst/>
                            <a:gdLst>
                              <a:gd name="T0" fmla="*/ 4 w 55"/>
                              <a:gd name="T1" fmla="*/ 40 h 46"/>
                              <a:gd name="T2" fmla="*/ 0 w 55"/>
                              <a:gd name="T3" fmla="*/ 40 h 46"/>
                              <a:gd name="T4" fmla="*/ 4 w 55"/>
                              <a:gd name="T5" fmla="*/ 39 h 46"/>
                              <a:gd name="T6" fmla="*/ 6 w 55"/>
                              <a:gd name="T7" fmla="*/ 36 h 46"/>
                              <a:gd name="T8" fmla="*/ 10 w 55"/>
                              <a:gd name="T9" fmla="*/ 31 h 46"/>
                              <a:gd name="T10" fmla="*/ 10 w 55"/>
                              <a:gd name="T11" fmla="*/ 30 h 46"/>
                              <a:gd name="T12" fmla="*/ 15 w 55"/>
                              <a:gd name="T13" fmla="*/ 27 h 46"/>
                              <a:gd name="T14" fmla="*/ 19 w 55"/>
                              <a:gd name="T15" fmla="*/ 25 h 46"/>
                              <a:gd name="T16" fmla="*/ 22 w 55"/>
                              <a:gd name="T17" fmla="*/ 21 h 46"/>
                              <a:gd name="T18" fmla="*/ 24 w 55"/>
                              <a:gd name="T19" fmla="*/ 21 h 46"/>
                              <a:gd name="T20" fmla="*/ 28 w 55"/>
                              <a:gd name="T21" fmla="*/ 16 h 46"/>
                              <a:gd name="T22" fmla="*/ 31 w 55"/>
                              <a:gd name="T23" fmla="*/ 13 h 46"/>
                              <a:gd name="T24" fmla="*/ 33 w 55"/>
                              <a:gd name="T25" fmla="*/ 12 h 46"/>
                              <a:gd name="T26" fmla="*/ 37 w 55"/>
                              <a:gd name="T27" fmla="*/ 9 h 46"/>
                              <a:gd name="T28" fmla="*/ 40 w 55"/>
                              <a:gd name="T29" fmla="*/ 7 h 46"/>
                              <a:gd name="T30" fmla="*/ 45 w 55"/>
                              <a:gd name="T31" fmla="*/ 3 h 46"/>
                              <a:gd name="T32" fmla="*/ 46 w 55"/>
                              <a:gd name="T33" fmla="*/ 0 h 46"/>
                              <a:gd name="T34" fmla="*/ 49 w 55"/>
                              <a:gd name="T35" fmla="*/ 0 h 46"/>
                              <a:gd name="T36" fmla="*/ 54 w 55"/>
                              <a:gd name="T37" fmla="*/ 3 h 46"/>
                              <a:gd name="T38" fmla="*/ 49 w 55"/>
                              <a:gd name="T39" fmla="*/ 4 h 46"/>
                              <a:gd name="T40" fmla="*/ 46 w 55"/>
                              <a:gd name="T41" fmla="*/ 9 h 46"/>
                              <a:gd name="T42" fmla="*/ 45 w 55"/>
                              <a:gd name="T43" fmla="*/ 12 h 46"/>
                              <a:gd name="T44" fmla="*/ 40 w 55"/>
                              <a:gd name="T45" fmla="*/ 13 h 46"/>
                              <a:gd name="T46" fmla="*/ 37 w 55"/>
                              <a:gd name="T47" fmla="*/ 16 h 46"/>
                              <a:gd name="T48" fmla="*/ 33 w 55"/>
                              <a:gd name="T49" fmla="*/ 18 h 46"/>
                              <a:gd name="T50" fmla="*/ 31 w 55"/>
                              <a:gd name="T51" fmla="*/ 21 h 46"/>
                              <a:gd name="T52" fmla="*/ 28 w 55"/>
                              <a:gd name="T53" fmla="*/ 22 h 46"/>
                              <a:gd name="T54" fmla="*/ 27 w 55"/>
                              <a:gd name="T55" fmla="*/ 25 h 46"/>
                              <a:gd name="T56" fmla="*/ 22 w 55"/>
                              <a:gd name="T57" fmla="*/ 27 h 46"/>
                              <a:gd name="T58" fmla="*/ 19 w 55"/>
                              <a:gd name="T59" fmla="*/ 31 h 46"/>
                              <a:gd name="T60" fmla="*/ 18 w 55"/>
                              <a:gd name="T61" fmla="*/ 34 h 46"/>
                              <a:gd name="T62" fmla="*/ 13 w 55"/>
                              <a:gd name="T63" fmla="*/ 36 h 46"/>
                              <a:gd name="T64" fmla="*/ 10 w 55"/>
                              <a:gd name="T65" fmla="*/ 39 h 46"/>
                              <a:gd name="T66" fmla="*/ 9 w 55"/>
                              <a:gd name="T67" fmla="*/ 40 h 46"/>
                              <a:gd name="T68" fmla="*/ 4 w 55"/>
                              <a:gd name="T69" fmla="*/ 43 h 46"/>
                              <a:gd name="T70" fmla="*/ 0 w 55"/>
                              <a:gd name="T71" fmla="*/ 43 h 46"/>
                              <a:gd name="T72" fmla="*/ 4 w 55"/>
                              <a:gd name="T73" fmla="*/ 43 h 46"/>
                              <a:gd name="T74" fmla="*/ 1 w 55"/>
                              <a:gd name="T75" fmla="*/ 45 h 46"/>
                              <a:gd name="T76" fmla="*/ 0 w 55"/>
                              <a:gd name="T77" fmla="*/ 43 h 46"/>
                              <a:gd name="T78" fmla="*/ 4 w 55"/>
                              <a:gd name="T79"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46">
                                <a:moveTo>
                                  <a:pt x="4" y="40"/>
                                </a:moveTo>
                                <a:lnTo>
                                  <a:pt x="0" y="40"/>
                                </a:lnTo>
                                <a:lnTo>
                                  <a:pt x="4" y="39"/>
                                </a:lnTo>
                                <a:lnTo>
                                  <a:pt x="6" y="36"/>
                                </a:lnTo>
                                <a:lnTo>
                                  <a:pt x="10" y="31"/>
                                </a:lnTo>
                                <a:lnTo>
                                  <a:pt x="10" y="30"/>
                                </a:lnTo>
                                <a:lnTo>
                                  <a:pt x="15" y="27"/>
                                </a:lnTo>
                                <a:lnTo>
                                  <a:pt x="19" y="25"/>
                                </a:lnTo>
                                <a:lnTo>
                                  <a:pt x="22" y="21"/>
                                </a:lnTo>
                                <a:lnTo>
                                  <a:pt x="24" y="21"/>
                                </a:lnTo>
                                <a:lnTo>
                                  <a:pt x="28" y="16"/>
                                </a:lnTo>
                                <a:lnTo>
                                  <a:pt x="31" y="13"/>
                                </a:lnTo>
                                <a:lnTo>
                                  <a:pt x="33" y="12"/>
                                </a:lnTo>
                                <a:lnTo>
                                  <a:pt x="37" y="9"/>
                                </a:lnTo>
                                <a:lnTo>
                                  <a:pt x="40" y="7"/>
                                </a:lnTo>
                                <a:lnTo>
                                  <a:pt x="45" y="3"/>
                                </a:lnTo>
                                <a:lnTo>
                                  <a:pt x="46" y="0"/>
                                </a:lnTo>
                                <a:lnTo>
                                  <a:pt x="49" y="0"/>
                                </a:lnTo>
                                <a:lnTo>
                                  <a:pt x="54" y="3"/>
                                </a:lnTo>
                                <a:lnTo>
                                  <a:pt x="49" y="4"/>
                                </a:lnTo>
                                <a:lnTo>
                                  <a:pt x="46" y="9"/>
                                </a:lnTo>
                                <a:lnTo>
                                  <a:pt x="45" y="12"/>
                                </a:lnTo>
                                <a:lnTo>
                                  <a:pt x="40" y="13"/>
                                </a:lnTo>
                                <a:lnTo>
                                  <a:pt x="37" y="16"/>
                                </a:lnTo>
                                <a:lnTo>
                                  <a:pt x="33" y="18"/>
                                </a:lnTo>
                                <a:lnTo>
                                  <a:pt x="31" y="21"/>
                                </a:lnTo>
                                <a:lnTo>
                                  <a:pt x="28" y="22"/>
                                </a:lnTo>
                                <a:lnTo>
                                  <a:pt x="27" y="25"/>
                                </a:lnTo>
                                <a:lnTo>
                                  <a:pt x="22" y="27"/>
                                </a:lnTo>
                                <a:lnTo>
                                  <a:pt x="19" y="31"/>
                                </a:lnTo>
                                <a:lnTo>
                                  <a:pt x="18" y="34"/>
                                </a:lnTo>
                                <a:lnTo>
                                  <a:pt x="13" y="36"/>
                                </a:lnTo>
                                <a:lnTo>
                                  <a:pt x="10" y="39"/>
                                </a:lnTo>
                                <a:lnTo>
                                  <a:pt x="9" y="40"/>
                                </a:lnTo>
                                <a:lnTo>
                                  <a:pt x="4" y="43"/>
                                </a:lnTo>
                                <a:lnTo>
                                  <a:pt x="0" y="43"/>
                                </a:lnTo>
                                <a:lnTo>
                                  <a:pt x="4" y="43"/>
                                </a:lnTo>
                                <a:lnTo>
                                  <a:pt x="1" y="45"/>
                                </a:lnTo>
                                <a:lnTo>
                                  <a:pt x="0" y="43"/>
                                </a:lnTo>
                                <a:lnTo>
                                  <a:pt x="4" y="4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81" name="Freeform 361"/>
                        <wps:cNvSpPr>
                          <a:spLocks/>
                        </wps:cNvSpPr>
                        <wps:spPr bwMode="auto">
                          <a:xfrm>
                            <a:off x="1864" y="2744"/>
                            <a:ext cx="38" cy="37"/>
                          </a:xfrm>
                          <a:custGeom>
                            <a:avLst/>
                            <a:gdLst>
                              <a:gd name="T0" fmla="*/ 12 w 25"/>
                              <a:gd name="T1" fmla="*/ 0 h 25"/>
                              <a:gd name="T2" fmla="*/ 9 w 25"/>
                              <a:gd name="T3" fmla="*/ 0 h 25"/>
                              <a:gd name="T4" fmla="*/ 8 w 25"/>
                              <a:gd name="T5" fmla="*/ 1 h 25"/>
                              <a:gd name="T6" fmla="*/ 8 w 25"/>
                              <a:gd name="T7" fmla="*/ 1 h 25"/>
                              <a:gd name="T8" fmla="*/ 4 w 25"/>
                              <a:gd name="T9" fmla="*/ 5 h 25"/>
                              <a:gd name="T10" fmla="*/ 3 w 25"/>
                              <a:gd name="T11" fmla="*/ 5 h 25"/>
                              <a:gd name="T12" fmla="*/ 3 w 25"/>
                              <a:gd name="T13" fmla="*/ 7 h 25"/>
                              <a:gd name="T14" fmla="*/ 0 w 25"/>
                              <a:gd name="T15" fmla="*/ 11 h 25"/>
                              <a:gd name="T16" fmla="*/ 0 w 25"/>
                              <a:gd name="T17" fmla="*/ 12 h 25"/>
                              <a:gd name="T18" fmla="*/ 0 w 25"/>
                              <a:gd name="T19" fmla="*/ 16 h 25"/>
                              <a:gd name="T20" fmla="*/ 3 w 25"/>
                              <a:gd name="T21" fmla="*/ 16 h 25"/>
                              <a:gd name="T22" fmla="*/ 3 w 25"/>
                              <a:gd name="T23" fmla="*/ 18 h 25"/>
                              <a:gd name="T24" fmla="*/ 4 w 25"/>
                              <a:gd name="T25" fmla="*/ 22 h 25"/>
                              <a:gd name="T26" fmla="*/ 8 w 25"/>
                              <a:gd name="T27" fmla="*/ 24 h 25"/>
                              <a:gd name="T28" fmla="*/ 8 w 25"/>
                              <a:gd name="T29" fmla="*/ 24 h 25"/>
                              <a:gd name="T30" fmla="*/ 9 w 25"/>
                              <a:gd name="T31" fmla="*/ 24 h 25"/>
                              <a:gd name="T32" fmla="*/ 12 w 25"/>
                              <a:gd name="T33" fmla="*/ 24 h 25"/>
                              <a:gd name="T34" fmla="*/ 17 w 25"/>
                              <a:gd name="T35" fmla="*/ 24 h 25"/>
                              <a:gd name="T36" fmla="*/ 19 w 25"/>
                              <a:gd name="T37" fmla="*/ 24 h 25"/>
                              <a:gd name="T38" fmla="*/ 19 w 25"/>
                              <a:gd name="T39" fmla="*/ 24 h 25"/>
                              <a:gd name="T40" fmla="*/ 19 w 25"/>
                              <a:gd name="T41" fmla="*/ 22 h 25"/>
                              <a:gd name="T42" fmla="*/ 22 w 25"/>
                              <a:gd name="T43" fmla="*/ 18 h 25"/>
                              <a:gd name="T44" fmla="*/ 22 w 25"/>
                              <a:gd name="T45" fmla="*/ 16 h 25"/>
                              <a:gd name="T46" fmla="*/ 24 w 25"/>
                              <a:gd name="T47" fmla="*/ 16 h 25"/>
                              <a:gd name="T48" fmla="*/ 24 w 25"/>
                              <a:gd name="T49" fmla="*/ 12 h 25"/>
                              <a:gd name="T50" fmla="*/ 24 w 25"/>
                              <a:gd name="T51" fmla="*/ 11 h 25"/>
                              <a:gd name="T52" fmla="*/ 22 w 25"/>
                              <a:gd name="T53" fmla="*/ 7 h 25"/>
                              <a:gd name="T54" fmla="*/ 22 w 25"/>
                              <a:gd name="T55" fmla="*/ 5 h 25"/>
                              <a:gd name="T56" fmla="*/ 19 w 25"/>
                              <a:gd name="T57" fmla="*/ 5 h 25"/>
                              <a:gd name="T58" fmla="*/ 19 w 25"/>
                              <a:gd name="T59" fmla="*/ 1 h 25"/>
                              <a:gd name="T60" fmla="*/ 19 w 25"/>
                              <a:gd name="T61" fmla="*/ 1 h 25"/>
                              <a:gd name="T62" fmla="*/ 17 w 25"/>
                              <a:gd name="T63" fmla="*/ 0 h 25"/>
                              <a:gd name="T64" fmla="*/ 12 w 25"/>
                              <a:gd name="T6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 h="25">
                                <a:moveTo>
                                  <a:pt x="12" y="0"/>
                                </a:moveTo>
                                <a:lnTo>
                                  <a:pt x="9" y="0"/>
                                </a:lnTo>
                                <a:lnTo>
                                  <a:pt x="8" y="1"/>
                                </a:lnTo>
                                <a:lnTo>
                                  <a:pt x="4" y="5"/>
                                </a:lnTo>
                                <a:lnTo>
                                  <a:pt x="3" y="5"/>
                                </a:lnTo>
                                <a:lnTo>
                                  <a:pt x="3" y="7"/>
                                </a:lnTo>
                                <a:lnTo>
                                  <a:pt x="0" y="11"/>
                                </a:lnTo>
                                <a:lnTo>
                                  <a:pt x="0" y="12"/>
                                </a:lnTo>
                                <a:lnTo>
                                  <a:pt x="0" y="16"/>
                                </a:lnTo>
                                <a:lnTo>
                                  <a:pt x="3" y="16"/>
                                </a:lnTo>
                                <a:lnTo>
                                  <a:pt x="3" y="18"/>
                                </a:lnTo>
                                <a:lnTo>
                                  <a:pt x="4" y="22"/>
                                </a:lnTo>
                                <a:lnTo>
                                  <a:pt x="8" y="24"/>
                                </a:lnTo>
                                <a:lnTo>
                                  <a:pt x="9" y="24"/>
                                </a:lnTo>
                                <a:lnTo>
                                  <a:pt x="12" y="24"/>
                                </a:lnTo>
                                <a:lnTo>
                                  <a:pt x="17" y="24"/>
                                </a:lnTo>
                                <a:lnTo>
                                  <a:pt x="19" y="24"/>
                                </a:lnTo>
                                <a:lnTo>
                                  <a:pt x="19" y="22"/>
                                </a:lnTo>
                                <a:lnTo>
                                  <a:pt x="22" y="18"/>
                                </a:lnTo>
                                <a:lnTo>
                                  <a:pt x="22" y="16"/>
                                </a:lnTo>
                                <a:lnTo>
                                  <a:pt x="24" y="16"/>
                                </a:lnTo>
                                <a:lnTo>
                                  <a:pt x="24" y="12"/>
                                </a:lnTo>
                                <a:lnTo>
                                  <a:pt x="24" y="11"/>
                                </a:lnTo>
                                <a:lnTo>
                                  <a:pt x="22" y="7"/>
                                </a:lnTo>
                                <a:lnTo>
                                  <a:pt x="22" y="5"/>
                                </a:lnTo>
                                <a:lnTo>
                                  <a:pt x="19" y="5"/>
                                </a:lnTo>
                                <a:lnTo>
                                  <a:pt x="19" y="1"/>
                                </a:lnTo>
                                <a:lnTo>
                                  <a:pt x="17" y="0"/>
                                </a:lnTo>
                                <a:lnTo>
                                  <a:pt x="12" y="0"/>
                                </a:lnTo>
                              </a:path>
                            </a:pathLst>
                          </a:custGeom>
                          <a:solidFill>
                            <a:srgbClr val="333333"/>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82" name="Freeform 362"/>
                        <wps:cNvSpPr>
                          <a:spLocks/>
                        </wps:cNvSpPr>
                        <wps:spPr bwMode="auto">
                          <a:xfrm>
                            <a:off x="1686" y="2565"/>
                            <a:ext cx="75" cy="73"/>
                          </a:xfrm>
                          <a:custGeom>
                            <a:avLst/>
                            <a:gdLst>
                              <a:gd name="T0" fmla="*/ 21 w 49"/>
                              <a:gd name="T1" fmla="*/ 4 h 49"/>
                              <a:gd name="T2" fmla="*/ 13 w 49"/>
                              <a:gd name="T3" fmla="*/ 7 h 49"/>
                              <a:gd name="T4" fmla="*/ 7 w 49"/>
                              <a:gd name="T5" fmla="*/ 13 h 49"/>
                              <a:gd name="T6" fmla="*/ 4 w 49"/>
                              <a:gd name="T7" fmla="*/ 21 h 49"/>
                              <a:gd name="T8" fmla="*/ 4 w 49"/>
                              <a:gd name="T9" fmla="*/ 25 h 49"/>
                              <a:gd name="T10" fmla="*/ 7 w 49"/>
                              <a:gd name="T11" fmla="*/ 34 h 49"/>
                              <a:gd name="T12" fmla="*/ 13 w 49"/>
                              <a:gd name="T13" fmla="*/ 39 h 49"/>
                              <a:gd name="T14" fmla="*/ 21 w 49"/>
                              <a:gd name="T15" fmla="*/ 39 h 49"/>
                              <a:gd name="T16" fmla="*/ 25 w 49"/>
                              <a:gd name="T17" fmla="*/ 39 h 49"/>
                              <a:gd name="T18" fmla="*/ 34 w 49"/>
                              <a:gd name="T19" fmla="*/ 39 h 49"/>
                              <a:gd name="T20" fmla="*/ 39 w 49"/>
                              <a:gd name="T21" fmla="*/ 34 h 49"/>
                              <a:gd name="T22" fmla="*/ 40 w 49"/>
                              <a:gd name="T23" fmla="*/ 25 h 49"/>
                              <a:gd name="T24" fmla="*/ 40 w 49"/>
                              <a:gd name="T25" fmla="*/ 21 h 49"/>
                              <a:gd name="T26" fmla="*/ 39 w 49"/>
                              <a:gd name="T27" fmla="*/ 13 h 49"/>
                              <a:gd name="T28" fmla="*/ 34 w 49"/>
                              <a:gd name="T29" fmla="*/ 7 h 49"/>
                              <a:gd name="T30" fmla="*/ 25 w 49"/>
                              <a:gd name="T31" fmla="*/ 4 h 49"/>
                              <a:gd name="T32" fmla="*/ 25 w 49"/>
                              <a:gd name="T33" fmla="*/ 0 h 49"/>
                              <a:gd name="T34" fmla="*/ 13 w 49"/>
                              <a:gd name="T35" fmla="*/ 3 h 49"/>
                              <a:gd name="T36" fmla="*/ 4 w 49"/>
                              <a:gd name="T37" fmla="*/ 4 h 49"/>
                              <a:gd name="T38" fmla="*/ 3 w 49"/>
                              <a:gd name="T39" fmla="*/ 13 h 49"/>
                              <a:gd name="T40" fmla="*/ 0 w 49"/>
                              <a:gd name="T41" fmla="*/ 21 h 49"/>
                              <a:gd name="T42" fmla="*/ 3 w 49"/>
                              <a:gd name="T43" fmla="*/ 31 h 49"/>
                              <a:gd name="T44" fmla="*/ 4 w 49"/>
                              <a:gd name="T45" fmla="*/ 39 h 49"/>
                              <a:gd name="T46" fmla="*/ 13 w 49"/>
                              <a:gd name="T47" fmla="*/ 45 h 49"/>
                              <a:gd name="T48" fmla="*/ 25 w 49"/>
                              <a:gd name="T49" fmla="*/ 48 h 49"/>
                              <a:gd name="T50" fmla="*/ 34 w 49"/>
                              <a:gd name="T51" fmla="*/ 45 h 49"/>
                              <a:gd name="T52" fmla="*/ 40 w 49"/>
                              <a:gd name="T53" fmla="*/ 39 h 49"/>
                              <a:gd name="T54" fmla="*/ 45 w 49"/>
                              <a:gd name="T55" fmla="*/ 31 h 49"/>
                              <a:gd name="T56" fmla="*/ 48 w 49"/>
                              <a:gd name="T57" fmla="*/ 21 h 49"/>
                              <a:gd name="T58" fmla="*/ 45 w 49"/>
                              <a:gd name="T59" fmla="*/ 13 h 49"/>
                              <a:gd name="T60" fmla="*/ 40 w 49"/>
                              <a:gd name="T61" fmla="*/ 4 h 49"/>
                              <a:gd name="T62" fmla="*/ 34 w 49"/>
                              <a:gd name="T63" fmla="*/ 3 h 49"/>
                              <a:gd name="T64" fmla="*/ 25 w 49"/>
                              <a:gd name="T6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9">
                                <a:moveTo>
                                  <a:pt x="25" y="4"/>
                                </a:moveTo>
                                <a:lnTo>
                                  <a:pt x="21" y="4"/>
                                </a:lnTo>
                                <a:lnTo>
                                  <a:pt x="18" y="7"/>
                                </a:lnTo>
                                <a:lnTo>
                                  <a:pt x="13" y="7"/>
                                </a:lnTo>
                                <a:lnTo>
                                  <a:pt x="9" y="9"/>
                                </a:lnTo>
                                <a:lnTo>
                                  <a:pt x="7" y="13"/>
                                </a:lnTo>
                                <a:lnTo>
                                  <a:pt x="7" y="16"/>
                                </a:lnTo>
                                <a:lnTo>
                                  <a:pt x="4" y="21"/>
                                </a:lnTo>
                                <a:lnTo>
                                  <a:pt x="4" y="22"/>
                                </a:lnTo>
                                <a:lnTo>
                                  <a:pt x="4" y="25"/>
                                </a:lnTo>
                                <a:lnTo>
                                  <a:pt x="7" y="30"/>
                                </a:lnTo>
                                <a:lnTo>
                                  <a:pt x="7" y="34"/>
                                </a:lnTo>
                                <a:lnTo>
                                  <a:pt x="9" y="36"/>
                                </a:lnTo>
                                <a:lnTo>
                                  <a:pt x="13" y="39"/>
                                </a:lnTo>
                                <a:lnTo>
                                  <a:pt x="18" y="39"/>
                                </a:lnTo>
                                <a:lnTo>
                                  <a:pt x="21" y="39"/>
                                </a:lnTo>
                                <a:lnTo>
                                  <a:pt x="25" y="39"/>
                                </a:lnTo>
                                <a:lnTo>
                                  <a:pt x="30" y="39"/>
                                </a:lnTo>
                                <a:lnTo>
                                  <a:pt x="34" y="39"/>
                                </a:lnTo>
                                <a:lnTo>
                                  <a:pt x="36" y="36"/>
                                </a:lnTo>
                                <a:lnTo>
                                  <a:pt x="39" y="34"/>
                                </a:lnTo>
                                <a:lnTo>
                                  <a:pt x="40" y="30"/>
                                </a:lnTo>
                                <a:lnTo>
                                  <a:pt x="40" y="25"/>
                                </a:lnTo>
                                <a:lnTo>
                                  <a:pt x="40" y="22"/>
                                </a:lnTo>
                                <a:lnTo>
                                  <a:pt x="40" y="21"/>
                                </a:lnTo>
                                <a:lnTo>
                                  <a:pt x="40" y="16"/>
                                </a:lnTo>
                                <a:lnTo>
                                  <a:pt x="39" y="13"/>
                                </a:lnTo>
                                <a:lnTo>
                                  <a:pt x="36" y="9"/>
                                </a:lnTo>
                                <a:lnTo>
                                  <a:pt x="34" y="7"/>
                                </a:lnTo>
                                <a:lnTo>
                                  <a:pt x="30" y="7"/>
                                </a:lnTo>
                                <a:lnTo>
                                  <a:pt x="25" y="4"/>
                                </a:lnTo>
                                <a:lnTo>
                                  <a:pt x="25" y="0"/>
                                </a:lnTo>
                                <a:lnTo>
                                  <a:pt x="21" y="0"/>
                                </a:lnTo>
                                <a:lnTo>
                                  <a:pt x="13" y="3"/>
                                </a:lnTo>
                                <a:lnTo>
                                  <a:pt x="9" y="3"/>
                                </a:lnTo>
                                <a:lnTo>
                                  <a:pt x="4" y="4"/>
                                </a:lnTo>
                                <a:lnTo>
                                  <a:pt x="4" y="9"/>
                                </a:lnTo>
                                <a:lnTo>
                                  <a:pt x="3" y="13"/>
                                </a:lnTo>
                                <a:lnTo>
                                  <a:pt x="0" y="18"/>
                                </a:lnTo>
                                <a:lnTo>
                                  <a:pt x="0" y="21"/>
                                </a:lnTo>
                                <a:lnTo>
                                  <a:pt x="0" y="27"/>
                                </a:lnTo>
                                <a:lnTo>
                                  <a:pt x="3" y="31"/>
                                </a:lnTo>
                                <a:lnTo>
                                  <a:pt x="4" y="36"/>
                                </a:lnTo>
                                <a:lnTo>
                                  <a:pt x="4" y="39"/>
                                </a:lnTo>
                                <a:lnTo>
                                  <a:pt x="9" y="43"/>
                                </a:lnTo>
                                <a:lnTo>
                                  <a:pt x="13" y="45"/>
                                </a:lnTo>
                                <a:lnTo>
                                  <a:pt x="21" y="45"/>
                                </a:lnTo>
                                <a:lnTo>
                                  <a:pt x="25" y="48"/>
                                </a:lnTo>
                                <a:lnTo>
                                  <a:pt x="27" y="45"/>
                                </a:lnTo>
                                <a:lnTo>
                                  <a:pt x="34" y="45"/>
                                </a:lnTo>
                                <a:lnTo>
                                  <a:pt x="36" y="43"/>
                                </a:lnTo>
                                <a:lnTo>
                                  <a:pt x="40" y="39"/>
                                </a:lnTo>
                                <a:lnTo>
                                  <a:pt x="43" y="36"/>
                                </a:lnTo>
                                <a:lnTo>
                                  <a:pt x="45" y="31"/>
                                </a:lnTo>
                                <a:lnTo>
                                  <a:pt x="48" y="27"/>
                                </a:lnTo>
                                <a:lnTo>
                                  <a:pt x="48" y="21"/>
                                </a:lnTo>
                                <a:lnTo>
                                  <a:pt x="48" y="18"/>
                                </a:lnTo>
                                <a:lnTo>
                                  <a:pt x="45" y="13"/>
                                </a:lnTo>
                                <a:lnTo>
                                  <a:pt x="43" y="9"/>
                                </a:lnTo>
                                <a:lnTo>
                                  <a:pt x="40" y="4"/>
                                </a:lnTo>
                                <a:lnTo>
                                  <a:pt x="36" y="3"/>
                                </a:lnTo>
                                <a:lnTo>
                                  <a:pt x="34" y="3"/>
                                </a:lnTo>
                                <a:lnTo>
                                  <a:pt x="27" y="0"/>
                                </a:lnTo>
                                <a:lnTo>
                                  <a:pt x="25" y="0"/>
                                </a:lnTo>
                                <a:lnTo>
                                  <a:pt x="25" y="4"/>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83" name="Freeform 363"/>
                        <wps:cNvSpPr>
                          <a:spLocks/>
                        </wps:cNvSpPr>
                        <wps:spPr bwMode="auto">
                          <a:xfrm>
                            <a:off x="1694" y="2574"/>
                            <a:ext cx="56" cy="52"/>
                          </a:xfrm>
                          <a:custGeom>
                            <a:avLst/>
                            <a:gdLst>
                              <a:gd name="T0" fmla="*/ 21 w 37"/>
                              <a:gd name="T1" fmla="*/ 0 h 35"/>
                              <a:gd name="T2" fmla="*/ 21 w 37"/>
                              <a:gd name="T3" fmla="*/ 0 h 35"/>
                              <a:gd name="T4" fmla="*/ 16 w 37"/>
                              <a:gd name="T5" fmla="*/ 0 h 35"/>
                              <a:gd name="T6" fmla="*/ 13 w 37"/>
                              <a:gd name="T7" fmla="*/ 2 h 35"/>
                              <a:gd name="T8" fmla="*/ 9 w 37"/>
                              <a:gd name="T9" fmla="*/ 2 h 35"/>
                              <a:gd name="T10" fmla="*/ 4 w 37"/>
                              <a:gd name="T11" fmla="*/ 4 h 35"/>
                              <a:gd name="T12" fmla="*/ 3 w 37"/>
                              <a:gd name="T13" fmla="*/ 8 h 35"/>
                              <a:gd name="T14" fmla="*/ 3 w 37"/>
                              <a:gd name="T15" fmla="*/ 11 h 35"/>
                              <a:gd name="T16" fmla="*/ 0 w 37"/>
                              <a:gd name="T17" fmla="*/ 16 h 35"/>
                              <a:gd name="T18" fmla="*/ 0 w 37"/>
                              <a:gd name="T19" fmla="*/ 17 h 35"/>
                              <a:gd name="T20" fmla="*/ 0 w 37"/>
                              <a:gd name="T21" fmla="*/ 17 h 35"/>
                              <a:gd name="T22" fmla="*/ 0 w 37"/>
                              <a:gd name="T23" fmla="*/ 20 h 35"/>
                              <a:gd name="T24" fmla="*/ 3 w 37"/>
                              <a:gd name="T25" fmla="*/ 25 h 35"/>
                              <a:gd name="T26" fmla="*/ 3 w 37"/>
                              <a:gd name="T27" fmla="*/ 29 h 35"/>
                              <a:gd name="T28" fmla="*/ 4 w 37"/>
                              <a:gd name="T29" fmla="*/ 31 h 35"/>
                              <a:gd name="T30" fmla="*/ 9 w 37"/>
                              <a:gd name="T31" fmla="*/ 34 h 35"/>
                              <a:gd name="T32" fmla="*/ 13 w 37"/>
                              <a:gd name="T33" fmla="*/ 34 h 35"/>
                              <a:gd name="T34" fmla="*/ 16 w 37"/>
                              <a:gd name="T35" fmla="*/ 34 h 35"/>
                              <a:gd name="T36" fmla="*/ 21 w 37"/>
                              <a:gd name="T37" fmla="*/ 34 h 35"/>
                              <a:gd name="T38" fmla="*/ 21 w 37"/>
                              <a:gd name="T39" fmla="*/ 34 h 35"/>
                              <a:gd name="T40" fmla="*/ 21 w 37"/>
                              <a:gd name="T41" fmla="*/ 34 h 35"/>
                              <a:gd name="T42" fmla="*/ 25 w 37"/>
                              <a:gd name="T43" fmla="*/ 34 h 35"/>
                              <a:gd name="T44" fmla="*/ 30 w 37"/>
                              <a:gd name="T45" fmla="*/ 34 h 35"/>
                              <a:gd name="T46" fmla="*/ 31 w 37"/>
                              <a:gd name="T47" fmla="*/ 31 h 35"/>
                              <a:gd name="T48" fmla="*/ 34 w 37"/>
                              <a:gd name="T49" fmla="*/ 29 h 35"/>
                              <a:gd name="T50" fmla="*/ 36 w 37"/>
                              <a:gd name="T51" fmla="*/ 25 h 35"/>
                              <a:gd name="T52" fmla="*/ 36 w 37"/>
                              <a:gd name="T53" fmla="*/ 20 h 35"/>
                              <a:gd name="T54" fmla="*/ 36 w 37"/>
                              <a:gd name="T55" fmla="*/ 17 h 35"/>
                              <a:gd name="T56" fmla="*/ 36 w 37"/>
                              <a:gd name="T57" fmla="*/ 17 h 35"/>
                              <a:gd name="T58" fmla="*/ 36 w 37"/>
                              <a:gd name="T59" fmla="*/ 16 h 35"/>
                              <a:gd name="T60" fmla="*/ 36 w 37"/>
                              <a:gd name="T61" fmla="*/ 11 h 35"/>
                              <a:gd name="T62" fmla="*/ 34 w 37"/>
                              <a:gd name="T63" fmla="*/ 8 h 35"/>
                              <a:gd name="T64" fmla="*/ 31 w 37"/>
                              <a:gd name="T65" fmla="*/ 4 h 35"/>
                              <a:gd name="T66" fmla="*/ 30 w 37"/>
                              <a:gd name="T67" fmla="*/ 2 h 35"/>
                              <a:gd name="T68" fmla="*/ 25 w 37"/>
                              <a:gd name="T69" fmla="*/ 2 h 35"/>
                              <a:gd name="T70" fmla="*/ 21 w 37"/>
                              <a:gd name="T71" fmla="*/ 0 h 35"/>
                              <a:gd name="T72" fmla="*/ 21 w 37"/>
                              <a:gd name="T7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 h="35">
                                <a:moveTo>
                                  <a:pt x="21" y="0"/>
                                </a:moveTo>
                                <a:lnTo>
                                  <a:pt x="21" y="0"/>
                                </a:lnTo>
                                <a:lnTo>
                                  <a:pt x="16" y="0"/>
                                </a:lnTo>
                                <a:lnTo>
                                  <a:pt x="13" y="2"/>
                                </a:lnTo>
                                <a:lnTo>
                                  <a:pt x="9" y="2"/>
                                </a:lnTo>
                                <a:lnTo>
                                  <a:pt x="4" y="4"/>
                                </a:lnTo>
                                <a:lnTo>
                                  <a:pt x="3" y="8"/>
                                </a:lnTo>
                                <a:lnTo>
                                  <a:pt x="3" y="11"/>
                                </a:lnTo>
                                <a:lnTo>
                                  <a:pt x="0" y="16"/>
                                </a:lnTo>
                                <a:lnTo>
                                  <a:pt x="0" y="17"/>
                                </a:lnTo>
                                <a:lnTo>
                                  <a:pt x="0" y="20"/>
                                </a:lnTo>
                                <a:lnTo>
                                  <a:pt x="3" y="25"/>
                                </a:lnTo>
                                <a:lnTo>
                                  <a:pt x="3" y="29"/>
                                </a:lnTo>
                                <a:lnTo>
                                  <a:pt x="4" y="31"/>
                                </a:lnTo>
                                <a:lnTo>
                                  <a:pt x="9" y="34"/>
                                </a:lnTo>
                                <a:lnTo>
                                  <a:pt x="13" y="34"/>
                                </a:lnTo>
                                <a:lnTo>
                                  <a:pt x="16" y="34"/>
                                </a:lnTo>
                                <a:lnTo>
                                  <a:pt x="21" y="34"/>
                                </a:lnTo>
                                <a:lnTo>
                                  <a:pt x="25" y="34"/>
                                </a:lnTo>
                                <a:lnTo>
                                  <a:pt x="30" y="34"/>
                                </a:lnTo>
                                <a:lnTo>
                                  <a:pt x="31" y="31"/>
                                </a:lnTo>
                                <a:lnTo>
                                  <a:pt x="34" y="29"/>
                                </a:lnTo>
                                <a:lnTo>
                                  <a:pt x="36" y="25"/>
                                </a:lnTo>
                                <a:lnTo>
                                  <a:pt x="36" y="20"/>
                                </a:lnTo>
                                <a:lnTo>
                                  <a:pt x="36" y="17"/>
                                </a:lnTo>
                                <a:lnTo>
                                  <a:pt x="36" y="16"/>
                                </a:lnTo>
                                <a:lnTo>
                                  <a:pt x="36" y="11"/>
                                </a:lnTo>
                                <a:lnTo>
                                  <a:pt x="34" y="8"/>
                                </a:lnTo>
                                <a:lnTo>
                                  <a:pt x="31" y="4"/>
                                </a:lnTo>
                                <a:lnTo>
                                  <a:pt x="30" y="2"/>
                                </a:lnTo>
                                <a:lnTo>
                                  <a:pt x="25" y="2"/>
                                </a:lnTo>
                                <a:lnTo>
                                  <a:pt x="21"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84" name="Freeform 364"/>
                        <wps:cNvSpPr>
                          <a:spLocks/>
                        </wps:cNvSpPr>
                        <wps:spPr bwMode="auto">
                          <a:xfrm>
                            <a:off x="1686" y="2565"/>
                            <a:ext cx="75" cy="73"/>
                          </a:xfrm>
                          <a:custGeom>
                            <a:avLst/>
                            <a:gdLst>
                              <a:gd name="T0" fmla="*/ 25 w 49"/>
                              <a:gd name="T1" fmla="*/ 0 h 49"/>
                              <a:gd name="T2" fmla="*/ 25 w 49"/>
                              <a:gd name="T3" fmla="*/ 0 h 49"/>
                              <a:gd name="T4" fmla="*/ 21 w 49"/>
                              <a:gd name="T5" fmla="*/ 0 h 49"/>
                              <a:gd name="T6" fmla="*/ 13 w 49"/>
                              <a:gd name="T7" fmla="*/ 3 h 49"/>
                              <a:gd name="T8" fmla="*/ 9 w 49"/>
                              <a:gd name="T9" fmla="*/ 3 h 49"/>
                              <a:gd name="T10" fmla="*/ 4 w 49"/>
                              <a:gd name="T11" fmla="*/ 4 h 49"/>
                              <a:gd name="T12" fmla="*/ 4 w 49"/>
                              <a:gd name="T13" fmla="*/ 9 h 49"/>
                              <a:gd name="T14" fmla="*/ 3 w 49"/>
                              <a:gd name="T15" fmla="*/ 13 h 49"/>
                              <a:gd name="T16" fmla="*/ 0 w 49"/>
                              <a:gd name="T17" fmla="*/ 18 h 49"/>
                              <a:gd name="T18" fmla="*/ 0 w 49"/>
                              <a:gd name="T19" fmla="*/ 21 h 49"/>
                              <a:gd name="T20" fmla="*/ 0 w 49"/>
                              <a:gd name="T21" fmla="*/ 21 h 49"/>
                              <a:gd name="T22" fmla="*/ 0 w 49"/>
                              <a:gd name="T23" fmla="*/ 27 h 49"/>
                              <a:gd name="T24" fmla="*/ 3 w 49"/>
                              <a:gd name="T25" fmla="*/ 31 h 49"/>
                              <a:gd name="T26" fmla="*/ 4 w 49"/>
                              <a:gd name="T27" fmla="*/ 36 h 49"/>
                              <a:gd name="T28" fmla="*/ 4 w 49"/>
                              <a:gd name="T29" fmla="*/ 39 h 49"/>
                              <a:gd name="T30" fmla="*/ 9 w 49"/>
                              <a:gd name="T31" fmla="*/ 43 h 49"/>
                              <a:gd name="T32" fmla="*/ 13 w 49"/>
                              <a:gd name="T33" fmla="*/ 45 h 49"/>
                              <a:gd name="T34" fmla="*/ 21 w 49"/>
                              <a:gd name="T35" fmla="*/ 45 h 49"/>
                              <a:gd name="T36" fmla="*/ 25 w 49"/>
                              <a:gd name="T37" fmla="*/ 48 h 49"/>
                              <a:gd name="T38" fmla="*/ 25 w 49"/>
                              <a:gd name="T39" fmla="*/ 48 h 49"/>
                              <a:gd name="T40" fmla="*/ 27 w 49"/>
                              <a:gd name="T41" fmla="*/ 45 h 49"/>
                              <a:gd name="T42" fmla="*/ 34 w 49"/>
                              <a:gd name="T43" fmla="*/ 45 h 49"/>
                              <a:gd name="T44" fmla="*/ 36 w 49"/>
                              <a:gd name="T45" fmla="*/ 43 h 49"/>
                              <a:gd name="T46" fmla="*/ 40 w 49"/>
                              <a:gd name="T47" fmla="*/ 39 h 49"/>
                              <a:gd name="T48" fmla="*/ 43 w 49"/>
                              <a:gd name="T49" fmla="*/ 36 h 49"/>
                              <a:gd name="T50" fmla="*/ 45 w 49"/>
                              <a:gd name="T51" fmla="*/ 31 h 49"/>
                              <a:gd name="T52" fmla="*/ 48 w 49"/>
                              <a:gd name="T53" fmla="*/ 27 h 49"/>
                              <a:gd name="T54" fmla="*/ 48 w 49"/>
                              <a:gd name="T55" fmla="*/ 21 h 49"/>
                              <a:gd name="T56" fmla="*/ 48 w 49"/>
                              <a:gd name="T57" fmla="*/ 21 h 49"/>
                              <a:gd name="T58" fmla="*/ 48 w 49"/>
                              <a:gd name="T59" fmla="*/ 18 h 49"/>
                              <a:gd name="T60" fmla="*/ 45 w 49"/>
                              <a:gd name="T61" fmla="*/ 13 h 49"/>
                              <a:gd name="T62" fmla="*/ 43 w 49"/>
                              <a:gd name="T63" fmla="*/ 9 h 49"/>
                              <a:gd name="T64" fmla="*/ 40 w 49"/>
                              <a:gd name="T65" fmla="*/ 4 h 49"/>
                              <a:gd name="T66" fmla="*/ 36 w 49"/>
                              <a:gd name="T67" fmla="*/ 3 h 49"/>
                              <a:gd name="T68" fmla="*/ 34 w 49"/>
                              <a:gd name="T69" fmla="*/ 3 h 49"/>
                              <a:gd name="T70" fmla="*/ 27 w 49"/>
                              <a:gd name="T71" fmla="*/ 0 h 49"/>
                              <a:gd name="T72" fmla="*/ 25 w 49"/>
                              <a:gd name="T7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 h="49">
                                <a:moveTo>
                                  <a:pt x="25" y="0"/>
                                </a:moveTo>
                                <a:lnTo>
                                  <a:pt x="25" y="0"/>
                                </a:lnTo>
                                <a:lnTo>
                                  <a:pt x="21" y="0"/>
                                </a:lnTo>
                                <a:lnTo>
                                  <a:pt x="13" y="3"/>
                                </a:lnTo>
                                <a:lnTo>
                                  <a:pt x="9" y="3"/>
                                </a:lnTo>
                                <a:lnTo>
                                  <a:pt x="4" y="4"/>
                                </a:lnTo>
                                <a:lnTo>
                                  <a:pt x="4" y="9"/>
                                </a:lnTo>
                                <a:lnTo>
                                  <a:pt x="3" y="13"/>
                                </a:lnTo>
                                <a:lnTo>
                                  <a:pt x="0" y="18"/>
                                </a:lnTo>
                                <a:lnTo>
                                  <a:pt x="0" y="21"/>
                                </a:lnTo>
                                <a:lnTo>
                                  <a:pt x="0" y="27"/>
                                </a:lnTo>
                                <a:lnTo>
                                  <a:pt x="3" y="31"/>
                                </a:lnTo>
                                <a:lnTo>
                                  <a:pt x="4" y="36"/>
                                </a:lnTo>
                                <a:lnTo>
                                  <a:pt x="4" y="39"/>
                                </a:lnTo>
                                <a:lnTo>
                                  <a:pt x="9" y="43"/>
                                </a:lnTo>
                                <a:lnTo>
                                  <a:pt x="13" y="45"/>
                                </a:lnTo>
                                <a:lnTo>
                                  <a:pt x="21" y="45"/>
                                </a:lnTo>
                                <a:lnTo>
                                  <a:pt x="25" y="48"/>
                                </a:lnTo>
                                <a:lnTo>
                                  <a:pt x="27" y="45"/>
                                </a:lnTo>
                                <a:lnTo>
                                  <a:pt x="34" y="45"/>
                                </a:lnTo>
                                <a:lnTo>
                                  <a:pt x="36" y="43"/>
                                </a:lnTo>
                                <a:lnTo>
                                  <a:pt x="40" y="39"/>
                                </a:lnTo>
                                <a:lnTo>
                                  <a:pt x="43" y="36"/>
                                </a:lnTo>
                                <a:lnTo>
                                  <a:pt x="45" y="31"/>
                                </a:lnTo>
                                <a:lnTo>
                                  <a:pt x="48" y="27"/>
                                </a:lnTo>
                                <a:lnTo>
                                  <a:pt x="48" y="21"/>
                                </a:lnTo>
                                <a:lnTo>
                                  <a:pt x="48" y="18"/>
                                </a:lnTo>
                                <a:lnTo>
                                  <a:pt x="45" y="13"/>
                                </a:lnTo>
                                <a:lnTo>
                                  <a:pt x="43" y="9"/>
                                </a:lnTo>
                                <a:lnTo>
                                  <a:pt x="40" y="4"/>
                                </a:lnTo>
                                <a:lnTo>
                                  <a:pt x="36" y="3"/>
                                </a:lnTo>
                                <a:lnTo>
                                  <a:pt x="34" y="3"/>
                                </a:lnTo>
                                <a:lnTo>
                                  <a:pt x="27" y="0"/>
                                </a:lnTo>
                                <a:lnTo>
                                  <a:pt x="25"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85" name="Freeform 365"/>
                        <wps:cNvSpPr>
                          <a:spLocks/>
                        </wps:cNvSpPr>
                        <wps:spPr bwMode="auto">
                          <a:xfrm>
                            <a:off x="1893" y="2786"/>
                            <a:ext cx="653" cy="675"/>
                          </a:xfrm>
                          <a:custGeom>
                            <a:avLst/>
                            <a:gdLst>
                              <a:gd name="T0" fmla="*/ 426 w 429"/>
                              <a:gd name="T1" fmla="*/ 450 h 453"/>
                              <a:gd name="T2" fmla="*/ 423 w 429"/>
                              <a:gd name="T3" fmla="*/ 452 h 453"/>
                              <a:gd name="T4" fmla="*/ 0 w 429"/>
                              <a:gd name="T5" fmla="*/ 1 h 453"/>
                              <a:gd name="T6" fmla="*/ 4 w 429"/>
                              <a:gd name="T7" fmla="*/ 0 h 453"/>
                              <a:gd name="T8" fmla="*/ 428 w 429"/>
                              <a:gd name="T9" fmla="*/ 450 h 453"/>
                              <a:gd name="T10" fmla="*/ 426 w 429"/>
                              <a:gd name="T11" fmla="*/ 450 h 453"/>
                            </a:gdLst>
                            <a:ahLst/>
                            <a:cxnLst>
                              <a:cxn ang="0">
                                <a:pos x="T0" y="T1"/>
                              </a:cxn>
                              <a:cxn ang="0">
                                <a:pos x="T2" y="T3"/>
                              </a:cxn>
                              <a:cxn ang="0">
                                <a:pos x="T4" y="T5"/>
                              </a:cxn>
                              <a:cxn ang="0">
                                <a:pos x="T6" y="T7"/>
                              </a:cxn>
                              <a:cxn ang="0">
                                <a:pos x="T8" y="T9"/>
                              </a:cxn>
                              <a:cxn ang="0">
                                <a:pos x="T10" y="T11"/>
                              </a:cxn>
                            </a:cxnLst>
                            <a:rect l="0" t="0" r="r" b="b"/>
                            <a:pathLst>
                              <a:path w="429" h="453">
                                <a:moveTo>
                                  <a:pt x="426" y="450"/>
                                </a:moveTo>
                                <a:lnTo>
                                  <a:pt x="423" y="452"/>
                                </a:lnTo>
                                <a:lnTo>
                                  <a:pt x="0" y="1"/>
                                </a:lnTo>
                                <a:lnTo>
                                  <a:pt x="4" y="0"/>
                                </a:lnTo>
                                <a:lnTo>
                                  <a:pt x="428" y="450"/>
                                </a:lnTo>
                                <a:lnTo>
                                  <a:pt x="426" y="45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86" name="Freeform 366"/>
                        <wps:cNvSpPr>
                          <a:spLocks/>
                        </wps:cNvSpPr>
                        <wps:spPr bwMode="auto">
                          <a:xfrm>
                            <a:off x="1811" y="2699"/>
                            <a:ext cx="77" cy="61"/>
                          </a:xfrm>
                          <a:custGeom>
                            <a:avLst/>
                            <a:gdLst>
                              <a:gd name="T0" fmla="*/ 45 w 51"/>
                              <a:gd name="T1" fmla="*/ 0 h 41"/>
                              <a:gd name="T2" fmla="*/ 16 w 51"/>
                              <a:gd name="T3" fmla="*/ 8 h 41"/>
                              <a:gd name="T4" fmla="*/ 13 w 51"/>
                              <a:gd name="T5" fmla="*/ 13 h 41"/>
                              <a:gd name="T6" fmla="*/ 12 w 51"/>
                              <a:gd name="T7" fmla="*/ 14 h 41"/>
                              <a:gd name="T8" fmla="*/ 9 w 51"/>
                              <a:gd name="T9" fmla="*/ 19 h 41"/>
                              <a:gd name="T10" fmla="*/ 4 w 51"/>
                              <a:gd name="T11" fmla="*/ 23 h 41"/>
                              <a:gd name="T12" fmla="*/ 3 w 51"/>
                              <a:gd name="T13" fmla="*/ 26 h 41"/>
                              <a:gd name="T14" fmla="*/ 3 w 51"/>
                              <a:gd name="T15" fmla="*/ 31 h 41"/>
                              <a:gd name="T16" fmla="*/ 0 w 51"/>
                              <a:gd name="T17" fmla="*/ 35 h 41"/>
                              <a:gd name="T18" fmla="*/ 3 w 51"/>
                              <a:gd name="T19" fmla="*/ 40 h 41"/>
                              <a:gd name="T20" fmla="*/ 3 w 51"/>
                              <a:gd name="T21" fmla="*/ 40 h 41"/>
                              <a:gd name="T22" fmla="*/ 3 w 51"/>
                              <a:gd name="T23" fmla="*/ 40 h 41"/>
                              <a:gd name="T24" fmla="*/ 4 w 51"/>
                              <a:gd name="T25" fmla="*/ 40 h 41"/>
                              <a:gd name="T26" fmla="*/ 4 w 51"/>
                              <a:gd name="T27" fmla="*/ 40 h 41"/>
                              <a:gd name="T28" fmla="*/ 7 w 51"/>
                              <a:gd name="T29" fmla="*/ 37 h 41"/>
                              <a:gd name="T30" fmla="*/ 7 w 51"/>
                              <a:gd name="T31" fmla="*/ 37 h 41"/>
                              <a:gd name="T32" fmla="*/ 9 w 51"/>
                              <a:gd name="T33" fmla="*/ 37 h 41"/>
                              <a:gd name="T34" fmla="*/ 9 w 51"/>
                              <a:gd name="T35" fmla="*/ 37 h 41"/>
                              <a:gd name="T36" fmla="*/ 18 w 51"/>
                              <a:gd name="T37" fmla="*/ 26 h 41"/>
                              <a:gd name="T38" fmla="*/ 12 w 51"/>
                              <a:gd name="T39" fmla="*/ 40 h 41"/>
                              <a:gd name="T40" fmla="*/ 40 w 51"/>
                              <a:gd name="T41" fmla="*/ 14 h 41"/>
                              <a:gd name="T42" fmla="*/ 22 w 51"/>
                              <a:gd name="T43" fmla="*/ 23 h 41"/>
                              <a:gd name="T44" fmla="*/ 21 w 51"/>
                              <a:gd name="T45" fmla="*/ 23 h 41"/>
                              <a:gd name="T46" fmla="*/ 21 w 51"/>
                              <a:gd name="T47" fmla="*/ 22 h 41"/>
                              <a:gd name="T48" fmla="*/ 22 w 51"/>
                              <a:gd name="T49" fmla="*/ 23 h 41"/>
                              <a:gd name="T50" fmla="*/ 22 w 51"/>
                              <a:gd name="T51" fmla="*/ 23 h 41"/>
                              <a:gd name="T52" fmla="*/ 22 w 51"/>
                              <a:gd name="T53" fmla="*/ 23 h 41"/>
                              <a:gd name="T54" fmla="*/ 22 w 51"/>
                              <a:gd name="T55" fmla="*/ 23 h 41"/>
                              <a:gd name="T56" fmla="*/ 22 w 51"/>
                              <a:gd name="T57" fmla="*/ 23 h 41"/>
                              <a:gd name="T58" fmla="*/ 22 w 51"/>
                              <a:gd name="T59" fmla="*/ 22 h 41"/>
                              <a:gd name="T60" fmla="*/ 25 w 51"/>
                              <a:gd name="T61" fmla="*/ 19 h 41"/>
                              <a:gd name="T62" fmla="*/ 27 w 51"/>
                              <a:gd name="T63" fmla="*/ 17 h 41"/>
                              <a:gd name="T64" fmla="*/ 30 w 51"/>
                              <a:gd name="T65" fmla="*/ 13 h 41"/>
                              <a:gd name="T66" fmla="*/ 34 w 51"/>
                              <a:gd name="T67" fmla="*/ 10 h 41"/>
                              <a:gd name="T68" fmla="*/ 36 w 51"/>
                              <a:gd name="T69" fmla="*/ 8 h 41"/>
                              <a:gd name="T70" fmla="*/ 39 w 51"/>
                              <a:gd name="T71" fmla="*/ 5 h 41"/>
                              <a:gd name="T72" fmla="*/ 43 w 51"/>
                              <a:gd name="T73" fmla="*/ 5 h 41"/>
                              <a:gd name="T74" fmla="*/ 48 w 51"/>
                              <a:gd name="T75" fmla="*/ 4 h 41"/>
                              <a:gd name="T76" fmla="*/ 48 w 51"/>
                              <a:gd name="T77" fmla="*/ 4 h 41"/>
                              <a:gd name="T78" fmla="*/ 48 w 51"/>
                              <a:gd name="T79" fmla="*/ 4 h 41"/>
                              <a:gd name="T80" fmla="*/ 50 w 51"/>
                              <a:gd name="T81" fmla="*/ 4 h 41"/>
                              <a:gd name="T82" fmla="*/ 50 w 51"/>
                              <a:gd name="T83" fmla="*/ 4 h 41"/>
                              <a:gd name="T84" fmla="*/ 50 w 51"/>
                              <a:gd name="T85" fmla="*/ 1 h 41"/>
                              <a:gd name="T86" fmla="*/ 50 w 51"/>
                              <a:gd name="T87" fmla="*/ 1 h 41"/>
                              <a:gd name="T88" fmla="*/ 48 w 51"/>
                              <a:gd name="T89" fmla="*/ 0 h 41"/>
                              <a:gd name="T90" fmla="*/ 45 w 51"/>
                              <a:gd name="T91" fmla="*/ 0 h 41"/>
                              <a:gd name="T92" fmla="*/ 45 w 51"/>
                              <a:gd name="T93" fmla="*/ 0 h 41"/>
                              <a:gd name="T94" fmla="*/ 45 w 51"/>
                              <a:gd name="T95" fmla="*/ 0 h 41"/>
                              <a:gd name="T96" fmla="*/ 45 w 51"/>
                              <a:gd name="T97" fmla="*/ 0 h 41"/>
                              <a:gd name="T98" fmla="*/ 45 w 51"/>
                              <a:gd name="T9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1" h="41">
                                <a:moveTo>
                                  <a:pt x="45" y="0"/>
                                </a:moveTo>
                                <a:lnTo>
                                  <a:pt x="16" y="8"/>
                                </a:lnTo>
                                <a:lnTo>
                                  <a:pt x="13" y="13"/>
                                </a:lnTo>
                                <a:lnTo>
                                  <a:pt x="12" y="14"/>
                                </a:lnTo>
                                <a:lnTo>
                                  <a:pt x="9" y="19"/>
                                </a:lnTo>
                                <a:lnTo>
                                  <a:pt x="4" y="23"/>
                                </a:lnTo>
                                <a:lnTo>
                                  <a:pt x="3" y="26"/>
                                </a:lnTo>
                                <a:lnTo>
                                  <a:pt x="3" y="31"/>
                                </a:lnTo>
                                <a:lnTo>
                                  <a:pt x="0" y="35"/>
                                </a:lnTo>
                                <a:lnTo>
                                  <a:pt x="3" y="40"/>
                                </a:lnTo>
                                <a:lnTo>
                                  <a:pt x="4" y="40"/>
                                </a:lnTo>
                                <a:lnTo>
                                  <a:pt x="7" y="37"/>
                                </a:lnTo>
                                <a:lnTo>
                                  <a:pt x="9" y="37"/>
                                </a:lnTo>
                                <a:lnTo>
                                  <a:pt x="18" y="26"/>
                                </a:lnTo>
                                <a:lnTo>
                                  <a:pt x="12" y="40"/>
                                </a:lnTo>
                                <a:lnTo>
                                  <a:pt x="40" y="14"/>
                                </a:lnTo>
                                <a:lnTo>
                                  <a:pt x="22" y="23"/>
                                </a:lnTo>
                                <a:lnTo>
                                  <a:pt x="21" y="23"/>
                                </a:lnTo>
                                <a:lnTo>
                                  <a:pt x="21" y="22"/>
                                </a:lnTo>
                                <a:lnTo>
                                  <a:pt x="22" y="23"/>
                                </a:lnTo>
                                <a:lnTo>
                                  <a:pt x="22" y="22"/>
                                </a:lnTo>
                                <a:lnTo>
                                  <a:pt x="25" y="19"/>
                                </a:lnTo>
                                <a:lnTo>
                                  <a:pt x="27" y="17"/>
                                </a:lnTo>
                                <a:lnTo>
                                  <a:pt x="30" y="13"/>
                                </a:lnTo>
                                <a:lnTo>
                                  <a:pt x="34" y="10"/>
                                </a:lnTo>
                                <a:lnTo>
                                  <a:pt x="36" y="8"/>
                                </a:lnTo>
                                <a:lnTo>
                                  <a:pt x="39" y="5"/>
                                </a:lnTo>
                                <a:lnTo>
                                  <a:pt x="43" y="5"/>
                                </a:lnTo>
                                <a:lnTo>
                                  <a:pt x="48" y="4"/>
                                </a:lnTo>
                                <a:lnTo>
                                  <a:pt x="50" y="4"/>
                                </a:lnTo>
                                <a:lnTo>
                                  <a:pt x="50" y="1"/>
                                </a:lnTo>
                                <a:lnTo>
                                  <a:pt x="48" y="0"/>
                                </a:lnTo>
                                <a:lnTo>
                                  <a:pt x="45"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87" name="Freeform 367"/>
                        <wps:cNvSpPr>
                          <a:spLocks/>
                        </wps:cNvSpPr>
                        <wps:spPr bwMode="auto">
                          <a:xfrm>
                            <a:off x="1811" y="2699"/>
                            <a:ext cx="77" cy="61"/>
                          </a:xfrm>
                          <a:custGeom>
                            <a:avLst/>
                            <a:gdLst>
                              <a:gd name="T0" fmla="*/ 45 w 51"/>
                              <a:gd name="T1" fmla="*/ 0 h 41"/>
                              <a:gd name="T2" fmla="*/ 16 w 51"/>
                              <a:gd name="T3" fmla="*/ 8 h 41"/>
                              <a:gd name="T4" fmla="*/ 16 w 51"/>
                              <a:gd name="T5" fmla="*/ 8 h 41"/>
                              <a:gd name="T6" fmla="*/ 13 w 51"/>
                              <a:gd name="T7" fmla="*/ 13 h 41"/>
                              <a:gd name="T8" fmla="*/ 12 w 51"/>
                              <a:gd name="T9" fmla="*/ 14 h 41"/>
                              <a:gd name="T10" fmla="*/ 9 w 51"/>
                              <a:gd name="T11" fmla="*/ 19 h 41"/>
                              <a:gd name="T12" fmla="*/ 4 w 51"/>
                              <a:gd name="T13" fmla="*/ 23 h 41"/>
                              <a:gd name="T14" fmla="*/ 3 w 51"/>
                              <a:gd name="T15" fmla="*/ 26 h 41"/>
                              <a:gd name="T16" fmla="*/ 3 w 51"/>
                              <a:gd name="T17" fmla="*/ 31 h 41"/>
                              <a:gd name="T18" fmla="*/ 0 w 51"/>
                              <a:gd name="T19" fmla="*/ 35 h 41"/>
                              <a:gd name="T20" fmla="*/ 3 w 51"/>
                              <a:gd name="T21" fmla="*/ 40 h 41"/>
                              <a:gd name="T22" fmla="*/ 3 w 51"/>
                              <a:gd name="T23" fmla="*/ 40 h 41"/>
                              <a:gd name="T24" fmla="*/ 3 w 51"/>
                              <a:gd name="T25" fmla="*/ 40 h 41"/>
                              <a:gd name="T26" fmla="*/ 3 w 51"/>
                              <a:gd name="T27" fmla="*/ 40 h 41"/>
                              <a:gd name="T28" fmla="*/ 4 w 51"/>
                              <a:gd name="T29" fmla="*/ 40 h 41"/>
                              <a:gd name="T30" fmla="*/ 4 w 51"/>
                              <a:gd name="T31" fmla="*/ 40 h 41"/>
                              <a:gd name="T32" fmla="*/ 7 w 51"/>
                              <a:gd name="T33" fmla="*/ 37 h 41"/>
                              <a:gd name="T34" fmla="*/ 7 w 51"/>
                              <a:gd name="T35" fmla="*/ 37 h 41"/>
                              <a:gd name="T36" fmla="*/ 9 w 51"/>
                              <a:gd name="T37" fmla="*/ 37 h 41"/>
                              <a:gd name="T38" fmla="*/ 9 w 51"/>
                              <a:gd name="T39" fmla="*/ 37 h 41"/>
                              <a:gd name="T40" fmla="*/ 18 w 51"/>
                              <a:gd name="T41" fmla="*/ 26 h 41"/>
                              <a:gd name="T42" fmla="*/ 12 w 51"/>
                              <a:gd name="T43" fmla="*/ 40 h 41"/>
                              <a:gd name="T44" fmla="*/ 40 w 51"/>
                              <a:gd name="T45" fmla="*/ 14 h 41"/>
                              <a:gd name="T46" fmla="*/ 22 w 51"/>
                              <a:gd name="T47" fmla="*/ 23 h 41"/>
                              <a:gd name="T48" fmla="*/ 22 w 51"/>
                              <a:gd name="T49" fmla="*/ 23 h 41"/>
                              <a:gd name="T50" fmla="*/ 21 w 51"/>
                              <a:gd name="T51" fmla="*/ 23 h 41"/>
                              <a:gd name="T52" fmla="*/ 21 w 51"/>
                              <a:gd name="T53" fmla="*/ 22 h 41"/>
                              <a:gd name="T54" fmla="*/ 22 w 51"/>
                              <a:gd name="T55" fmla="*/ 23 h 41"/>
                              <a:gd name="T56" fmla="*/ 22 w 51"/>
                              <a:gd name="T57" fmla="*/ 23 h 41"/>
                              <a:gd name="T58" fmla="*/ 22 w 51"/>
                              <a:gd name="T59" fmla="*/ 23 h 41"/>
                              <a:gd name="T60" fmla="*/ 22 w 51"/>
                              <a:gd name="T61" fmla="*/ 23 h 41"/>
                              <a:gd name="T62" fmla="*/ 22 w 51"/>
                              <a:gd name="T63" fmla="*/ 23 h 41"/>
                              <a:gd name="T64" fmla="*/ 22 w 51"/>
                              <a:gd name="T65" fmla="*/ 22 h 41"/>
                              <a:gd name="T66" fmla="*/ 22 w 51"/>
                              <a:gd name="T67" fmla="*/ 22 h 41"/>
                              <a:gd name="T68" fmla="*/ 25 w 51"/>
                              <a:gd name="T69" fmla="*/ 19 h 41"/>
                              <a:gd name="T70" fmla="*/ 27 w 51"/>
                              <a:gd name="T71" fmla="*/ 17 h 41"/>
                              <a:gd name="T72" fmla="*/ 30 w 51"/>
                              <a:gd name="T73" fmla="*/ 13 h 41"/>
                              <a:gd name="T74" fmla="*/ 34 w 51"/>
                              <a:gd name="T75" fmla="*/ 10 h 41"/>
                              <a:gd name="T76" fmla="*/ 36 w 51"/>
                              <a:gd name="T77" fmla="*/ 8 h 41"/>
                              <a:gd name="T78" fmla="*/ 39 w 51"/>
                              <a:gd name="T79" fmla="*/ 5 h 41"/>
                              <a:gd name="T80" fmla="*/ 43 w 51"/>
                              <a:gd name="T81" fmla="*/ 5 h 41"/>
                              <a:gd name="T82" fmla="*/ 48 w 51"/>
                              <a:gd name="T83" fmla="*/ 4 h 41"/>
                              <a:gd name="T84" fmla="*/ 48 w 51"/>
                              <a:gd name="T85" fmla="*/ 4 h 41"/>
                              <a:gd name="T86" fmla="*/ 48 w 51"/>
                              <a:gd name="T87" fmla="*/ 4 h 41"/>
                              <a:gd name="T88" fmla="*/ 48 w 51"/>
                              <a:gd name="T89" fmla="*/ 4 h 41"/>
                              <a:gd name="T90" fmla="*/ 50 w 51"/>
                              <a:gd name="T91" fmla="*/ 4 h 41"/>
                              <a:gd name="T92" fmla="*/ 50 w 51"/>
                              <a:gd name="T93" fmla="*/ 4 h 41"/>
                              <a:gd name="T94" fmla="*/ 50 w 51"/>
                              <a:gd name="T95" fmla="*/ 4 h 41"/>
                              <a:gd name="T96" fmla="*/ 50 w 51"/>
                              <a:gd name="T97" fmla="*/ 1 h 41"/>
                              <a:gd name="T98" fmla="*/ 50 w 51"/>
                              <a:gd name="T99" fmla="*/ 1 h 41"/>
                              <a:gd name="T100" fmla="*/ 48 w 51"/>
                              <a:gd name="T101" fmla="*/ 0 h 41"/>
                              <a:gd name="T102" fmla="*/ 45 w 51"/>
                              <a:gd name="T103" fmla="*/ 0 h 41"/>
                              <a:gd name="T104" fmla="*/ 45 w 51"/>
                              <a:gd name="T105" fmla="*/ 0 h 41"/>
                              <a:gd name="T106" fmla="*/ 45 w 51"/>
                              <a:gd name="T107" fmla="*/ 0 h 41"/>
                              <a:gd name="T108" fmla="*/ 45 w 51"/>
                              <a:gd name="T109" fmla="*/ 0 h 41"/>
                              <a:gd name="T110" fmla="*/ 45 w 51"/>
                              <a:gd name="T111" fmla="*/ 0 h 41"/>
                              <a:gd name="T112" fmla="*/ 45 w 51"/>
                              <a:gd name="T11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 h="41">
                                <a:moveTo>
                                  <a:pt x="45" y="0"/>
                                </a:moveTo>
                                <a:lnTo>
                                  <a:pt x="16" y="8"/>
                                </a:lnTo>
                                <a:lnTo>
                                  <a:pt x="13" y="13"/>
                                </a:lnTo>
                                <a:lnTo>
                                  <a:pt x="12" y="14"/>
                                </a:lnTo>
                                <a:lnTo>
                                  <a:pt x="9" y="19"/>
                                </a:lnTo>
                                <a:lnTo>
                                  <a:pt x="4" y="23"/>
                                </a:lnTo>
                                <a:lnTo>
                                  <a:pt x="3" y="26"/>
                                </a:lnTo>
                                <a:lnTo>
                                  <a:pt x="3" y="31"/>
                                </a:lnTo>
                                <a:lnTo>
                                  <a:pt x="0" y="35"/>
                                </a:lnTo>
                                <a:lnTo>
                                  <a:pt x="3" y="40"/>
                                </a:lnTo>
                                <a:lnTo>
                                  <a:pt x="4" y="40"/>
                                </a:lnTo>
                                <a:lnTo>
                                  <a:pt x="7" y="37"/>
                                </a:lnTo>
                                <a:lnTo>
                                  <a:pt x="9" y="37"/>
                                </a:lnTo>
                                <a:lnTo>
                                  <a:pt x="18" y="26"/>
                                </a:lnTo>
                                <a:lnTo>
                                  <a:pt x="12" y="40"/>
                                </a:lnTo>
                                <a:lnTo>
                                  <a:pt x="40" y="14"/>
                                </a:lnTo>
                                <a:lnTo>
                                  <a:pt x="22" y="23"/>
                                </a:lnTo>
                                <a:lnTo>
                                  <a:pt x="21" y="23"/>
                                </a:lnTo>
                                <a:lnTo>
                                  <a:pt x="21" y="22"/>
                                </a:lnTo>
                                <a:lnTo>
                                  <a:pt x="22" y="23"/>
                                </a:lnTo>
                                <a:lnTo>
                                  <a:pt x="22" y="22"/>
                                </a:lnTo>
                                <a:lnTo>
                                  <a:pt x="25" y="19"/>
                                </a:lnTo>
                                <a:lnTo>
                                  <a:pt x="27" y="17"/>
                                </a:lnTo>
                                <a:lnTo>
                                  <a:pt x="30" y="13"/>
                                </a:lnTo>
                                <a:lnTo>
                                  <a:pt x="34" y="10"/>
                                </a:lnTo>
                                <a:lnTo>
                                  <a:pt x="36" y="8"/>
                                </a:lnTo>
                                <a:lnTo>
                                  <a:pt x="39" y="5"/>
                                </a:lnTo>
                                <a:lnTo>
                                  <a:pt x="43" y="5"/>
                                </a:lnTo>
                                <a:lnTo>
                                  <a:pt x="48" y="4"/>
                                </a:lnTo>
                                <a:lnTo>
                                  <a:pt x="50" y="4"/>
                                </a:lnTo>
                                <a:lnTo>
                                  <a:pt x="50" y="1"/>
                                </a:lnTo>
                                <a:lnTo>
                                  <a:pt x="48" y="0"/>
                                </a:lnTo>
                                <a:lnTo>
                                  <a:pt x="45"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88" name="Freeform 368"/>
                        <wps:cNvSpPr>
                          <a:spLocks/>
                        </wps:cNvSpPr>
                        <wps:spPr bwMode="auto">
                          <a:xfrm>
                            <a:off x="1782" y="2664"/>
                            <a:ext cx="90" cy="77"/>
                          </a:xfrm>
                          <a:custGeom>
                            <a:avLst/>
                            <a:gdLst>
                              <a:gd name="T0" fmla="*/ 10 w 59"/>
                              <a:gd name="T1" fmla="*/ 1 h 52"/>
                              <a:gd name="T2" fmla="*/ 8 w 59"/>
                              <a:gd name="T3" fmla="*/ 1 h 52"/>
                              <a:gd name="T4" fmla="*/ 5 w 59"/>
                              <a:gd name="T5" fmla="*/ 4 h 52"/>
                              <a:gd name="T6" fmla="*/ 5 w 59"/>
                              <a:gd name="T7" fmla="*/ 6 h 52"/>
                              <a:gd name="T8" fmla="*/ 4 w 59"/>
                              <a:gd name="T9" fmla="*/ 9 h 52"/>
                              <a:gd name="T10" fmla="*/ 1 w 59"/>
                              <a:gd name="T11" fmla="*/ 13 h 52"/>
                              <a:gd name="T12" fmla="*/ 0 w 59"/>
                              <a:gd name="T13" fmla="*/ 22 h 52"/>
                              <a:gd name="T14" fmla="*/ 0 w 59"/>
                              <a:gd name="T15" fmla="*/ 28 h 52"/>
                              <a:gd name="T16" fmla="*/ 0 w 59"/>
                              <a:gd name="T17" fmla="*/ 33 h 52"/>
                              <a:gd name="T18" fmla="*/ 0 w 59"/>
                              <a:gd name="T19" fmla="*/ 37 h 52"/>
                              <a:gd name="T20" fmla="*/ 4 w 59"/>
                              <a:gd name="T21" fmla="*/ 37 h 52"/>
                              <a:gd name="T22" fmla="*/ 17 w 59"/>
                              <a:gd name="T23" fmla="*/ 18 h 52"/>
                              <a:gd name="T24" fmla="*/ 17 w 59"/>
                              <a:gd name="T25" fmla="*/ 18 h 52"/>
                              <a:gd name="T26" fmla="*/ 17 w 59"/>
                              <a:gd name="T27" fmla="*/ 18 h 52"/>
                              <a:gd name="T28" fmla="*/ 17 w 59"/>
                              <a:gd name="T29" fmla="*/ 18 h 52"/>
                              <a:gd name="T30" fmla="*/ 17 w 59"/>
                              <a:gd name="T31" fmla="*/ 24 h 52"/>
                              <a:gd name="T32" fmla="*/ 14 w 59"/>
                              <a:gd name="T33" fmla="*/ 28 h 52"/>
                              <a:gd name="T34" fmla="*/ 10 w 59"/>
                              <a:gd name="T35" fmla="*/ 37 h 52"/>
                              <a:gd name="T36" fmla="*/ 8 w 59"/>
                              <a:gd name="T37" fmla="*/ 46 h 52"/>
                              <a:gd name="T38" fmla="*/ 13 w 59"/>
                              <a:gd name="T39" fmla="*/ 51 h 52"/>
                              <a:gd name="T40" fmla="*/ 14 w 59"/>
                              <a:gd name="T41" fmla="*/ 51 h 52"/>
                              <a:gd name="T42" fmla="*/ 17 w 59"/>
                              <a:gd name="T43" fmla="*/ 49 h 52"/>
                              <a:gd name="T44" fmla="*/ 19 w 59"/>
                              <a:gd name="T45" fmla="*/ 42 h 52"/>
                              <a:gd name="T46" fmla="*/ 23 w 59"/>
                              <a:gd name="T47" fmla="*/ 37 h 52"/>
                              <a:gd name="T48" fmla="*/ 31 w 59"/>
                              <a:gd name="T49" fmla="*/ 31 h 52"/>
                              <a:gd name="T50" fmla="*/ 35 w 59"/>
                              <a:gd name="T51" fmla="*/ 28 h 52"/>
                              <a:gd name="T52" fmla="*/ 41 w 59"/>
                              <a:gd name="T53" fmla="*/ 24 h 52"/>
                              <a:gd name="T54" fmla="*/ 46 w 59"/>
                              <a:gd name="T55" fmla="*/ 19 h 52"/>
                              <a:gd name="T56" fmla="*/ 55 w 59"/>
                              <a:gd name="T57" fmla="*/ 15 h 52"/>
                              <a:gd name="T58" fmla="*/ 55 w 59"/>
                              <a:gd name="T59" fmla="*/ 10 h 52"/>
                              <a:gd name="T60" fmla="*/ 53 w 59"/>
                              <a:gd name="T61" fmla="*/ 10 h 52"/>
                              <a:gd name="T62" fmla="*/ 50 w 59"/>
                              <a:gd name="T63" fmla="*/ 10 h 52"/>
                              <a:gd name="T64" fmla="*/ 46 w 59"/>
                              <a:gd name="T65" fmla="*/ 10 h 52"/>
                              <a:gd name="T66" fmla="*/ 41 w 59"/>
                              <a:gd name="T67" fmla="*/ 10 h 52"/>
                              <a:gd name="T68" fmla="*/ 37 w 59"/>
                              <a:gd name="T69" fmla="*/ 10 h 52"/>
                              <a:gd name="T70" fmla="*/ 32 w 59"/>
                              <a:gd name="T71" fmla="*/ 10 h 52"/>
                              <a:gd name="T72" fmla="*/ 28 w 59"/>
                              <a:gd name="T73" fmla="*/ 13 h 52"/>
                              <a:gd name="T74" fmla="*/ 22 w 59"/>
                              <a:gd name="T75" fmla="*/ 15 h 52"/>
                              <a:gd name="T76" fmla="*/ 26 w 59"/>
                              <a:gd name="T77" fmla="*/ 10 h 52"/>
                              <a:gd name="T78" fmla="*/ 32 w 59"/>
                              <a:gd name="T79" fmla="*/ 9 h 52"/>
                              <a:gd name="T80" fmla="*/ 37 w 59"/>
                              <a:gd name="T81" fmla="*/ 6 h 52"/>
                              <a:gd name="T82" fmla="*/ 44 w 59"/>
                              <a:gd name="T83" fmla="*/ 1 h 52"/>
                              <a:gd name="T84" fmla="*/ 44 w 59"/>
                              <a:gd name="T85" fmla="*/ 1 h 52"/>
                              <a:gd name="T86" fmla="*/ 44 w 59"/>
                              <a:gd name="T87" fmla="*/ 0 h 52"/>
                              <a:gd name="T88" fmla="*/ 41 w 59"/>
                              <a:gd name="T89" fmla="*/ 0 h 52"/>
                              <a:gd name="T90" fmla="*/ 40 w 59"/>
                              <a:gd name="T91" fmla="*/ 0 h 52"/>
                              <a:gd name="T92" fmla="*/ 37 w 59"/>
                              <a:gd name="T93" fmla="*/ 0 h 52"/>
                              <a:gd name="T94" fmla="*/ 35 w 59"/>
                              <a:gd name="T9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52">
                                <a:moveTo>
                                  <a:pt x="35" y="0"/>
                                </a:moveTo>
                                <a:lnTo>
                                  <a:pt x="10" y="1"/>
                                </a:lnTo>
                                <a:lnTo>
                                  <a:pt x="8" y="1"/>
                                </a:lnTo>
                                <a:lnTo>
                                  <a:pt x="8" y="4"/>
                                </a:lnTo>
                                <a:lnTo>
                                  <a:pt x="5" y="4"/>
                                </a:lnTo>
                                <a:lnTo>
                                  <a:pt x="5" y="6"/>
                                </a:lnTo>
                                <a:lnTo>
                                  <a:pt x="4" y="9"/>
                                </a:lnTo>
                                <a:lnTo>
                                  <a:pt x="4" y="10"/>
                                </a:lnTo>
                                <a:lnTo>
                                  <a:pt x="1" y="13"/>
                                </a:lnTo>
                                <a:lnTo>
                                  <a:pt x="0" y="18"/>
                                </a:lnTo>
                                <a:lnTo>
                                  <a:pt x="0" y="22"/>
                                </a:lnTo>
                                <a:lnTo>
                                  <a:pt x="0" y="24"/>
                                </a:lnTo>
                                <a:lnTo>
                                  <a:pt x="0" y="28"/>
                                </a:lnTo>
                                <a:lnTo>
                                  <a:pt x="0" y="33"/>
                                </a:lnTo>
                                <a:lnTo>
                                  <a:pt x="0" y="36"/>
                                </a:lnTo>
                                <a:lnTo>
                                  <a:pt x="0" y="37"/>
                                </a:lnTo>
                                <a:lnTo>
                                  <a:pt x="1" y="37"/>
                                </a:lnTo>
                                <a:lnTo>
                                  <a:pt x="4" y="37"/>
                                </a:lnTo>
                                <a:lnTo>
                                  <a:pt x="17" y="18"/>
                                </a:lnTo>
                                <a:lnTo>
                                  <a:pt x="17" y="24"/>
                                </a:lnTo>
                                <a:lnTo>
                                  <a:pt x="17" y="28"/>
                                </a:lnTo>
                                <a:lnTo>
                                  <a:pt x="14" y="28"/>
                                </a:lnTo>
                                <a:lnTo>
                                  <a:pt x="13" y="36"/>
                                </a:lnTo>
                                <a:lnTo>
                                  <a:pt x="10" y="37"/>
                                </a:lnTo>
                                <a:lnTo>
                                  <a:pt x="8" y="42"/>
                                </a:lnTo>
                                <a:lnTo>
                                  <a:pt x="8" y="46"/>
                                </a:lnTo>
                                <a:lnTo>
                                  <a:pt x="10" y="49"/>
                                </a:lnTo>
                                <a:lnTo>
                                  <a:pt x="13" y="51"/>
                                </a:lnTo>
                                <a:lnTo>
                                  <a:pt x="14" y="51"/>
                                </a:lnTo>
                                <a:lnTo>
                                  <a:pt x="17" y="51"/>
                                </a:lnTo>
                                <a:lnTo>
                                  <a:pt x="17" y="49"/>
                                </a:lnTo>
                                <a:lnTo>
                                  <a:pt x="17" y="45"/>
                                </a:lnTo>
                                <a:lnTo>
                                  <a:pt x="19" y="42"/>
                                </a:lnTo>
                                <a:lnTo>
                                  <a:pt x="22" y="40"/>
                                </a:lnTo>
                                <a:lnTo>
                                  <a:pt x="23" y="37"/>
                                </a:lnTo>
                                <a:lnTo>
                                  <a:pt x="28" y="33"/>
                                </a:lnTo>
                                <a:lnTo>
                                  <a:pt x="31" y="31"/>
                                </a:lnTo>
                                <a:lnTo>
                                  <a:pt x="32" y="28"/>
                                </a:lnTo>
                                <a:lnTo>
                                  <a:pt x="35" y="28"/>
                                </a:lnTo>
                                <a:lnTo>
                                  <a:pt x="37" y="27"/>
                                </a:lnTo>
                                <a:lnTo>
                                  <a:pt x="41" y="24"/>
                                </a:lnTo>
                                <a:lnTo>
                                  <a:pt x="44" y="22"/>
                                </a:lnTo>
                                <a:lnTo>
                                  <a:pt x="46" y="19"/>
                                </a:lnTo>
                                <a:lnTo>
                                  <a:pt x="50" y="18"/>
                                </a:lnTo>
                                <a:lnTo>
                                  <a:pt x="55" y="15"/>
                                </a:lnTo>
                                <a:lnTo>
                                  <a:pt x="58" y="15"/>
                                </a:lnTo>
                                <a:lnTo>
                                  <a:pt x="55" y="10"/>
                                </a:lnTo>
                                <a:lnTo>
                                  <a:pt x="53" y="10"/>
                                </a:lnTo>
                                <a:lnTo>
                                  <a:pt x="50" y="10"/>
                                </a:lnTo>
                                <a:lnTo>
                                  <a:pt x="49" y="10"/>
                                </a:lnTo>
                                <a:lnTo>
                                  <a:pt x="46" y="10"/>
                                </a:lnTo>
                                <a:lnTo>
                                  <a:pt x="44" y="10"/>
                                </a:lnTo>
                                <a:lnTo>
                                  <a:pt x="41" y="10"/>
                                </a:lnTo>
                                <a:lnTo>
                                  <a:pt x="37" y="10"/>
                                </a:lnTo>
                                <a:lnTo>
                                  <a:pt x="35" y="10"/>
                                </a:lnTo>
                                <a:lnTo>
                                  <a:pt x="32" y="10"/>
                                </a:lnTo>
                                <a:lnTo>
                                  <a:pt x="31" y="13"/>
                                </a:lnTo>
                                <a:lnTo>
                                  <a:pt x="28" y="13"/>
                                </a:lnTo>
                                <a:lnTo>
                                  <a:pt x="23" y="13"/>
                                </a:lnTo>
                                <a:lnTo>
                                  <a:pt x="22" y="15"/>
                                </a:lnTo>
                                <a:lnTo>
                                  <a:pt x="23" y="10"/>
                                </a:lnTo>
                                <a:lnTo>
                                  <a:pt x="26" y="10"/>
                                </a:lnTo>
                                <a:lnTo>
                                  <a:pt x="28" y="10"/>
                                </a:lnTo>
                                <a:lnTo>
                                  <a:pt x="32" y="9"/>
                                </a:lnTo>
                                <a:lnTo>
                                  <a:pt x="35" y="9"/>
                                </a:lnTo>
                                <a:lnTo>
                                  <a:pt x="37" y="6"/>
                                </a:lnTo>
                                <a:lnTo>
                                  <a:pt x="41" y="4"/>
                                </a:lnTo>
                                <a:lnTo>
                                  <a:pt x="44" y="1"/>
                                </a:lnTo>
                                <a:lnTo>
                                  <a:pt x="44" y="0"/>
                                </a:lnTo>
                                <a:lnTo>
                                  <a:pt x="41" y="0"/>
                                </a:lnTo>
                                <a:lnTo>
                                  <a:pt x="40" y="0"/>
                                </a:lnTo>
                                <a:lnTo>
                                  <a:pt x="37" y="0"/>
                                </a:lnTo>
                                <a:lnTo>
                                  <a:pt x="35"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89" name="Freeform 369"/>
                        <wps:cNvSpPr>
                          <a:spLocks/>
                        </wps:cNvSpPr>
                        <wps:spPr bwMode="auto">
                          <a:xfrm>
                            <a:off x="1782" y="2664"/>
                            <a:ext cx="90" cy="77"/>
                          </a:xfrm>
                          <a:custGeom>
                            <a:avLst/>
                            <a:gdLst>
                              <a:gd name="T0" fmla="*/ 10 w 59"/>
                              <a:gd name="T1" fmla="*/ 1 h 52"/>
                              <a:gd name="T2" fmla="*/ 8 w 59"/>
                              <a:gd name="T3" fmla="*/ 1 h 52"/>
                              <a:gd name="T4" fmla="*/ 8 w 59"/>
                              <a:gd name="T5" fmla="*/ 4 h 52"/>
                              <a:gd name="T6" fmla="*/ 5 w 59"/>
                              <a:gd name="T7" fmla="*/ 6 h 52"/>
                              <a:gd name="T8" fmla="*/ 4 w 59"/>
                              <a:gd name="T9" fmla="*/ 9 h 52"/>
                              <a:gd name="T10" fmla="*/ 4 w 59"/>
                              <a:gd name="T11" fmla="*/ 9 h 52"/>
                              <a:gd name="T12" fmla="*/ 1 w 59"/>
                              <a:gd name="T13" fmla="*/ 13 h 52"/>
                              <a:gd name="T14" fmla="*/ 0 w 59"/>
                              <a:gd name="T15" fmla="*/ 22 h 52"/>
                              <a:gd name="T16" fmla="*/ 0 w 59"/>
                              <a:gd name="T17" fmla="*/ 28 h 52"/>
                              <a:gd name="T18" fmla="*/ 0 w 59"/>
                              <a:gd name="T19" fmla="*/ 33 h 52"/>
                              <a:gd name="T20" fmla="*/ 0 w 59"/>
                              <a:gd name="T21" fmla="*/ 36 h 52"/>
                              <a:gd name="T22" fmla="*/ 1 w 59"/>
                              <a:gd name="T23" fmla="*/ 37 h 52"/>
                              <a:gd name="T24" fmla="*/ 17 w 59"/>
                              <a:gd name="T25" fmla="*/ 18 h 52"/>
                              <a:gd name="T26" fmla="*/ 17 w 59"/>
                              <a:gd name="T27" fmla="*/ 18 h 52"/>
                              <a:gd name="T28" fmla="*/ 17 w 59"/>
                              <a:gd name="T29" fmla="*/ 18 h 52"/>
                              <a:gd name="T30" fmla="*/ 17 w 59"/>
                              <a:gd name="T31" fmla="*/ 18 h 52"/>
                              <a:gd name="T32" fmla="*/ 17 w 59"/>
                              <a:gd name="T33" fmla="*/ 18 h 52"/>
                              <a:gd name="T34" fmla="*/ 17 w 59"/>
                              <a:gd name="T35" fmla="*/ 18 h 52"/>
                              <a:gd name="T36" fmla="*/ 17 w 59"/>
                              <a:gd name="T37" fmla="*/ 28 h 52"/>
                              <a:gd name="T38" fmla="*/ 13 w 59"/>
                              <a:gd name="T39" fmla="*/ 36 h 52"/>
                              <a:gd name="T40" fmla="*/ 8 w 59"/>
                              <a:gd name="T41" fmla="*/ 42 h 52"/>
                              <a:gd name="T42" fmla="*/ 10 w 59"/>
                              <a:gd name="T43" fmla="*/ 49 h 52"/>
                              <a:gd name="T44" fmla="*/ 13 w 59"/>
                              <a:gd name="T45" fmla="*/ 51 h 52"/>
                              <a:gd name="T46" fmla="*/ 14 w 59"/>
                              <a:gd name="T47" fmla="*/ 51 h 52"/>
                              <a:gd name="T48" fmla="*/ 17 w 59"/>
                              <a:gd name="T49" fmla="*/ 51 h 52"/>
                              <a:gd name="T50" fmla="*/ 17 w 59"/>
                              <a:gd name="T51" fmla="*/ 45 h 52"/>
                              <a:gd name="T52" fmla="*/ 22 w 59"/>
                              <a:gd name="T53" fmla="*/ 40 h 52"/>
                              <a:gd name="T54" fmla="*/ 28 w 59"/>
                              <a:gd name="T55" fmla="*/ 33 h 52"/>
                              <a:gd name="T56" fmla="*/ 32 w 59"/>
                              <a:gd name="T57" fmla="*/ 28 h 52"/>
                              <a:gd name="T58" fmla="*/ 37 w 59"/>
                              <a:gd name="T59" fmla="*/ 27 h 52"/>
                              <a:gd name="T60" fmla="*/ 44 w 59"/>
                              <a:gd name="T61" fmla="*/ 22 h 52"/>
                              <a:gd name="T62" fmla="*/ 50 w 59"/>
                              <a:gd name="T63" fmla="*/ 18 h 52"/>
                              <a:gd name="T64" fmla="*/ 58 w 59"/>
                              <a:gd name="T65" fmla="*/ 15 h 52"/>
                              <a:gd name="T66" fmla="*/ 55 w 59"/>
                              <a:gd name="T67" fmla="*/ 10 h 52"/>
                              <a:gd name="T68" fmla="*/ 53 w 59"/>
                              <a:gd name="T69" fmla="*/ 10 h 52"/>
                              <a:gd name="T70" fmla="*/ 50 w 59"/>
                              <a:gd name="T71" fmla="*/ 10 h 52"/>
                              <a:gd name="T72" fmla="*/ 46 w 59"/>
                              <a:gd name="T73" fmla="*/ 10 h 52"/>
                              <a:gd name="T74" fmla="*/ 41 w 59"/>
                              <a:gd name="T75" fmla="*/ 10 h 52"/>
                              <a:gd name="T76" fmla="*/ 37 w 59"/>
                              <a:gd name="T77" fmla="*/ 10 h 52"/>
                              <a:gd name="T78" fmla="*/ 35 w 59"/>
                              <a:gd name="T79" fmla="*/ 10 h 52"/>
                              <a:gd name="T80" fmla="*/ 31 w 59"/>
                              <a:gd name="T81" fmla="*/ 13 h 52"/>
                              <a:gd name="T82" fmla="*/ 23 w 59"/>
                              <a:gd name="T83" fmla="*/ 13 h 52"/>
                              <a:gd name="T84" fmla="*/ 22 w 59"/>
                              <a:gd name="T85" fmla="*/ 15 h 52"/>
                              <a:gd name="T86" fmla="*/ 26 w 59"/>
                              <a:gd name="T87" fmla="*/ 10 h 52"/>
                              <a:gd name="T88" fmla="*/ 32 w 59"/>
                              <a:gd name="T89" fmla="*/ 9 h 52"/>
                              <a:gd name="T90" fmla="*/ 37 w 59"/>
                              <a:gd name="T91" fmla="*/ 6 h 52"/>
                              <a:gd name="T92" fmla="*/ 44 w 59"/>
                              <a:gd name="T93" fmla="*/ 1 h 52"/>
                              <a:gd name="T94" fmla="*/ 44 w 59"/>
                              <a:gd name="T95" fmla="*/ 1 h 52"/>
                              <a:gd name="T96" fmla="*/ 44 w 59"/>
                              <a:gd name="T97" fmla="*/ 1 h 52"/>
                              <a:gd name="T98" fmla="*/ 44 w 59"/>
                              <a:gd name="T99" fmla="*/ 0 h 52"/>
                              <a:gd name="T100" fmla="*/ 41 w 59"/>
                              <a:gd name="T101" fmla="*/ 0 h 52"/>
                              <a:gd name="T102" fmla="*/ 40 w 59"/>
                              <a:gd name="T103" fmla="*/ 0 h 52"/>
                              <a:gd name="T104" fmla="*/ 37 w 59"/>
                              <a:gd name="T105" fmla="*/ 0 h 52"/>
                              <a:gd name="T106" fmla="*/ 35 w 59"/>
                              <a:gd name="T10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9" h="52">
                                <a:moveTo>
                                  <a:pt x="35" y="0"/>
                                </a:moveTo>
                                <a:lnTo>
                                  <a:pt x="10" y="1"/>
                                </a:lnTo>
                                <a:lnTo>
                                  <a:pt x="8" y="1"/>
                                </a:lnTo>
                                <a:lnTo>
                                  <a:pt x="8" y="4"/>
                                </a:lnTo>
                                <a:lnTo>
                                  <a:pt x="5" y="4"/>
                                </a:lnTo>
                                <a:lnTo>
                                  <a:pt x="5" y="6"/>
                                </a:lnTo>
                                <a:lnTo>
                                  <a:pt x="4" y="9"/>
                                </a:lnTo>
                                <a:lnTo>
                                  <a:pt x="4" y="10"/>
                                </a:lnTo>
                                <a:lnTo>
                                  <a:pt x="1" y="13"/>
                                </a:lnTo>
                                <a:lnTo>
                                  <a:pt x="0" y="18"/>
                                </a:lnTo>
                                <a:lnTo>
                                  <a:pt x="0" y="22"/>
                                </a:lnTo>
                                <a:lnTo>
                                  <a:pt x="0" y="24"/>
                                </a:lnTo>
                                <a:lnTo>
                                  <a:pt x="0" y="28"/>
                                </a:lnTo>
                                <a:lnTo>
                                  <a:pt x="0" y="33"/>
                                </a:lnTo>
                                <a:lnTo>
                                  <a:pt x="0" y="36"/>
                                </a:lnTo>
                                <a:lnTo>
                                  <a:pt x="0" y="37"/>
                                </a:lnTo>
                                <a:lnTo>
                                  <a:pt x="1" y="37"/>
                                </a:lnTo>
                                <a:lnTo>
                                  <a:pt x="4" y="37"/>
                                </a:lnTo>
                                <a:lnTo>
                                  <a:pt x="17" y="18"/>
                                </a:lnTo>
                                <a:lnTo>
                                  <a:pt x="17" y="24"/>
                                </a:lnTo>
                                <a:lnTo>
                                  <a:pt x="17" y="28"/>
                                </a:lnTo>
                                <a:lnTo>
                                  <a:pt x="14" y="28"/>
                                </a:lnTo>
                                <a:lnTo>
                                  <a:pt x="13" y="36"/>
                                </a:lnTo>
                                <a:lnTo>
                                  <a:pt x="10" y="37"/>
                                </a:lnTo>
                                <a:lnTo>
                                  <a:pt x="8" y="42"/>
                                </a:lnTo>
                                <a:lnTo>
                                  <a:pt x="8" y="46"/>
                                </a:lnTo>
                                <a:lnTo>
                                  <a:pt x="10" y="49"/>
                                </a:lnTo>
                                <a:lnTo>
                                  <a:pt x="13" y="51"/>
                                </a:lnTo>
                                <a:lnTo>
                                  <a:pt x="14" y="51"/>
                                </a:lnTo>
                                <a:lnTo>
                                  <a:pt x="17" y="51"/>
                                </a:lnTo>
                                <a:lnTo>
                                  <a:pt x="17" y="49"/>
                                </a:lnTo>
                                <a:lnTo>
                                  <a:pt x="17" y="45"/>
                                </a:lnTo>
                                <a:lnTo>
                                  <a:pt x="19" y="42"/>
                                </a:lnTo>
                                <a:lnTo>
                                  <a:pt x="22" y="40"/>
                                </a:lnTo>
                                <a:lnTo>
                                  <a:pt x="23" y="37"/>
                                </a:lnTo>
                                <a:lnTo>
                                  <a:pt x="28" y="33"/>
                                </a:lnTo>
                                <a:lnTo>
                                  <a:pt x="31" y="31"/>
                                </a:lnTo>
                                <a:lnTo>
                                  <a:pt x="32" y="28"/>
                                </a:lnTo>
                                <a:lnTo>
                                  <a:pt x="35" y="28"/>
                                </a:lnTo>
                                <a:lnTo>
                                  <a:pt x="37" y="27"/>
                                </a:lnTo>
                                <a:lnTo>
                                  <a:pt x="41" y="24"/>
                                </a:lnTo>
                                <a:lnTo>
                                  <a:pt x="44" y="22"/>
                                </a:lnTo>
                                <a:lnTo>
                                  <a:pt x="46" y="19"/>
                                </a:lnTo>
                                <a:lnTo>
                                  <a:pt x="50" y="18"/>
                                </a:lnTo>
                                <a:lnTo>
                                  <a:pt x="55" y="15"/>
                                </a:lnTo>
                                <a:lnTo>
                                  <a:pt x="58" y="15"/>
                                </a:lnTo>
                                <a:lnTo>
                                  <a:pt x="55" y="10"/>
                                </a:lnTo>
                                <a:lnTo>
                                  <a:pt x="53" y="10"/>
                                </a:lnTo>
                                <a:lnTo>
                                  <a:pt x="50" y="10"/>
                                </a:lnTo>
                                <a:lnTo>
                                  <a:pt x="49" y="10"/>
                                </a:lnTo>
                                <a:lnTo>
                                  <a:pt x="46" y="10"/>
                                </a:lnTo>
                                <a:lnTo>
                                  <a:pt x="44" y="10"/>
                                </a:lnTo>
                                <a:lnTo>
                                  <a:pt x="41" y="10"/>
                                </a:lnTo>
                                <a:lnTo>
                                  <a:pt x="37" y="10"/>
                                </a:lnTo>
                                <a:lnTo>
                                  <a:pt x="35" y="10"/>
                                </a:lnTo>
                                <a:lnTo>
                                  <a:pt x="32" y="10"/>
                                </a:lnTo>
                                <a:lnTo>
                                  <a:pt x="31" y="13"/>
                                </a:lnTo>
                                <a:lnTo>
                                  <a:pt x="28" y="13"/>
                                </a:lnTo>
                                <a:lnTo>
                                  <a:pt x="23" y="13"/>
                                </a:lnTo>
                                <a:lnTo>
                                  <a:pt x="22" y="15"/>
                                </a:lnTo>
                                <a:lnTo>
                                  <a:pt x="23" y="10"/>
                                </a:lnTo>
                                <a:lnTo>
                                  <a:pt x="26" y="10"/>
                                </a:lnTo>
                                <a:lnTo>
                                  <a:pt x="28" y="10"/>
                                </a:lnTo>
                                <a:lnTo>
                                  <a:pt x="32" y="9"/>
                                </a:lnTo>
                                <a:lnTo>
                                  <a:pt x="35" y="9"/>
                                </a:lnTo>
                                <a:lnTo>
                                  <a:pt x="37" y="6"/>
                                </a:lnTo>
                                <a:lnTo>
                                  <a:pt x="41" y="4"/>
                                </a:lnTo>
                                <a:lnTo>
                                  <a:pt x="44" y="1"/>
                                </a:lnTo>
                                <a:lnTo>
                                  <a:pt x="44" y="0"/>
                                </a:lnTo>
                                <a:lnTo>
                                  <a:pt x="41" y="0"/>
                                </a:lnTo>
                                <a:lnTo>
                                  <a:pt x="40" y="0"/>
                                </a:lnTo>
                                <a:lnTo>
                                  <a:pt x="37" y="0"/>
                                </a:lnTo>
                                <a:lnTo>
                                  <a:pt x="35"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90" name="Freeform 370"/>
                        <wps:cNvSpPr>
                          <a:spLocks/>
                        </wps:cNvSpPr>
                        <wps:spPr bwMode="auto">
                          <a:xfrm>
                            <a:off x="1750" y="2632"/>
                            <a:ext cx="81" cy="70"/>
                          </a:xfrm>
                          <a:custGeom>
                            <a:avLst/>
                            <a:gdLst>
                              <a:gd name="T0" fmla="*/ 29 w 53"/>
                              <a:gd name="T1" fmla="*/ 0 h 47"/>
                              <a:gd name="T2" fmla="*/ 22 w 53"/>
                              <a:gd name="T3" fmla="*/ 0 h 47"/>
                              <a:gd name="T4" fmla="*/ 16 w 53"/>
                              <a:gd name="T5" fmla="*/ 1 h 47"/>
                              <a:gd name="T6" fmla="*/ 8 w 53"/>
                              <a:gd name="T7" fmla="*/ 4 h 47"/>
                              <a:gd name="T8" fmla="*/ 4 w 53"/>
                              <a:gd name="T9" fmla="*/ 8 h 47"/>
                              <a:gd name="T10" fmla="*/ 2 w 53"/>
                              <a:gd name="T11" fmla="*/ 14 h 47"/>
                              <a:gd name="T12" fmla="*/ 0 w 53"/>
                              <a:gd name="T13" fmla="*/ 19 h 47"/>
                              <a:gd name="T14" fmla="*/ 2 w 53"/>
                              <a:gd name="T15" fmla="*/ 26 h 47"/>
                              <a:gd name="T16" fmla="*/ 11 w 53"/>
                              <a:gd name="T17" fmla="*/ 14 h 47"/>
                              <a:gd name="T18" fmla="*/ 11 w 53"/>
                              <a:gd name="T19" fmla="*/ 14 h 47"/>
                              <a:gd name="T20" fmla="*/ 13 w 53"/>
                              <a:gd name="T21" fmla="*/ 14 h 47"/>
                              <a:gd name="T22" fmla="*/ 11 w 53"/>
                              <a:gd name="T23" fmla="*/ 23 h 47"/>
                              <a:gd name="T24" fmla="*/ 8 w 53"/>
                              <a:gd name="T25" fmla="*/ 32 h 47"/>
                              <a:gd name="T26" fmla="*/ 8 w 53"/>
                              <a:gd name="T27" fmla="*/ 37 h 47"/>
                              <a:gd name="T28" fmla="*/ 13 w 53"/>
                              <a:gd name="T29" fmla="*/ 46 h 47"/>
                              <a:gd name="T30" fmla="*/ 17 w 53"/>
                              <a:gd name="T31" fmla="*/ 35 h 47"/>
                              <a:gd name="T32" fmla="*/ 22 w 53"/>
                              <a:gd name="T33" fmla="*/ 28 h 47"/>
                              <a:gd name="T34" fmla="*/ 29 w 53"/>
                              <a:gd name="T35" fmla="*/ 22 h 47"/>
                              <a:gd name="T36" fmla="*/ 38 w 53"/>
                              <a:gd name="T37" fmla="*/ 14 h 47"/>
                              <a:gd name="T38" fmla="*/ 43 w 53"/>
                              <a:gd name="T39" fmla="*/ 14 h 47"/>
                              <a:gd name="T40" fmla="*/ 44 w 53"/>
                              <a:gd name="T41" fmla="*/ 14 h 47"/>
                              <a:gd name="T42" fmla="*/ 49 w 53"/>
                              <a:gd name="T43" fmla="*/ 14 h 47"/>
                              <a:gd name="T44" fmla="*/ 52 w 53"/>
                              <a:gd name="T45" fmla="*/ 14 h 47"/>
                              <a:gd name="T46" fmla="*/ 47 w 53"/>
                              <a:gd name="T47" fmla="*/ 10 h 47"/>
                              <a:gd name="T48" fmla="*/ 40 w 53"/>
                              <a:gd name="T49" fmla="*/ 8 h 47"/>
                              <a:gd name="T50" fmla="*/ 38 w 53"/>
                              <a:gd name="T51" fmla="*/ 8 h 47"/>
                              <a:gd name="T52" fmla="*/ 29 w 53"/>
                              <a:gd name="T53" fmla="*/ 8 h 47"/>
                              <a:gd name="T54" fmla="*/ 25 w 53"/>
                              <a:gd name="T55" fmla="*/ 10 h 47"/>
                              <a:gd name="T56" fmla="*/ 20 w 53"/>
                              <a:gd name="T57" fmla="*/ 13 h 47"/>
                              <a:gd name="T58" fmla="*/ 17 w 53"/>
                              <a:gd name="T59" fmla="*/ 14 h 47"/>
                              <a:gd name="T60" fmla="*/ 13 w 53"/>
                              <a:gd name="T61" fmla="*/ 14 h 47"/>
                              <a:gd name="T62" fmla="*/ 16 w 53"/>
                              <a:gd name="T63" fmla="*/ 13 h 47"/>
                              <a:gd name="T64" fmla="*/ 17 w 53"/>
                              <a:gd name="T65" fmla="*/ 10 h 47"/>
                              <a:gd name="T66" fmla="*/ 20 w 53"/>
                              <a:gd name="T67" fmla="*/ 8 h 47"/>
                              <a:gd name="T68" fmla="*/ 25 w 53"/>
                              <a:gd name="T69" fmla="*/ 5 h 47"/>
                              <a:gd name="T70" fmla="*/ 26 w 53"/>
                              <a:gd name="T71" fmla="*/ 5 h 47"/>
                              <a:gd name="T72" fmla="*/ 29 w 53"/>
                              <a:gd name="T73" fmla="*/ 4 h 47"/>
                              <a:gd name="T74" fmla="*/ 31 w 53"/>
                              <a:gd name="T75" fmla="*/ 4 h 47"/>
                              <a:gd name="T76" fmla="*/ 35 w 53"/>
                              <a:gd name="T77" fmla="*/ 4 h 47"/>
                              <a:gd name="T78" fmla="*/ 35 w 53"/>
                              <a:gd name="T79" fmla="*/ 4 h 47"/>
                              <a:gd name="T80" fmla="*/ 38 w 53"/>
                              <a:gd name="T81" fmla="*/ 1 h 47"/>
                              <a:gd name="T82" fmla="*/ 35 w 53"/>
                              <a:gd name="T83" fmla="*/ 0 h 47"/>
                              <a:gd name="T84" fmla="*/ 34 w 53"/>
                              <a:gd name="T8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 h="47">
                                <a:moveTo>
                                  <a:pt x="34" y="0"/>
                                </a:moveTo>
                                <a:lnTo>
                                  <a:pt x="29" y="0"/>
                                </a:lnTo>
                                <a:lnTo>
                                  <a:pt x="25" y="0"/>
                                </a:lnTo>
                                <a:lnTo>
                                  <a:pt x="22" y="0"/>
                                </a:lnTo>
                                <a:lnTo>
                                  <a:pt x="20" y="0"/>
                                </a:lnTo>
                                <a:lnTo>
                                  <a:pt x="16" y="1"/>
                                </a:lnTo>
                                <a:lnTo>
                                  <a:pt x="11" y="1"/>
                                </a:lnTo>
                                <a:lnTo>
                                  <a:pt x="8" y="4"/>
                                </a:lnTo>
                                <a:lnTo>
                                  <a:pt x="7" y="5"/>
                                </a:lnTo>
                                <a:lnTo>
                                  <a:pt x="4" y="8"/>
                                </a:lnTo>
                                <a:lnTo>
                                  <a:pt x="2" y="13"/>
                                </a:lnTo>
                                <a:lnTo>
                                  <a:pt x="2" y="14"/>
                                </a:lnTo>
                                <a:lnTo>
                                  <a:pt x="2" y="17"/>
                                </a:lnTo>
                                <a:lnTo>
                                  <a:pt x="0" y="19"/>
                                </a:lnTo>
                                <a:lnTo>
                                  <a:pt x="0" y="23"/>
                                </a:lnTo>
                                <a:lnTo>
                                  <a:pt x="2" y="26"/>
                                </a:lnTo>
                                <a:lnTo>
                                  <a:pt x="2" y="31"/>
                                </a:lnTo>
                                <a:lnTo>
                                  <a:pt x="11" y="14"/>
                                </a:lnTo>
                                <a:lnTo>
                                  <a:pt x="13" y="14"/>
                                </a:lnTo>
                                <a:lnTo>
                                  <a:pt x="13" y="19"/>
                                </a:lnTo>
                                <a:lnTo>
                                  <a:pt x="11" y="23"/>
                                </a:lnTo>
                                <a:lnTo>
                                  <a:pt x="11" y="28"/>
                                </a:lnTo>
                                <a:lnTo>
                                  <a:pt x="8" y="32"/>
                                </a:lnTo>
                                <a:lnTo>
                                  <a:pt x="8" y="37"/>
                                </a:lnTo>
                                <a:lnTo>
                                  <a:pt x="8" y="41"/>
                                </a:lnTo>
                                <a:lnTo>
                                  <a:pt x="13" y="46"/>
                                </a:lnTo>
                                <a:lnTo>
                                  <a:pt x="16" y="40"/>
                                </a:lnTo>
                                <a:lnTo>
                                  <a:pt x="17" y="35"/>
                                </a:lnTo>
                                <a:lnTo>
                                  <a:pt x="20" y="32"/>
                                </a:lnTo>
                                <a:lnTo>
                                  <a:pt x="22" y="28"/>
                                </a:lnTo>
                                <a:lnTo>
                                  <a:pt x="26" y="23"/>
                                </a:lnTo>
                                <a:lnTo>
                                  <a:pt x="29" y="22"/>
                                </a:lnTo>
                                <a:lnTo>
                                  <a:pt x="35" y="17"/>
                                </a:lnTo>
                                <a:lnTo>
                                  <a:pt x="38" y="14"/>
                                </a:lnTo>
                                <a:lnTo>
                                  <a:pt x="40" y="14"/>
                                </a:lnTo>
                                <a:lnTo>
                                  <a:pt x="43" y="14"/>
                                </a:lnTo>
                                <a:lnTo>
                                  <a:pt x="44" y="14"/>
                                </a:lnTo>
                                <a:lnTo>
                                  <a:pt x="47" y="14"/>
                                </a:lnTo>
                                <a:lnTo>
                                  <a:pt x="49" y="14"/>
                                </a:lnTo>
                                <a:lnTo>
                                  <a:pt x="52" y="14"/>
                                </a:lnTo>
                                <a:lnTo>
                                  <a:pt x="49" y="10"/>
                                </a:lnTo>
                                <a:lnTo>
                                  <a:pt x="47" y="10"/>
                                </a:lnTo>
                                <a:lnTo>
                                  <a:pt x="44" y="10"/>
                                </a:lnTo>
                                <a:lnTo>
                                  <a:pt x="40" y="8"/>
                                </a:lnTo>
                                <a:lnTo>
                                  <a:pt x="38" y="8"/>
                                </a:lnTo>
                                <a:lnTo>
                                  <a:pt x="34" y="10"/>
                                </a:lnTo>
                                <a:lnTo>
                                  <a:pt x="29" y="8"/>
                                </a:lnTo>
                                <a:lnTo>
                                  <a:pt x="26" y="10"/>
                                </a:lnTo>
                                <a:lnTo>
                                  <a:pt x="25" y="10"/>
                                </a:lnTo>
                                <a:lnTo>
                                  <a:pt x="22" y="10"/>
                                </a:lnTo>
                                <a:lnTo>
                                  <a:pt x="20" y="13"/>
                                </a:lnTo>
                                <a:lnTo>
                                  <a:pt x="20" y="14"/>
                                </a:lnTo>
                                <a:lnTo>
                                  <a:pt x="17" y="14"/>
                                </a:lnTo>
                                <a:lnTo>
                                  <a:pt x="16" y="14"/>
                                </a:lnTo>
                                <a:lnTo>
                                  <a:pt x="13" y="14"/>
                                </a:lnTo>
                                <a:lnTo>
                                  <a:pt x="16" y="13"/>
                                </a:lnTo>
                                <a:lnTo>
                                  <a:pt x="16" y="10"/>
                                </a:lnTo>
                                <a:lnTo>
                                  <a:pt x="17" y="10"/>
                                </a:lnTo>
                                <a:lnTo>
                                  <a:pt x="20" y="8"/>
                                </a:lnTo>
                                <a:lnTo>
                                  <a:pt x="22" y="5"/>
                                </a:lnTo>
                                <a:lnTo>
                                  <a:pt x="25" y="5"/>
                                </a:lnTo>
                                <a:lnTo>
                                  <a:pt x="26" y="5"/>
                                </a:lnTo>
                                <a:lnTo>
                                  <a:pt x="29" y="4"/>
                                </a:lnTo>
                                <a:lnTo>
                                  <a:pt x="31" y="4"/>
                                </a:lnTo>
                                <a:lnTo>
                                  <a:pt x="34" y="4"/>
                                </a:lnTo>
                                <a:lnTo>
                                  <a:pt x="35" y="4"/>
                                </a:lnTo>
                                <a:lnTo>
                                  <a:pt x="38" y="1"/>
                                </a:lnTo>
                                <a:lnTo>
                                  <a:pt x="35" y="1"/>
                                </a:lnTo>
                                <a:lnTo>
                                  <a:pt x="35" y="0"/>
                                </a:lnTo>
                                <a:lnTo>
                                  <a:pt x="34"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91" name="Freeform 371"/>
                        <wps:cNvSpPr>
                          <a:spLocks/>
                        </wps:cNvSpPr>
                        <wps:spPr bwMode="auto">
                          <a:xfrm>
                            <a:off x="1750" y="2632"/>
                            <a:ext cx="81" cy="70"/>
                          </a:xfrm>
                          <a:custGeom>
                            <a:avLst/>
                            <a:gdLst>
                              <a:gd name="T0" fmla="*/ 34 w 53"/>
                              <a:gd name="T1" fmla="*/ 0 h 47"/>
                              <a:gd name="T2" fmla="*/ 25 w 53"/>
                              <a:gd name="T3" fmla="*/ 0 h 47"/>
                              <a:gd name="T4" fmla="*/ 20 w 53"/>
                              <a:gd name="T5" fmla="*/ 0 h 47"/>
                              <a:gd name="T6" fmla="*/ 11 w 53"/>
                              <a:gd name="T7" fmla="*/ 1 h 47"/>
                              <a:gd name="T8" fmla="*/ 7 w 53"/>
                              <a:gd name="T9" fmla="*/ 5 h 47"/>
                              <a:gd name="T10" fmla="*/ 4 w 53"/>
                              <a:gd name="T11" fmla="*/ 8 h 47"/>
                              <a:gd name="T12" fmla="*/ 2 w 53"/>
                              <a:gd name="T13" fmla="*/ 14 h 47"/>
                              <a:gd name="T14" fmla="*/ 0 w 53"/>
                              <a:gd name="T15" fmla="*/ 19 h 47"/>
                              <a:gd name="T16" fmla="*/ 2 w 53"/>
                              <a:gd name="T17" fmla="*/ 26 h 47"/>
                              <a:gd name="T18" fmla="*/ 11 w 53"/>
                              <a:gd name="T19" fmla="*/ 14 h 47"/>
                              <a:gd name="T20" fmla="*/ 11 w 53"/>
                              <a:gd name="T21" fmla="*/ 14 h 47"/>
                              <a:gd name="T22" fmla="*/ 13 w 53"/>
                              <a:gd name="T23" fmla="*/ 14 h 47"/>
                              <a:gd name="T24" fmla="*/ 13 w 53"/>
                              <a:gd name="T25" fmla="*/ 14 h 47"/>
                              <a:gd name="T26" fmla="*/ 11 w 53"/>
                              <a:gd name="T27" fmla="*/ 23 h 47"/>
                              <a:gd name="T28" fmla="*/ 8 w 53"/>
                              <a:gd name="T29" fmla="*/ 32 h 47"/>
                              <a:gd name="T30" fmla="*/ 8 w 53"/>
                              <a:gd name="T31" fmla="*/ 37 h 47"/>
                              <a:gd name="T32" fmla="*/ 13 w 53"/>
                              <a:gd name="T33" fmla="*/ 46 h 47"/>
                              <a:gd name="T34" fmla="*/ 16 w 53"/>
                              <a:gd name="T35" fmla="*/ 40 h 47"/>
                              <a:gd name="T36" fmla="*/ 20 w 53"/>
                              <a:gd name="T37" fmla="*/ 32 h 47"/>
                              <a:gd name="T38" fmla="*/ 26 w 53"/>
                              <a:gd name="T39" fmla="*/ 23 h 47"/>
                              <a:gd name="T40" fmla="*/ 35 w 53"/>
                              <a:gd name="T41" fmla="*/ 17 h 47"/>
                              <a:gd name="T42" fmla="*/ 38 w 53"/>
                              <a:gd name="T43" fmla="*/ 14 h 47"/>
                              <a:gd name="T44" fmla="*/ 43 w 53"/>
                              <a:gd name="T45" fmla="*/ 14 h 47"/>
                              <a:gd name="T46" fmla="*/ 44 w 53"/>
                              <a:gd name="T47" fmla="*/ 14 h 47"/>
                              <a:gd name="T48" fmla="*/ 49 w 53"/>
                              <a:gd name="T49" fmla="*/ 14 h 47"/>
                              <a:gd name="T50" fmla="*/ 52 w 53"/>
                              <a:gd name="T51" fmla="*/ 14 h 47"/>
                              <a:gd name="T52" fmla="*/ 49 w 53"/>
                              <a:gd name="T53" fmla="*/ 10 h 47"/>
                              <a:gd name="T54" fmla="*/ 44 w 53"/>
                              <a:gd name="T55" fmla="*/ 10 h 47"/>
                              <a:gd name="T56" fmla="*/ 38 w 53"/>
                              <a:gd name="T57" fmla="*/ 8 h 47"/>
                              <a:gd name="T58" fmla="*/ 34 w 53"/>
                              <a:gd name="T59" fmla="*/ 10 h 47"/>
                              <a:gd name="T60" fmla="*/ 29 w 53"/>
                              <a:gd name="T61" fmla="*/ 8 h 47"/>
                              <a:gd name="T62" fmla="*/ 25 w 53"/>
                              <a:gd name="T63" fmla="*/ 10 h 47"/>
                              <a:gd name="T64" fmla="*/ 20 w 53"/>
                              <a:gd name="T65" fmla="*/ 13 h 47"/>
                              <a:gd name="T66" fmla="*/ 17 w 53"/>
                              <a:gd name="T67" fmla="*/ 14 h 47"/>
                              <a:gd name="T68" fmla="*/ 13 w 53"/>
                              <a:gd name="T69" fmla="*/ 14 h 47"/>
                              <a:gd name="T70" fmla="*/ 13 w 53"/>
                              <a:gd name="T71" fmla="*/ 14 h 47"/>
                              <a:gd name="T72" fmla="*/ 16 w 53"/>
                              <a:gd name="T73" fmla="*/ 10 h 47"/>
                              <a:gd name="T74" fmla="*/ 20 w 53"/>
                              <a:gd name="T75" fmla="*/ 8 h 47"/>
                              <a:gd name="T76" fmla="*/ 22 w 53"/>
                              <a:gd name="T77" fmla="*/ 5 h 47"/>
                              <a:gd name="T78" fmla="*/ 25 w 53"/>
                              <a:gd name="T79" fmla="*/ 5 h 47"/>
                              <a:gd name="T80" fmla="*/ 26 w 53"/>
                              <a:gd name="T81" fmla="*/ 5 h 47"/>
                              <a:gd name="T82" fmla="*/ 29 w 53"/>
                              <a:gd name="T83" fmla="*/ 4 h 47"/>
                              <a:gd name="T84" fmla="*/ 31 w 53"/>
                              <a:gd name="T85" fmla="*/ 4 h 47"/>
                              <a:gd name="T86" fmla="*/ 35 w 53"/>
                              <a:gd name="T87" fmla="*/ 4 h 47"/>
                              <a:gd name="T88" fmla="*/ 35 w 53"/>
                              <a:gd name="T89" fmla="*/ 4 h 47"/>
                              <a:gd name="T90" fmla="*/ 35 w 53"/>
                              <a:gd name="T91" fmla="*/ 4 h 47"/>
                              <a:gd name="T92" fmla="*/ 38 w 53"/>
                              <a:gd name="T93" fmla="*/ 1 h 47"/>
                              <a:gd name="T94" fmla="*/ 35 w 53"/>
                              <a:gd name="T95" fmla="*/ 0 h 47"/>
                              <a:gd name="T96" fmla="*/ 34 w 53"/>
                              <a:gd name="T9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 h="47">
                                <a:moveTo>
                                  <a:pt x="34" y="0"/>
                                </a:moveTo>
                                <a:lnTo>
                                  <a:pt x="34" y="0"/>
                                </a:lnTo>
                                <a:lnTo>
                                  <a:pt x="29" y="0"/>
                                </a:lnTo>
                                <a:lnTo>
                                  <a:pt x="25" y="0"/>
                                </a:lnTo>
                                <a:lnTo>
                                  <a:pt x="22" y="0"/>
                                </a:lnTo>
                                <a:lnTo>
                                  <a:pt x="20" y="0"/>
                                </a:lnTo>
                                <a:lnTo>
                                  <a:pt x="16" y="1"/>
                                </a:lnTo>
                                <a:lnTo>
                                  <a:pt x="11" y="1"/>
                                </a:lnTo>
                                <a:lnTo>
                                  <a:pt x="8" y="4"/>
                                </a:lnTo>
                                <a:lnTo>
                                  <a:pt x="7" y="5"/>
                                </a:lnTo>
                                <a:lnTo>
                                  <a:pt x="4" y="8"/>
                                </a:lnTo>
                                <a:lnTo>
                                  <a:pt x="2" y="13"/>
                                </a:lnTo>
                                <a:lnTo>
                                  <a:pt x="2" y="14"/>
                                </a:lnTo>
                                <a:lnTo>
                                  <a:pt x="2" y="17"/>
                                </a:lnTo>
                                <a:lnTo>
                                  <a:pt x="0" y="19"/>
                                </a:lnTo>
                                <a:lnTo>
                                  <a:pt x="0" y="23"/>
                                </a:lnTo>
                                <a:lnTo>
                                  <a:pt x="2" y="26"/>
                                </a:lnTo>
                                <a:lnTo>
                                  <a:pt x="2" y="31"/>
                                </a:lnTo>
                                <a:lnTo>
                                  <a:pt x="11" y="14"/>
                                </a:lnTo>
                                <a:lnTo>
                                  <a:pt x="13" y="14"/>
                                </a:lnTo>
                                <a:lnTo>
                                  <a:pt x="13" y="19"/>
                                </a:lnTo>
                                <a:lnTo>
                                  <a:pt x="11" y="23"/>
                                </a:lnTo>
                                <a:lnTo>
                                  <a:pt x="11" y="28"/>
                                </a:lnTo>
                                <a:lnTo>
                                  <a:pt x="8" y="32"/>
                                </a:lnTo>
                                <a:lnTo>
                                  <a:pt x="8" y="37"/>
                                </a:lnTo>
                                <a:lnTo>
                                  <a:pt x="8" y="41"/>
                                </a:lnTo>
                                <a:lnTo>
                                  <a:pt x="13" y="46"/>
                                </a:lnTo>
                                <a:lnTo>
                                  <a:pt x="16" y="40"/>
                                </a:lnTo>
                                <a:lnTo>
                                  <a:pt x="17" y="35"/>
                                </a:lnTo>
                                <a:lnTo>
                                  <a:pt x="20" y="32"/>
                                </a:lnTo>
                                <a:lnTo>
                                  <a:pt x="22" y="28"/>
                                </a:lnTo>
                                <a:lnTo>
                                  <a:pt x="26" y="23"/>
                                </a:lnTo>
                                <a:lnTo>
                                  <a:pt x="29" y="22"/>
                                </a:lnTo>
                                <a:lnTo>
                                  <a:pt x="35" y="17"/>
                                </a:lnTo>
                                <a:lnTo>
                                  <a:pt x="38" y="14"/>
                                </a:lnTo>
                                <a:lnTo>
                                  <a:pt x="40" y="14"/>
                                </a:lnTo>
                                <a:lnTo>
                                  <a:pt x="43" y="14"/>
                                </a:lnTo>
                                <a:lnTo>
                                  <a:pt x="44" y="14"/>
                                </a:lnTo>
                                <a:lnTo>
                                  <a:pt x="47" y="14"/>
                                </a:lnTo>
                                <a:lnTo>
                                  <a:pt x="49" y="14"/>
                                </a:lnTo>
                                <a:lnTo>
                                  <a:pt x="52" y="14"/>
                                </a:lnTo>
                                <a:lnTo>
                                  <a:pt x="49" y="10"/>
                                </a:lnTo>
                                <a:lnTo>
                                  <a:pt x="47" y="10"/>
                                </a:lnTo>
                                <a:lnTo>
                                  <a:pt x="44" y="10"/>
                                </a:lnTo>
                                <a:lnTo>
                                  <a:pt x="40" y="8"/>
                                </a:lnTo>
                                <a:lnTo>
                                  <a:pt x="38" y="8"/>
                                </a:lnTo>
                                <a:lnTo>
                                  <a:pt x="34" y="10"/>
                                </a:lnTo>
                                <a:lnTo>
                                  <a:pt x="29" y="8"/>
                                </a:lnTo>
                                <a:lnTo>
                                  <a:pt x="26" y="10"/>
                                </a:lnTo>
                                <a:lnTo>
                                  <a:pt x="25" y="10"/>
                                </a:lnTo>
                                <a:lnTo>
                                  <a:pt x="22" y="10"/>
                                </a:lnTo>
                                <a:lnTo>
                                  <a:pt x="20" y="13"/>
                                </a:lnTo>
                                <a:lnTo>
                                  <a:pt x="20" y="14"/>
                                </a:lnTo>
                                <a:lnTo>
                                  <a:pt x="17" y="14"/>
                                </a:lnTo>
                                <a:lnTo>
                                  <a:pt x="16" y="14"/>
                                </a:lnTo>
                                <a:lnTo>
                                  <a:pt x="13" y="14"/>
                                </a:lnTo>
                                <a:lnTo>
                                  <a:pt x="16" y="13"/>
                                </a:lnTo>
                                <a:lnTo>
                                  <a:pt x="16" y="10"/>
                                </a:lnTo>
                                <a:lnTo>
                                  <a:pt x="17" y="10"/>
                                </a:lnTo>
                                <a:lnTo>
                                  <a:pt x="20" y="8"/>
                                </a:lnTo>
                                <a:lnTo>
                                  <a:pt x="22" y="5"/>
                                </a:lnTo>
                                <a:lnTo>
                                  <a:pt x="25" y="5"/>
                                </a:lnTo>
                                <a:lnTo>
                                  <a:pt x="26" y="5"/>
                                </a:lnTo>
                                <a:lnTo>
                                  <a:pt x="29" y="4"/>
                                </a:lnTo>
                                <a:lnTo>
                                  <a:pt x="31" y="4"/>
                                </a:lnTo>
                                <a:lnTo>
                                  <a:pt x="34" y="4"/>
                                </a:lnTo>
                                <a:lnTo>
                                  <a:pt x="35" y="4"/>
                                </a:lnTo>
                                <a:lnTo>
                                  <a:pt x="38" y="1"/>
                                </a:lnTo>
                                <a:lnTo>
                                  <a:pt x="35" y="1"/>
                                </a:lnTo>
                                <a:lnTo>
                                  <a:pt x="35" y="0"/>
                                </a:lnTo>
                                <a:lnTo>
                                  <a:pt x="34"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92" name="Freeform 372"/>
                        <wps:cNvSpPr>
                          <a:spLocks/>
                        </wps:cNvSpPr>
                        <wps:spPr bwMode="auto">
                          <a:xfrm>
                            <a:off x="1741" y="2620"/>
                            <a:ext cx="44" cy="41"/>
                          </a:xfrm>
                          <a:custGeom>
                            <a:avLst/>
                            <a:gdLst>
                              <a:gd name="T0" fmla="*/ 26 w 29"/>
                              <a:gd name="T1" fmla="*/ 0 h 27"/>
                              <a:gd name="T2" fmla="*/ 23 w 29"/>
                              <a:gd name="T3" fmla="*/ 0 h 27"/>
                              <a:gd name="T4" fmla="*/ 19 w 29"/>
                              <a:gd name="T5" fmla="*/ 0 h 27"/>
                              <a:gd name="T6" fmla="*/ 14 w 29"/>
                              <a:gd name="T7" fmla="*/ 0 h 27"/>
                              <a:gd name="T8" fmla="*/ 13 w 29"/>
                              <a:gd name="T9" fmla="*/ 3 h 27"/>
                              <a:gd name="T10" fmla="*/ 10 w 29"/>
                              <a:gd name="T11" fmla="*/ 3 h 27"/>
                              <a:gd name="T12" fmla="*/ 8 w 29"/>
                              <a:gd name="T13" fmla="*/ 4 h 27"/>
                              <a:gd name="T14" fmla="*/ 4 w 29"/>
                              <a:gd name="T15" fmla="*/ 7 h 27"/>
                              <a:gd name="T16" fmla="*/ 1 w 29"/>
                              <a:gd name="T17" fmla="*/ 12 h 27"/>
                              <a:gd name="T18" fmla="*/ 0 w 29"/>
                              <a:gd name="T19" fmla="*/ 13 h 27"/>
                              <a:gd name="T20" fmla="*/ 0 w 29"/>
                              <a:gd name="T21" fmla="*/ 18 h 27"/>
                              <a:gd name="T22" fmla="*/ 0 w 29"/>
                              <a:gd name="T23" fmla="*/ 22 h 27"/>
                              <a:gd name="T24" fmla="*/ 1 w 29"/>
                              <a:gd name="T25" fmla="*/ 26 h 27"/>
                              <a:gd name="T26" fmla="*/ 17 w 29"/>
                              <a:gd name="T27" fmla="*/ 3 h 27"/>
                              <a:gd name="T28" fmla="*/ 28 w 29"/>
                              <a:gd name="T29" fmla="*/ 0 h 27"/>
                              <a:gd name="T30" fmla="*/ 28 w 29"/>
                              <a:gd name="T31" fmla="*/ 0 h 27"/>
                              <a:gd name="T32" fmla="*/ 28 w 29"/>
                              <a:gd name="T33" fmla="*/ 0 h 27"/>
                              <a:gd name="T34" fmla="*/ 26 w 29"/>
                              <a:gd name="T35" fmla="*/ 0 h 27"/>
                              <a:gd name="T36" fmla="*/ 26 w 29"/>
                              <a:gd name="T3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 h="27">
                                <a:moveTo>
                                  <a:pt x="26" y="0"/>
                                </a:moveTo>
                                <a:lnTo>
                                  <a:pt x="23" y="0"/>
                                </a:lnTo>
                                <a:lnTo>
                                  <a:pt x="19" y="0"/>
                                </a:lnTo>
                                <a:lnTo>
                                  <a:pt x="14" y="0"/>
                                </a:lnTo>
                                <a:lnTo>
                                  <a:pt x="13" y="3"/>
                                </a:lnTo>
                                <a:lnTo>
                                  <a:pt x="10" y="3"/>
                                </a:lnTo>
                                <a:lnTo>
                                  <a:pt x="8" y="4"/>
                                </a:lnTo>
                                <a:lnTo>
                                  <a:pt x="4" y="7"/>
                                </a:lnTo>
                                <a:lnTo>
                                  <a:pt x="1" y="12"/>
                                </a:lnTo>
                                <a:lnTo>
                                  <a:pt x="0" y="13"/>
                                </a:lnTo>
                                <a:lnTo>
                                  <a:pt x="0" y="18"/>
                                </a:lnTo>
                                <a:lnTo>
                                  <a:pt x="0" y="22"/>
                                </a:lnTo>
                                <a:lnTo>
                                  <a:pt x="1" y="26"/>
                                </a:lnTo>
                                <a:lnTo>
                                  <a:pt x="17" y="3"/>
                                </a:lnTo>
                                <a:lnTo>
                                  <a:pt x="28" y="0"/>
                                </a:lnTo>
                                <a:lnTo>
                                  <a:pt x="26" y="0"/>
                                </a:lnTo>
                              </a:path>
                            </a:pathLst>
                          </a:cu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93" name="Freeform 373"/>
                        <wps:cNvSpPr>
                          <a:spLocks/>
                        </wps:cNvSpPr>
                        <wps:spPr bwMode="auto">
                          <a:xfrm>
                            <a:off x="1741" y="2620"/>
                            <a:ext cx="44" cy="41"/>
                          </a:xfrm>
                          <a:custGeom>
                            <a:avLst/>
                            <a:gdLst>
                              <a:gd name="T0" fmla="*/ 26 w 29"/>
                              <a:gd name="T1" fmla="*/ 0 h 27"/>
                              <a:gd name="T2" fmla="*/ 26 w 29"/>
                              <a:gd name="T3" fmla="*/ 0 h 27"/>
                              <a:gd name="T4" fmla="*/ 23 w 29"/>
                              <a:gd name="T5" fmla="*/ 0 h 27"/>
                              <a:gd name="T6" fmla="*/ 19 w 29"/>
                              <a:gd name="T7" fmla="*/ 0 h 27"/>
                              <a:gd name="T8" fmla="*/ 14 w 29"/>
                              <a:gd name="T9" fmla="*/ 0 h 27"/>
                              <a:gd name="T10" fmla="*/ 13 w 29"/>
                              <a:gd name="T11" fmla="*/ 3 h 27"/>
                              <a:gd name="T12" fmla="*/ 10 w 29"/>
                              <a:gd name="T13" fmla="*/ 3 h 27"/>
                              <a:gd name="T14" fmla="*/ 8 w 29"/>
                              <a:gd name="T15" fmla="*/ 4 h 27"/>
                              <a:gd name="T16" fmla="*/ 4 w 29"/>
                              <a:gd name="T17" fmla="*/ 7 h 27"/>
                              <a:gd name="T18" fmla="*/ 1 w 29"/>
                              <a:gd name="T19" fmla="*/ 12 h 27"/>
                              <a:gd name="T20" fmla="*/ 1 w 29"/>
                              <a:gd name="T21" fmla="*/ 12 h 27"/>
                              <a:gd name="T22" fmla="*/ 0 w 29"/>
                              <a:gd name="T23" fmla="*/ 13 h 27"/>
                              <a:gd name="T24" fmla="*/ 0 w 29"/>
                              <a:gd name="T25" fmla="*/ 18 h 27"/>
                              <a:gd name="T26" fmla="*/ 0 w 29"/>
                              <a:gd name="T27" fmla="*/ 22 h 27"/>
                              <a:gd name="T28" fmla="*/ 1 w 29"/>
                              <a:gd name="T29" fmla="*/ 26 h 27"/>
                              <a:gd name="T30" fmla="*/ 17 w 29"/>
                              <a:gd name="T31" fmla="*/ 3 h 27"/>
                              <a:gd name="T32" fmla="*/ 28 w 29"/>
                              <a:gd name="T33" fmla="*/ 0 h 27"/>
                              <a:gd name="T34" fmla="*/ 28 w 29"/>
                              <a:gd name="T35" fmla="*/ 0 h 27"/>
                              <a:gd name="T36" fmla="*/ 28 w 29"/>
                              <a:gd name="T37" fmla="*/ 0 h 27"/>
                              <a:gd name="T38" fmla="*/ 28 w 29"/>
                              <a:gd name="T39" fmla="*/ 0 h 27"/>
                              <a:gd name="T40" fmla="*/ 26 w 29"/>
                              <a:gd name="T41" fmla="*/ 0 h 27"/>
                              <a:gd name="T42" fmla="*/ 26 w 29"/>
                              <a:gd name="T4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 h="27">
                                <a:moveTo>
                                  <a:pt x="26" y="0"/>
                                </a:moveTo>
                                <a:lnTo>
                                  <a:pt x="26" y="0"/>
                                </a:lnTo>
                                <a:lnTo>
                                  <a:pt x="23" y="0"/>
                                </a:lnTo>
                                <a:lnTo>
                                  <a:pt x="19" y="0"/>
                                </a:lnTo>
                                <a:lnTo>
                                  <a:pt x="14" y="0"/>
                                </a:lnTo>
                                <a:lnTo>
                                  <a:pt x="13" y="3"/>
                                </a:lnTo>
                                <a:lnTo>
                                  <a:pt x="10" y="3"/>
                                </a:lnTo>
                                <a:lnTo>
                                  <a:pt x="8" y="4"/>
                                </a:lnTo>
                                <a:lnTo>
                                  <a:pt x="4" y="7"/>
                                </a:lnTo>
                                <a:lnTo>
                                  <a:pt x="1" y="12"/>
                                </a:lnTo>
                                <a:lnTo>
                                  <a:pt x="0" y="13"/>
                                </a:lnTo>
                                <a:lnTo>
                                  <a:pt x="0" y="18"/>
                                </a:lnTo>
                                <a:lnTo>
                                  <a:pt x="0" y="22"/>
                                </a:lnTo>
                                <a:lnTo>
                                  <a:pt x="1" y="26"/>
                                </a:lnTo>
                                <a:lnTo>
                                  <a:pt x="17" y="3"/>
                                </a:lnTo>
                                <a:lnTo>
                                  <a:pt x="28" y="0"/>
                                </a:lnTo>
                                <a:lnTo>
                                  <a:pt x="26" y="0"/>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94" name="Freeform 374"/>
                        <wps:cNvSpPr>
                          <a:spLocks/>
                        </wps:cNvSpPr>
                        <wps:spPr bwMode="auto">
                          <a:xfrm>
                            <a:off x="1855" y="2747"/>
                            <a:ext cx="93" cy="82"/>
                          </a:xfrm>
                          <a:custGeom>
                            <a:avLst/>
                            <a:gdLst>
                              <a:gd name="T0" fmla="*/ 1 w 61"/>
                              <a:gd name="T1" fmla="*/ 52 h 55"/>
                              <a:gd name="T2" fmla="*/ 0 w 61"/>
                              <a:gd name="T3" fmla="*/ 48 h 55"/>
                              <a:gd name="T4" fmla="*/ 55 w 61"/>
                              <a:gd name="T5" fmla="*/ 0 h 55"/>
                              <a:gd name="T6" fmla="*/ 60 w 61"/>
                              <a:gd name="T7" fmla="*/ 4 h 55"/>
                              <a:gd name="T8" fmla="*/ 4 w 61"/>
                              <a:gd name="T9" fmla="*/ 54 h 55"/>
                              <a:gd name="T10" fmla="*/ 1 w 61"/>
                              <a:gd name="T11" fmla="*/ 52 h 55"/>
                            </a:gdLst>
                            <a:ahLst/>
                            <a:cxnLst>
                              <a:cxn ang="0">
                                <a:pos x="T0" y="T1"/>
                              </a:cxn>
                              <a:cxn ang="0">
                                <a:pos x="T2" y="T3"/>
                              </a:cxn>
                              <a:cxn ang="0">
                                <a:pos x="T4" y="T5"/>
                              </a:cxn>
                              <a:cxn ang="0">
                                <a:pos x="T6" y="T7"/>
                              </a:cxn>
                              <a:cxn ang="0">
                                <a:pos x="T8" y="T9"/>
                              </a:cxn>
                              <a:cxn ang="0">
                                <a:pos x="T10" y="T11"/>
                              </a:cxn>
                            </a:cxnLst>
                            <a:rect l="0" t="0" r="r" b="b"/>
                            <a:pathLst>
                              <a:path w="61" h="55">
                                <a:moveTo>
                                  <a:pt x="1" y="52"/>
                                </a:moveTo>
                                <a:lnTo>
                                  <a:pt x="0" y="48"/>
                                </a:lnTo>
                                <a:lnTo>
                                  <a:pt x="55" y="0"/>
                                </a:lnTo>
                                <a:lnTo>
                                  <a:pt x="60" y="4"/>
                                </a:lnTo>
                                <a:lnTo>
                                  <a:pt x="4" y="54"/>
                                </a:lnTo>
                                <a:lnTo>
                                  <a:pt x="1" y="52"/>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95" name="Freeform 375"/>
                        <wps:cNvSpPr>
                          <a:spLocks/>
                        </wps:cNvSpPr>
                        <wps:spPr bwMode="auto">
                          <a:xfrm>
                            <a:off x="2079" y="2631"/>
                            <a:ext cx="190" cy="101"/>
                          </a:xfrm>
                          <a:custGeom>
                            <a:avLst/>
                            <a:gdLst>
                              <a:gd name="T0" fmla="*/ 0 w 125"/>
                              <a:gd name="T1" fmla="*/ 62 h 68"/>
                              <a:gd name="T2" fmla="*/ 8 w 125"/>
                              <a:gd name="T3" fmla="*/ 67 h 68"/>
                              <a:gd name="T4" fmla="*/ 13 w 125"/>
                              <a:gd name="T5" fmla="*/ 64 h 68"/>
                              <a:gd name="T6" fmla="*/ 22 w 125"/>
                              <a:gd name="T7" fmla="*/ 64 h 68"/>
                              <a:gd name="T8" fmla="*/ 26 w 125"/>
                              <a:gd name="T9" fmla="*/ 64 h 68"/>
                              <a:gd name="T10" fmla="*/ 34 w 125"/>
                              <a:gd name="T11" fmla="*/ 64 h 68"/>
                              <a:gd name="T12" fmla="*/ 40 w 125"/>
                              <a:gd name="T13" fmla="*/ 64 h 68"/>
                              <a:gd name="T14" fmla="*/ 47 w 125"/>
                              <a:gd name="T15" fmla="*/ 64 h 68"/>
                              <a:gd name="T16" fmla="*/ 52 w 125"/>
                              <a:gd name="T17" fmla="*/ 64 h 68"/>
                              <a:gd name="T18" fmla="*/ 56 w 125"/>
                              <a:gd name="T19" fmla="*/ 64 h 68"/>
                              <a:gd name="T20" fmla="*/ 65 w 125"/>
                              <a:gd name="T21" fmla="*/ 64 h 68"/>
                              <a:gd name="T22" fmla="*/ 67 w 125"/>
                              <a:gd name="T23" fmla="*/ 64 h 68"/>
                              <a:gd name="T24" fmla="*/ 74 w 125"/>
                              <a:gd name="T25" fmla="*/ 64 h 68"/>
                              <a:gd name="T26" fmla="*/ 80 w 125"/>
                              <a:gd name="T27" fmla="*/ 64 h 68"/>
                              <a:gd name="T28" fmla="*/ 85 w 125"/>
                              <a:gd name="T29" fmla="*/ 64 h 68"/>
                              <a:gd name="T30" fmla="*/ 92 w 125"/>
                              <a:gd name="T31" fmla="*/ 67 h 68"/>
                              <a:gd name="T32" fmla="*/ 97 w 125"/>
                              <a:gd name="T33" fmla="*/ 67 h 68"/>
                              <a:gd name="T34" fmla="*/ 101 w 125"/>
                              <a:gd name="T35" fmla="*/ 67 h 68"/>
                              <a:gd name="T36" fmla="*/ 115 w 125"/>
                              <a:gd name="T37" fmla="*/ 58 h 68"/>
                              <a:gd name="T38" fmla="*/ 124 w 125"/>
                              <a:gd name="T39" fmla="*/ 32 h 68"/>
                              <a:gd name="T40" fmla="*/ 103 w 125"/>
                              <a:gd name="T41" fmla="*/ 14 h 68"/>
                              <a:gd name="T42" fmla="*/ 101 w 125"/>
                              <a:gd name="T43" fmla="*/ 0 h 68"/>
                              <a:gd name="T44" fmla="*/ 89 w 125"/>
                              <a:gd name="T45" fmla="*/ 0 h 68"/>
                              <a:gd name="T46" fmla="*/ 83 w 125"/>
                              <a:gd name="T47" fmla="*/ 32 h 68"/>
                              <a:gd name="T48" fmla="*/ 83 w 125"/>
                              <a:gd name="T49" fmla="*/ 32 h 68"/>
                              <a:gd name="T50" fmla="*/ 80 w 125"/>
                              <a:gd name="T51" fmla="*/ 32 h 68"/>
                              <a:gd name="T52" fmla="*/ 79 w 125"/>
                              <a:gd name="T53" fmla="*/ 31 h 68"/>
                              <a:gd name="T54" fmla="*/ 76 w 125"/>
                              <a:gd name="T55" fmla="*/ 28 h 68"/>
                              <a:gd name="T56" fmla="*/ 74 w 125"/>
                              <a:gd name="T57" fmla="*/ 26 h 68"/>
                              <a:gd name="T58" fmla="*/ 70 w 125"/>
                              <a:gd name="T59" fmla="*/ 23 h 68"/>
                              <a:gd name="T60" fmla="*/ 67 w 125"/>
                              <a:gd name="T61" fmla="*/ 22 h 68"/>
                              <a:gd name="T62" fmla="*/ 65 w 125"/>
                              <a:gd name="T63" fmla="*/ 22 h 68"/>
                              <a:gd name="T64" fmla="*/ 22 w 125"/>
                              <a:gd name="T65" fmla="*/ 37 h 68"/>
                              <a:gd name="T66" fmla="*/ 2 w 125"/>
                              <a:gd name="T67" fmla="*/ 31 h 68"/>
                              <a:gd name="T68" fmla="*/ 0 w 125"/>
                              <a:gd name="T69" fmla="*/ 6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68">
                                <a:moveTo>
                                  <a:pt x="0" y="62"/>
                                </a:moveTo>
                                <a:lnTo>
                                  <a:pt x="8" y="67"/>
                                </a:lnTo>
                                <a:lnTo>
                                  <a:pt x="13" y="64"/>
                                </a:lnTo>
                                <a:lnTo>
                                  <a:pt x="22" y="64"/>
                                </a:lnTo>
                                <a:lnTo>
                                  <a:pt x="26" y="64"/>
                                </a:lnTo>
                                <a:lnTo>
                                  <a:pt x="34" y="64"/>
                                </a:lnTo>
                                <a:lnTo>
                                  <a:pt x="40" y="64"/>
                                </a:lnTo>
                                <a:lnTo>
                                  <a:pt x="47" y="64"/>
                                </a:lnTo>
                                <a:lnTo>
                                  <a:pt x="52" y="64"/>
                                </a:lnTo>
                                <a:lnTo>
                                  <a:pt x="56" y="64"/>
                                </a:lnTo>
                                <a:lnTo>
                                  <a:pt x="65" y="64"/>
                                </a:lnTo>
                                <a:lnTo>
                                  <a:pt x="67" y="64"/>
                                </a:lnTo>
                                <a:lnTo>
                                  <a:pt x="74" y="64"/>
                                </a:lnTo>
                                <a:lnTo>
                                  <a:pt x="80" y="64"/>
                                </a:lnTo>
                                <a:lnTo>
                                  <a:pt x="85" y="64"/>
                                </a:lnTo>
                                <a:lnTo>
                                  <a:pt x="92" y="67"/>
                                </a:lnTo>
                                <a:lnTo>
                                  <a:pt x="97" y="67"/>
                                </a:lnTo>
                                <a:lnTo>
                                  <a:pt x="101" y="67"/>
                                </a:lnTo>
                                <a:lnTo>
                                  <a:pt x="115" y="58"/>
                                </a:lnTo>
                                <a:lnTo>
                                  <a:pt x="124" y="32"/>
                                </a:lnTo>
                                <a:lnTo>
                                  <a:pt x="103" y="14"/>
                                </a:lnTo>
                                <a:lnTo>
                                  <a:pt x="101" y="0"/>
                                </a:lnTo>
                                <a:lnTo>
                                  <a:pt x="89" y="0"/>
                                </a:lnTo>
                                <a:lnTo>
                                  <a:pt x="83" y="32"/>
                                </a:lnTo>
                                <a:lnTo>
                                  <a:pt x="80" y="32"/>
                                </a:lnTo>
                                <a:lnTo>
                                  <a:pt x="79" y="31"/>
                                </a:lnTo>
                                <a:lnTo>
                                  <a:pt x="76" y="28"/>
                                </a:lnTo>
                                <a:lnTo>
                                  <a:pt x="74" y="26"/>
                                </a:lnTo>
                                <a:lnTo>
                                  <a:pt x="70" y="23"/>
                                </a:lnTo>
                                <a:lnTo>
                                  <a:pt x="67" y="22"/>
                                </a:lnTo>
                                <a:lnTo>
                                  <a:pt x="65" y="22"/>
                                </a:lnTo>
                                <a:lnTo>
                                  <a:pt x="22" y="37"/>
                                </a:lnTo>
                                <a:lnTo>
                                  <a:pt x="2" y="31"/>
                                </a:lnTo>
                                <a:lnTo>
                                  <a:pt x="0" y="62"/>
                                </a:lnTo>
                              </a:path>
                            </a:pathLst>
                          </a:custGeom>
                          <a:solidFill>
                            <a:srgbClr val="FF21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96" name="Freeform 376"/>
                        <wps:cNvSpPr>
                          <a:spLocks/>
                        </wps:cNvSpPr>
                        <wps:spPr bwMode="auto">
                          <a:xfrm>
                            <a:off x="2079" y="2631"/>
                            <a:ext cx="190" cy="101"/>
                          </a:xfrm>
                          <a:custGeom>
                            <a:avLst/>
                            <a:gdLst>
                              <a:gd name="T0" fmla="*/ 0 w 125"/>
                              <a:gd name="T1" fmla="*/ 62 h 68"/>
                              <a:gd name="T2" fmla="*/ 8 w 125"/>
                              <a:gd name="T3" fmla="*/ 67 h 68"/>
                              <a:gd name="T4" fmla="*/ 8 w 125"/>
                              <a:gd name="T5" fmla="*/ 67 h 68"/>
                              <a:gd name="T6" fmla="*/ 13 w 125"/>
                              <a:gd name="T7" fmla="*/ 64 h 68"/>
                              <a:gd name="T8" fmla="*/ 22 w 125"/>
                              <a:gd name="T9" fmla="*/ 64 h 68"/>
                              <a:gd name="T10" fmla="*/ 26 w 125"/>
                              <a:gd name="T11" fmla="*/ 64 h 68"/>
                              <a:gd name="T12" fmla="*/ 34 w 125"/>
                              <a:gd name="T13" fmla="*/ 64 h 68"/>
                              <a:gd name="T14" fmla="*/ 40 w 125"/>
                              <a:gd name="T15" fmla="*/ 64 h 68"/>
                              <a:gd name="T16" fmla="*/ 47 w 125"/>
                              <a:gd name="T17" fmla="*/ 64 h 68"/>
                              <a:gd name="T18" fmla="*/ 52 w 125"/>
                              <a:gd name="T19" fmla="*/ 64 h 68"/>
                              <a:gd name="T20" fmla="*/ 56 w 125"/>
                              <a:gd name="T21" fmla="*/ 64 h 68"/>
                              <a:gd name="T22" fmla="*/ 65 w 125"/>
                              <a:gd name="T23" fmla="*/ 64 h 68"/>
                              <a:gd name="T24" fmla="*/ 67 w 125"/>
                              <a:gd name="T25" fmla="*/ 64 h 68"/>
                              <a:gd name="T26" fmla="*/ 74 w 125"/>
                              <a:gd name="T27" fmla="*/ 64 h 68"/>
                              <a:gd name="T28" fmla="*/ 80 w 125"/>
                              <a:gd name="T29" fmla="*/ 64 h 68"/>
                              <a:gd name="T30" fmla="*/ 85 w 125"/>
                              <a:gd name="T31" fmla="*/ 64 h 68"/>
                              <a:gd name="T32" fmla="*/ 92 w 125"/>
                              <a:gd name="T33" fmla="*/ 67 h 68"/>
                              <a:gd name="T34" fmla="*/ 97 w 125"/>
                              <a:gd name="T35" fmla="*/ 67 h 68"/>
                              <a:gd name="T36" fmla="*/ 101 w 125"/>
                              <a:gd name="T37" fmla="*/ 67 h 68"/>
                              <a:gd name="T38" fmla="*/ 115 w 125"/>
                              <a:gd name="T39" fmla="*/ 58 h 68"/>
                              <a:gd name="T40" fmla="*/ 124 w 125"/>
                              <a:gd name="T41" fmla="*/ 32 h 68"/>
                              <a:gd name="T42" fmla="*/ 103 w 125"/>
                              <a:gd name="T43" fmla="*/ 14 h 68"/>
                              <a:gd name="T44" fmla="*/ 101 w 125"/>
                              <a:gd name="T45" fmla="*/ 0 h 68"/>
                              <a:gd name="T46" fmla="*/ 89 w 125"/>
                              <a:gd name="T47" fmla="*/ 0 h 68"/>
                              <a:gd name="T48" fmla="*/ 83 w 125"/>
                              <a:gd name="T49" fmla="*/ 32 h 68"/>
                              <a:gd name="T50" fmla="*/ 83 w 125"/>
                              <a:gd name="T51" fmla="*/ 32 h 68"/>
                              <a:gd name="T52" fmla="*/ 83 w 125"/>
                              <a:gd name="T53" fmla="*/ 32 h 68"/>
                              <a:gd name="T54" fmla="*/ 80 w 125"/>
                              <a:gd name="T55" fmla="*/ 32 h 68"/>
                              <a:gd name="T56" fmla="*/ 79 w 125"/>
                              <a:gd name="T57" fmla="*/ 31 h 68"/>
                              <a:gd name="T58" fmla="*/ 76 w 125"/>
                              <a:gd name="T59" fmla="*/ 28 h 68"/>
                              <a:gd name="T60" fmla="*/ 74 w 125"/>
                              <a:gd name="T61" fmla="*/ 26 h 68"/>
                              <a:gd name="T62" fmla="*/ 70 w 125"/>
                              <a:gd name="T63" fmla="*/ 23 h 68"/>
                              <a:gd name="T64" fmla="*/ 67 w 125"/>
                              <a:gd name="T65" fmla="*/ 22 h 68"/>
                              <a:gd name="T66" fmla="*/ 65 w 125"/>
                              <a:gd name="T67" fmla="*/ 22 h 68"/>
                              <a:gd name="T68" fmla="*/ 22 w 125"/>
                              <a:gd name="T69" fmla="*/ 37 h 68"/>
                              <a:gd name="T70" fmla="*/ 2 w 125"/>
                              <a:gd name="T71" fmla="*/ 31 h 68"/>
                              <a:gd name="T72" fmla="*/ 0 w 125"/>
                              <a:gd name="T73" fmla="*/ 6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5" h="68">
                                <a:moveTo>
                                  <a:pt x="0" y="62"/>
                                </a:moveTo>
                                <a:lnTo>
                                  <a:pt x="8" y="67"/>
                                </a:lnTo>
                                <a:lnTo>
                                  <a:pt x="13" y="64"/>
                                </a:lnTo>
                                <a:lnTo>
                                  <a:pt x="22" y="64"/>
                                </a:lnTo>
                                <a:lnTo>
                                  <a:pt x="26" y="64"/>
                                </a:lnTo>
                                <a:lnTo>
                                  <a:pt x="34" y="64"/>
                                </a:lnTo>
                                <a:lnTo>
                                  <a:pt x="40" y="64"/>
                                </a:lnTo>
                                <a:lnTo>
                                  <a:pt x="47" y="64"/>
                                </a:lnTo>
                                <a:lnTo>
                                  <a:pt x="52" y="64"/>
                                </a:lnTo>
                                <a:lnTo>
                                  <a:pt x="56" y="64"/>
                                </a:lnTo>
                                <a:lnTo>
                                  <a:pt x="65" y="64"/>
                                </a:lnTo>
                                <a:lnTo>
                                  <a:pt x="67" y="64"/>
                                </a:lnTo>
                                <a:lnTo>
                                  <a:pt x="74" y="64"/>
                                </a:lnTo>
                                <a:lnTo>
                                  <a:pt x="80" y="64"/>
                                </a:lnTo>
                                <a:lnTo>
                                  <a:pt x="85" y="64"/>
                                </a:lnTo>
                                <a:lnTo>
                                  <a:pt x="92" y="67"/>
                                </a:lnTo>
                                <a:lnTo>
                                  <a:pt x="97" y="67"/>
                                </a:lnTo>
                                <a:lnTo>
                                  <a:pt x="101" y="67"/>
                                </a:lnTo>
                                <a:lnTo>
                                  <a:pt x="115" y="58"/>
                                </a:lnTo>
                                <a:lnTo>
                                  <a:pt x="124" y="32"/>
                                </a:lnTo>
                                <a:lnTo>
                                  <a:pt x="103" y="14"/>
                                </a:lnTo>
                                <a:lnTo>
                                  <a:pt x="101" y="0"/>
                                </a:lnTo>
                                <a:lnTo>
                                  <a:pt x="89" y="0"/>
                                </a:lnTo>
                                <a:lnTo>
                                  <a:pt x="83" y="32"/>
                                </a:lnTo>
                                <a:lnTo>
                                  <a:pt x="80" y="32"/>
                                </a:lnTo>
                                <a:lnTo>
                                  <a:pt x="79" y="31"/>
                                </a:lnTo>
                                <a:lnTo>
                                  <a:pt x="76" y="28"/>
                                </a:lnTo>
                                <a:lnTo>
                                  <a:pt x="74" y="26"/>
                                </a:lnTo>
                                <a:lnTo>
                                  <a:pt x="70" y="23"/>
                                </a:lnTo>
                                <a:lnTo>
                                  <a:pt x="67" y="22"/>
                                </a:lnTo>
                                <a:lnTo>
                                  <a:pt x="65" y="22"/>
                                </a:lnTo>
                                <a:lnTo>
                                  <a:pt x="22" y="37"/>
                                </a:lnTo>
                                <a:lnTo>
                                  <a:pt x="2" y="31"/>
                                </a:lnTo>
                                <a:lnTo>
                                  <a:pt x="0" y="62"/>
                                </a:lnTo>
                              </a:path>
                            </a:pathLst>
                          </a:custGeom>
                          <a:noFill/>
                          <a:ln w="12700" cap="rnd">
                            <a:solidFill>
                              <a:srgbClr val="000000"/>
                            </a:solidFill>
                            <a:round/>
                            <a:headEnd type="none" w="sm" len="sm"/>
                            <a:tailEnd type="none" w="sm" len="sm"/>
                          </a:ln>
                          <a:effectLst/>
                          <a:extLst>
                            <a:ext uri="{909E8E84-426E-40dd-AFC4-6F175D3DCCD1}"/>
                            <a:ext uri="{AF507438-7753-43e0-B8FC-AC1667EBCBE1}"/>
                          </a:extLst>
                        </wps:spPr>
                        <wps:bodyPr rot="0" vert="horz" wrap="square" lIns="91440" tIns="45720" rIns="91440" bIns="45720" anchor="t" anchorCtr="0" upright="1">
                          <a:noAutofit/>
                        </wps:bodyPr>
                      </wps:wsp>
                      <wps:wsp>
                        <wps:cNvPr id="97" name="Freeform 377"/>
                        <wps:cNvSpPr>
                          <a:spLocks/>
                        </wps:cNvSpPr>
                        <wps:spPr bwMode="auto">
                          <a:xfrm>
                            <a:off x="1780" y="2802"/>
                            <a:ext cx="679" cy="669"/>
                          </a:xfrm>
                          <a:custGeom>
                            <a:avLst/>
                            <a:gdLst>
                              <a:gd name="T0" fmla="*/ 418 w 446"/>
                              <a:gd name="T1" fmla="*/ 0 h 449"/>
                              <a:gd name="T2" fmla="*/ 0 w 446"/>
                              <a:gd name="T3" fmla="*/ 448 h 449"/>
                              <a:gd name="T4" fmla="*/ 0 w 446"/>
                              <a:gd name="T5" fmla="*/ 448 h 449"/>
                              <a:gd name="T6" fmla="*/ 1 w 446"/>
                              <a:gd name="T7" fmla="*/ 448 h 449"/>
                              <a:gd name="T8" fmla="*/ 4 w 446"/>
                              <a:gd name="T9" fmla="*/ 448 h 449"/>
                              <a:gd name="T10" fmla="*/ 5 w 446"/>
                              <a:gd name="T11" fmla="*/ 448 h 449"/>
                              <a:gd name="T12" fmla="*/ 10 w 446"/>
                              <a:gd name="T13" fmla="*/ 448 h 449"/>
                              <a:gd name="T14" fmla="*/ 14 w 446"/>
                              <a:gd name="T15" fmla="*/ 448 h 449"/>
                              <a:gd name="T16" fmla="*/ 17 w 446"/>
                              <a:gd name="T17" fmla="*/ 445 h 449"/>
                              <a:gd name="T18" fmla="*/ 22 w 446"/>
                              <a:gd name="T19" fmla="*/ 443 h 449"/>
                              <a:gd name="T20" fmla="*/ 26 w 446"/>
                              <a:gd name="T21" fmla="*/ 443 h 449"/>
                              <a:gd name="T22" fmla="*/ 31 w 446"/>
                              <a:gd name="T23" fmla="*/ 440 h 449"/>
                              <a:gd name="T24" fmla="*/ 37 w 446"/>
                              <a:gd name="T25" fmla="*/ 439 h 449"/>
                              <a:gd name="T26" fmla="*/ 40 w 446"/>
                              <a:gd name="T27" fmla="*/ 436 h 449"/>
                              <a:gd name="T28" fmla="*/ 46 w 446"/>
                              <a:gd name="T29" fmla="*/ 431 h 449"/>
                              <a:gd name="T30" fmla="*/ 50 w 446"/>
                              <a:gd name="T31" fmla="*/ 427 h 449"/>
                              <a:gd name="T32" fmla="*/ 55 w 446"/>
                              <a:gd name="T33" fmla="*/ 422 h 449"/>
                              <a:gd name="T34" fmla="*/ 59 w 446"/>
                              <a:gd name="T35" fmla="*/ 421 h 449"/>
                              <a:gd name="T36" fmla="*/ 73 w 446"/>
                              <a:gd name="T37" fmla="*/ 404 h 449"/>
                              <a:gd name="T38" fmla="*/ 85 w 446"/>
                              <a:gd name="T39" fmla="*/ 394 h 449"/>
                              <a:gd name="T40" fmla="*/ 95 w 446"/>
                              <a:gd name="T41" fmla="*/ 380 h 449"/>
                              <a:gd name="T42" fmla="*/ 109 w 446"/>
                              <a:gd name="T43" fmla="*/ 367 h 449"/>
                              <a:gd name="T44" fmla="*/ 121 w 446"/>
                              <a:gd name="T45" fmla="*/ 355 h 449"/>
                              <a:gd name="T46" fmla="*/ 131 w 446"/>
                              <a:gd name="T47" fmla="*/ 341 h 449"/>
                              <a:gd name="T48" fmla="*/ 145 w 446"/>
                              <a:gd name="T49" fmla="*/ 331 h 449"/>
                              <a:gd name="T50" fmla="*/ 157 w 446"/>
                              <a:gd name="T51" fmla="*/ 317 h 449"/>
                              <a:gd name="T52" fmla="*/ 166 w 446"/>
                              <a:gd name="T53" fmla="*/ 305 h 449"/>
                              <a:gd name="T54" fmla="*/ 179 w 446"/>
                              <a:gd name="T55" fmla="*/ 292 h 449"/>
                              <a:gd name="T56" fmla="*/ 190 w 446"/>
                              <a:gd name="T57" fmla="*/ 278 h 449"/>
                              <a:gd name="T58" fmla="*/ 203 w 446"/>
                              <a:gd name="T59" fmla="*/ 268 h 449"/>
                              <a:gd name="T60" fmla="*/ 215 w 446"/>
                              <a:gd name="T61" fmla="*/ 254 h 449"/>
                              <a:gd name="T62" fmla="*/ 226 w 446"/>
                              <a:gd name="T63" fmla="*/ 242 h 449"/>
                              <a:gd name="T64" fmla="*/ 239 w 446"/>
                              <a:gd name="T65" fmla="*/ 232 h 449"/>
                              <a:gd name="T66" fmla="*/ 251 w 446"/>
                              <a:gd name="T67" fmla="*/ 218 h 449"/>
                              <a:gd name="T68" fmla="*/ 262 w 446"/>
                              <a:gd name="T69" fmla="*/ 205 h 449"/>
                              <a:gd name="T70" fmla="*/ 275 w 446"/>
                              <a:gd name="T71" fmla="*/ 193 h 449"/>
                              <a:gd name="T72" fmla="*/ 287 w 446"/>
                              <a:gd name="T73" fmla="*/ 179 h 449"/>
                              <a:gd name="T74" fmla="*/ 298 w 446"/>
                              <a:gd name="T75" fmla="*/ 169 h 449"/>
                              <a:gd name="T76" fmla="*/ 311 w 446"/>
                              <a:gd name="T77" fmla="*/ 157 h 449"/>
                              <a:gd name="T78" fmla="*/ 320 w 446"/>
                              <a:gd name="T79" fmla="*/ 143 h 449"/>
                              <a:gd name="T80" fmla="*/ 334 w 446"/>
                              <a:gd name="T81" fmla="*/ 133 h 449"/>
                              <a:gd name="T82" fmla="*/ 347 w 446"/>
                              <a:gd name="T83" fmla="*/ 121 h 449"/>
                              <a:gd name="T84" fmla="*/ 359 w 446"/>
                              <a:gd name="T85" fmla="*/ 107 h 449"/>
                              <a:gd name="T86" fmla="*/ 370 w 446"/>
                              <a:gd name="T87" fmla="*/ 94 h 449"/>
                              <a:gd name="T88" fmla="*/ 383 w 446"/>
                              <a:gd name="T89" fmla="*/ 83 h 449"/>
                              <a:gd name="T90" fmla="*/ 392 w 446"/>
                              <a:gd name="T91" fmla="*/ 71 h 449"/>
                              <a:gd name="T92" fmla="*/ 406 w 446"/>
                              <a:gd name="T93" fmla="*/ 58 h 449"/>
                              <a:gd name="T94" fmla="*/ 418 w 446"/>
                              <a:gd name="T95" fmla="*/ 47 h 449"/>
                              <a:gd name="T96" fmla="*/ 431 w 446"/>
                              <a:gd name="T97" fmla="*/ 34 h 449"/>
                              <a:gd name="T98" fmla="*/ 445 w 446"/>
                              <a:gd name="T99" fmla="*/ 22 h 449"/>
                              <a:gd name="T100" fmla="*/ 418 w 446"/>
                              <a:gd name="T101"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46" h="449">
                                <a:moveTo>
                                  <a:pt x="418" y="0"/>
                                </a:moveTo>
                                <a:lnTo>
                                  <a:pt x="0" y="448"/>
                                </a:lnTo>
                                <a:lnTo>
                                  <a:pt x="1" y="448"/>
                                </a:lnTo>
                                <a:lnTo>
                                  <a:pt x="4" y="448"/>
                                </a:lnTo>
                                <a:lnTo>
                                  <a:pt x="5" y="448"/>
                                </a:lnTo>
                                <a:lnTo>
                                  <a:pt x="10" y="448"/>
                                </a:lnTo>
                                <a:lnTo>
                                  <a:pt x="14" y="448"/>
                                </a:lnTo>
                                <a:lnTo>
                                  <a:pt x="17" y="445"/>
                                </a:lnTo>
                                <a:lnTo>
                                  <a:pt x="22" y="443"/>
                                </a:lnTo>
                                <a:lnTo>
                                  <a:pt x="26" y="443"/>
                                </a:lnTo>
                                <a:lnTo>
                                  <a:pt x="31" y="440"/>
                                </a:lnTo>
                                <a:lnTo>
                                  <a:pt x="37" y="439"/>
                                </a:lnTo>
                                <a:lnTo>
                                  <a:pt x="40" y="436"/>
                                </a:lnTo>
                                <a:lnTo>
                                  <a:pt x="46" y="431"/>
                                </a:lnTo>
                                <a:lnTo>
                                  <a:pt x="50" y="427"/>
                                </a:lnTo>
                                <a:lnTo>
                                  <a:pt x="55" y="422"/>
                                </a:lnTo>
                                <a:lnTo>
                                  <a:pt x="59" y="421"/>
                                </a:lnTo>
                                <a:lnTo>
                                  <a:pt x="73" y="404"/>
                                </a:lnTo>
                                <a:lnTo>
                                  <a:pt x="85" y="394"/>
                                </a:lnTo>
                                <a:lnTo>
                                  <a:pt x="95" y="380"/>
                                </a:lnTo>
                                <a:lnTo>
                                  <a:pt x="109" y="367"/>
                                </a:lnTo>
                                <a:lnTo>
                                  <a:pt x="121" y="355"/>
                                </a:lnTo>
                                <a:lnTo>
                                  <a:pt x="131" y="341"/>
                                </a:lnTo>
                                <a:lnTo>
                                  <a:pt x="145" y="331"/>
                                </a:lnTo>
                                <a:lnTo>
                                  <a:pt x="157" y="317"/>
                                </a:lnTo>
                                <a:lnTo>
                                  <a:pt x="166" y="305"/>
                                </a:lnTo>
                                <a:lnTo>
                                  <a:pt x="179" y="292"/>
                                </a:lnTo>
                                <a:lnTo>
                                  <a:pt x="190" y="278"/>
                                </a:lnTo>
                                <a:lnTo>
                                  <a:pt x="203" y="268"/>
                                </a:lnTo>
                                <a:lnTo>
                                  <a:pt x="215" y="254"/>
                                </a:lnTo>
                                <a:lnTo>
                                  <a:pt x="226" y="242"/>
                                </a:lnTo>
                                <a:lnTo>
                                  <a:pt x="239" y="232"/>
                                </a:lnTo>
                                <a:lnTo>
                                  <a:pt x="251" y="218"/>
                                </a:lnTo>
                                <a:lnTo>
                                  <a:pt x="262" y="205"/>
                                </a:lnTo>
                                <a:lnTo>
                                  <a:pt x="275" y="193"/>
                                </a:lnTo>
                                <a:lnTo>
                                  <a:pt x="287" y="179"/>
                                </a:lnTo>
                                <a:lnTo>
                                  <a:pt x="298" y="169"/>
                                </a:lnTo>
                                <a:lnTo>
                                  <a:pt x="311" y="157"/>
                                </a:lnTo>
                                <a:lnTo>
                                  <a:pt x="320" y="143"/>
                                </a:lnTo>
                                <a:lnTo>
                                  <a:pt x="334" y="133"/>
                                </a:lnTo>
                                <a:lnTo>
                                  <a:pt x="347" y="121"/>
                                </a:lnTo>
                                <a:lnTo>
                                  <a:pt x="359" y="107"/>
                                </a:lnTo>
                                <a:lnTo>
                                  <a:pt x="370" y="94"/>
                                </a:lnTo>
                                <a:lnTo>
                                  <a:pt x="383" y="83"/>
                                </a:lnTo>
                                <a:lnTo>
                                  <a:pt x="392" y="71"/>
                                </a:lnTo>
                                <a:lnTo>
                                  <a:pt x="406" y="58"/>
                                </a:lnTo>
                                <a:lnTo>
                                  <a:pt x="418" y="47"/>
                                </a:lnTo>
                                <a:lnTo>
                                  <a:pt x="431" y="34"/>
                                </a:lnTo>
                                <a:lnTo>
                                  <a:pt x="445" y="22"/>
                                </a:lnTo>
                                <a:lnTo>
                                  <a:pt x="418" y="0"/>
                                </a:lnTo>
                              </a:path>
                            </a:pathLst>
                          </a:custGeom>
                          <a:solidFill>
                            <a:srgbClr val="E5E5E5"/>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98" name="Freeform 378"/>
                        <wps:cNvSpPr>
                          <a:spLocks/>
                        </wps:cNvSpPr>
                        <wps:spPr bwMode="auto">
                          <a:xfrm>
                            <a:off x="1863" y="2792"/>
                            <a:ext cx="678" cy="668"/>
                          </a:xfrm>
                          <a:custGeom>
                            <a:avLst/>
                            <a:gdLst>
                              <a:gd name="T0" fmla="*/ 23 w 446"/>
                              <a:gd name="T1" fmla="*/ 0 h 448"/>
                              <a:gd name="T2" fmla="*/ 445 w 446"/>
                              <a:gd name="T3" fmla="*/ 447 h 448"/>
                              <a:gd name="T4" fmla="*/ 445 w 446"/>
                              <a:gd name="T5" fmla="*/ 447 h 448"/>
                              <a:gd name="T6" fmla="*/ 440 w 446"/>
                              <a:gd name="T7" fmla="*/ 447 h 448"/>
                              <a:gd name="T8" fmla="*/ 437 w 446"/>
                              <a:gd name="T9" fmla="*/ 447 h 448"/>
                              <a:gd name="T10" fmla="*/ 436 w 446"/>
                              <a:gd name="T11" fmla="*/ 447 h 448"/>
                              <a:gd name="T12" fmla="*/ 433 w 446"/>
                              <a:gd name="T13" fmla="*/ 447 h 448"/>
                              <a:gd name="T14" fmla="*/ 428 w 446"/>
                              <a:gd name="T15" fmla="*/ 447 h 448"/>
                              <a:gd name="T16" fmla="*/ 427 w 446"/>
                              <a:gd name="T17" fmla="*/ 447 h 448"/>
                              <a:gd name="T18" fmla="*/ 422 w 446"/>
                              <a:gd name="T19" fmla="*/ 447 h 448"/>
                              <a:gd name="T20" fmla="*/ 415 w 446"/>
                              <a:gd name="T21" fmla="*/ 445 h 448"/>
                              <a:gd name="T22" fmla="*/ 410 w 446"/>
                              <a:gd name="T23" fmla="*/ 442 h 448"/>
                              <a:gd name="T24" fmla="*/ 406 w 446"/>
                              <a:gd name="T25" fmla="*/ 441 h 448"/>
                              <a:gd name="T26" fmla="*/ 401 w 446"/>
                              <a:gd name="T27" fmla="*/ 438 h 448"/>
                              <a:gd name="T28" fmla="*/ 395 w 446"/>
                              <a:gd name="T29" fmla="*/ 433 h 448"/>
                              <a:gd name="T30" fmla="*/ 391 w 446"/>
                              <a:gd name="T31" fmla="*/ 429 h 448"/>
                              <a:gd name="T32" fmla="*/ 386 w 446"/>
                              <a:gd name="T33" fmla="*/ 427 h 448"/>
                              <a:gd name="T34" fmla="*/ 379 w 446"/>
                              <a:gd name="T35" fmla="*/ 420 h 448"/>
                              <a:gd name="T36" fmla="*/ 368 w 446"/>
                              <a:gd name="T37" fmla="*/ 406 h 448"/>
                              <a:gd name="T38" fmla="*/ 355 w 446"/>
                              <a:gd name="T39" fmla="*/ 393 h 448"/>
                              <a:gd name="T40" fmla="*/ 346 w 446"/>
                              <a:gd name="T41" fmla="*/ 382 h 448"/>
                              <a:gd name="T42" fmla="*/ 334 w 446"/>
                              <a:gd name="T43" fmla="*/ 369 h 448"/>
                              <a:gd name="T44" fmla="*/ 320 w 446"/>
                              <a:gd name="T45" fmla="*/ 355 h 448"/>
                              <a:gd name="T46" fmla="*/ 310 w 446"/>
                              <a:gd name="T47" fmla="*/ 343 h 448"/>
                              <a:gd name="T48" fmla="*/ 298 w 446"/>
                              <a:gd name="T49" fmla="*/ 330 h 448"/>
                              <a:gd name="T50" fmla="*/ 284 w 446"/>
                              <a:gd name="T51" fmla="*/ 316 h 448"/>
                              <a:gd name="T52" fmla="*/ 274 w 446"/>
                              <a:gd name="T53" fmla="*/ 306 h 448"/>
                              <a:gd name="T54" fmla="*/ 262 w 446"/>
                              <a:gd name="T55" fmla="*/ 294 h 448"/>
                              <a:gd name="T56" fmla="*/ 248 w 446"/>
                              <a:gd name="T57" fmla="*/ 280 h 448"/>
                              <a:gd name="T58" fmla="*/ 238 w 446"/>
                              <a:gd name="T59" fmla="*/ 270 h 448"/>
                              <a:gd name="T60" fmla="*/ 224 w 446"/>
                              <a:gd name="T61" fmla="*/ 256 h 448"/>
                              <a:gd name="T62" fmla="*/ 215 w 446"/>
                              <a:gd name="T63" fmla="*/ 243 h 448"/>
                              <a:gd name="T64" fmla="*/ 203 w 446"/>
                              <a:gd name="T65" fmla="*/ 231 h 448"/>
                              <a:gd name="T66" fmla="*/ 190 w 446"/>
                              <a:gd name="T67" fmla="*/ 220 h 448"/>
                              <a:gd name="T68" fmla="*/ 179 w 446"/>
                              <a:gd name="T69" fmla="*/ 207 h 448"/>
                              <a:gd name="T70" fmla="*/ 167 w 446"/>
                              <a:gd name="T71" fmla="*/ 195 h 448"/>
                              <a:gd name="T72" fmla="*/ 154 w 446"/>
                              <a:gd name="T73" fmla="*/ 184 h 448"/>
                              <a:gd name="T74" fmla="*/ 143 w 446"/>
                              <a:gd name="T75" fmla="*/ 171 h 448"/>
                              <a:gd name="T76" fmla="*/ 131 w 446"/>
                              <a:gd name="T77" fmla="*/ 157 h 448"/>
                              <a:gd name="T78" fmla="*/ 118 w 446"/>
                              <a:gd name="T79" fmla="*/ 145 h 448"/>
                              <a:gd name="T80" fmla="*/ 107 w 446"/>
                              <a:gd name="T81" fmla="*/ 132 h 448"/>
                              <a:gd name="T82" fmla="*/ 94 w 446"/>
                              <a:gd name="T83" fmla="*/ 121 h 448"/>
                              <a:gd name="T84" fmla="*/ 82 w 446"/>
                              <a:gd name="T85" fmla="*/ 109 h 448"/>
                              <a:gd name="T86" fmla="*/ 73 w 446"/>
                              <a:gd name="T87" fmla="*/ 96 h 448"/>
                              <a:gd name="T88" fmla="*/ 59 w 446"/>
                              <a:gd name="T89" fmla="*/ 85 h 448"/>
                              <a:gd name="T90" fmla="*/ 46 w 446"/>
                              <a:gd name="T91" fmla="*/ 73 h 448"/>
                              <a:gd name="T92" fmla="*/ 35 w 446"/>
                              <a:gd name="T93" fmla="*/ 58 h 448"/>
                              <a:gd name="T94" fmla="*/ 22 w 446"/>
                              <a:gd name="T95" fmla="*/ 46 h 448"/>
                              <a:gd name="T96" fmla="*/ 10 w 446"/>
                              <a:gd name="T97" fmla="*/ 37 h 448"/>
                              <a:gd name="T98" fmla="*/ 0 w 446"/>
                              <a:gd name="T99" fmla="*/ 22 h 448"/>
                              <a:gd name="T100" fmla="*/ 23 w 446"/>
                              <a:gd name="T101" fmla="*/ 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46" h="448">
                                <a:moveTo>
                                  <a:pt x="23" y="0"/>
                                </a:moveTo>
                                <a:lnTo>
                                  <a:pt x="445" y="447"/>
                                </a:lnTo>
                                <a:lnTo>
                                  <a:pt x="440" y="447"/>
                                </a:lnTo>
                                <a:lnTo>
                                  <a:pt x="437" y="447"/>
                                </a:lnTo>
                                <a:lnTo>
                                  <a:pt x="436" y="447"/>
                                </a:lnTo>
                                <a:lnTo>
                                  <a:pt x="433" y="447"/>
                                </a:lnTo>
                                <a:lnTo>
                                  <a:pt x="428" y="447"/>
                                </a:lnTo>
                                <a:lnTo>
                                  <a:pt x="427" y="447"/>
                                </a:lnTo>
                                <a:lnTo>
                                  <a:pt x="422" y="447"/>
                                </a:lnTo>
                                <a:lnTo>
                                  <a:pt x="415" y="445"/>
                                </a:lnTo>
                                <a:lnTo>
                                  <a:pt x="410" y="442"/>
                                </a:lnTo>
                                <a:lnTo>
                                  <a:pt x="406" y="441"/>
                                </a:lnTo>
                                <a:lnTo>
                                  <a:pt x="401" y="438"/>
                                </a:lnTo>
                                <a:lnTo>
                                  <a:pt x="395" y="433"/>
                                </a:lnTo>
                                <a:lnTo>
                                  <a:pt x="391" y="429"/>
                                </a:lnTo>
                                <a:lnTo>
                                  <a:pt x="386" y="427"/>
                                </a:lnTo>
                                <a:lnTo>
                                  <a:pt x="379" y="420"/>
                                </a:lnTo>
                                <a:lnTo>
                                  <a:pt x="368" y="406"/>
                                </a:lnTo>
                                <a:lnTo>
                                  <a:pt x="355" y="393"/>
                                </a:lnTo>
                                <a:lnTo>
                                  <a:pt x="346" y="382"/>
                                </a:lnTo>
                                <a:lnTo>
                                  <a:pt x="334" y="369"/>
                                </a:lnTo>
                                <a:lnTo>
                                  <a:pt x="320" y="355"/>
                                </a:lnTo>
                                <a:lnTo>
                                  <a:pt x="310" y="343"/>
                                </a:lnTo>
                                <a:lnTo>
                                  <a:pt x="298" y="330"/>
                                </a:lnTo>
                                <a:lnTo>
                                  <a:pt x="284" y="316"/>
                                </a:lnTo>
                                <a:lnTo>
                                  <a:pt x="274" y="306"/>
                                </a:lnTo>
                                <a:lnTo>
                                  <a:pt x="262" y="294"/>
                                </a:lnTo>
                                <a:lnTo>
                                  <a:pt x="248" y="280"/>
                                </a:lnTo>
                                <a:lnTo>
                                  <a:pt x="238" y="270"/>
                                </a:lnTo>
                                <a:lnTo>
                                  <a:pt x="224" y="256"/>
                                </a:lnTo>
                                <a:lnTo>
                                  <a:pt x="215" y="243"/>
                                </a:lnTo>
                                <a:lnTo>
                                  <a:pt x="203" y="231"/>
                                </a:lnTo>
                                <a:lnTo>
                                  <a:pt x="190" y="220"/>
                                </a:lnTo>
                                <a:lnTo>
                                  <a:pt x="179" y="207"/>
                                </a:lnTo>
                                <a:lnTo>
                                  <a:pt x="167" y="195"/>
                                </a:lnTo>
                                <a:lnTo>
                                  <a:pt x="154" y="184"/>
                                </a:lnTo>
                                <a:lnTo>
                                  <a:pt x="143" y="171"/>
                                </a:lnTo>
                                <a:lnTo>
                                  <a:pt x="131" y="157"/>
                                </a:lnTo>
                                <a:lnTo>
                                  <a:pt x="118" y="145"/>
                                </a:lnTo>
                                <a:lnTo>
                                  <a:pt x="107" y="132"/>
                                </a:lnTo>
                                <a:lnTo>
                                  <a:pt x="94" y="121"/>
                                </a:lnTo>
                                <a:lnTo>
                                  <a:pt x="82" y="109"/>
                                </a:lnTo>
                                <a:lnTo>
                                  <a:pt x="73" y="96"/>
                                </a:lnTo>
                                <a:lnTo>
                                  <a:pt x="59" y="85"/>
                                </a:lnTo>
                                <a:lnTo>
                                  <a:pt x="46" y="73"/>
                                </a:lnTo>
                                <a:lnTo>
                                  <a:pt x="35" y="58"/>
                                </a:lnTo>
                                <a:lnTo>
                                  <a:pt x="22" y="46"/>
                                </a:lnTo>
                                <a:lnTo>
                                  <a:pt x="10" y="37"/>
                                </a:lnTo>
                                <a:lnTo>
                                  <a:pt x="0" y="22"/>
                                </a:lnTo>
                                <a:lnTo>
                                  <a:pt x="23" y="0"/>
                                </a:lnTo>
                              </a:path>
                            </a:pathLst>
                          </a:custGeom>
                          <a:solidFill>
                            <a:srgbClr val="E5E5E5"/>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99" name="Freeform 379"/>
                        <wps:cNvSpPr>
                          <a:spLocks/>
                        </wps:cNvSpPr>
                        <wps:spPr bwMode="auto">
                          <a:xfrm>
                            <a:off x="2042" y="2500"/>
                            <a:ext cx="254" cy="228"/>
                          </a:xfrm>
                          <a:custGeom>
                            <a:avLst/>
                            <a:gdLst>
                              <a:gd name="T0" fmla="*/ 86 w 167"/>
                              <a:gd name="T1" fmla="*/ 12 h 153"/>
                              <a:gd name="T2" fmla="*/ 100 w 167"/>
                              <a:gd name="T3" fmla="*/ 27 h 153"/>
                              <a:gd name="T4" fmla="*/ 107 w 167"/>
                              <a:gd name="T5" fmla="*/ 49 h 153"/>
                              <a:gd name="T6" fmla="*/ 112 w 167"/>
                              <a:gd name="T7" fmla="*/ 58 h 153"/>
                              <a:gd name="T8" fmla="*/ 113 w 167"/>
                              <a:gd name="T9" fmla="*/ 52 h 153"/>
                              <a:gd name="T10" fmla="*/ 121 w 167"/>
                              <a:gd name="T11" fmla="*/ 27 h 153"/>
                              <a:gd name="T12" fmla="*/ 127 w 167"/>
                              <a:gd name="T13" fmla="*/ 31 h 153"/>
                              <a:gd name="T14" fmla="*/ 140 w 167"/>
                              <a:gd name="T15" fmla="*/ 66 h 153"/>
                              <a:gd name="T16" fmla="*/ 143 w 167"/>
                              <a:gd name="T17" fmla="*/ 88 h 153"/>
                              <a:gd name="T18" fmla="*/ 136 w 167"/>
                              <a:gd name="T19" fmla="*/ 103 h 153"/>
                              <a:gd name="T20" fmla="*/ 143 w 167"/>
                              <a:gd name="T21" fmla="*/ 103 h 153"/>
                              <a:gd name="T22" fmla="*/ 152 w 167"/>
                              <a:gd name="T23" fmla="*/ 94 h 153"/>
                              <a:gd name="T24" fmla="*/ 161 w 167"/>
                              <a:gd name="T25" fmla="*/ 84 h 153"/>
                              <a:gd name="T26" fmla="*/ 163 w 167"/>
                              <a:gd name="T27" fmla="*/ 112 h 153"/>
                              <a:gd name="T28" fmla="*/ 148 w 167"/>
                              <a:gd name="T29" fmla="*/ 139 h 153"/>
                              <a:gd name="T30" fmla="*/ 136 w 167"/>
                              <a:gd name="T31" fmla="*/ 147 h 153"/>
                              <a:gd name="T32" fmla="*/ 131 w 167"/>
                              <a:gd name="T33" fmla="*/ 147 h 153"/>
                              <a:gd name="T34" fmla="*/ 145 w 167"/>
                              <a:gd name="T35" fmla="*/ 121 h 153"/>
                              <a:gd name="T36" fmla="*/ 130 w 167"/>
                              <a:gd name="T37" fmla="*/ 142 h 153"/>
                              <a:gd name="T38" fmla="*/ 121 w 167"/>
                              <a:gd name="T39" fmla="*/ 139 h 153"/>
                              <a:gd name="T40" fmla="*/ 122 w 167"/>
                              <a:gd name="T41" fmla="*/ 99 h 153"/>
                              <a:gd name="T42" fmla="*/ 122 w 167"/>
                              <a:gd name="T43" fmla="*/ 94 h 153"/>
                              <a:gd name="T44" fmla="*/ 118 w 167"/>
                              <a:gd name="T45" fmla="*/ 103 h 153"/>
                              <a:gd name="T46" fmla="*/ 116 w 167"/>
                              <a:gd name="T47" fmla="*/ 124 h 153"/>
                              <a:gd name="T48" fmla="*/ 113 w 167"/>
                              <a:gd name="T49" fmla="*/ 129 h 153"/>
                              <a:gd name="T50" fmla="*/ 112 w 167"/>
                              <a:gd name="T51" fmla="*/ 129 h 153"/>
                              <a:gd name="T52" fmla="*/ 103 w 167"/>
                              <a:gd name="T53" fmla="*/ 135 h 153"/>
                              <a:gd name="T54" fmla="*/ 104 w 167"/>
                              <a:gd name="T55" fmla="*/ 126 h 153"/>
                              <a:gd name="T56" fmla="*/ 104 w 167"/>
                              <a:gd name="T57" fmla="*/ 124 h 153"/>
                              <a:gd name="T58" fmla="*/ 103 w 167"/>
                              <a:gd name="T59" fmla="*/ 124 h 153"/>
                              <a:gd name="T60" fmla="*/ 103 w 167"/>
                              <a:gd name="T61" fmla="*/ 121 h 153"/>
                              <a:gd name="T62" fmla="*/ 89 w 167"/>
                              <a:gd name="T63" fmla="*/ 133 h 153"/>
                              <a:gd name="T64" fmla="*/ 82 w 167"/>
                              <a:gd name="T65" fmla="*/ 138 h 153"/>
                              <a:gd name="T66" fmla="*/ 73 w 167"/>
                              <a:gd name="T67" fmla="*/ 139 h 153"/>
                              <a:gd name="T68" fmla="*/ 67 w 167"/>
                              <a:gd name="T69" fmla="*/ 139 h 153"/>
                              <a:gd name="T70" fmla="*/ 64 w 167"/>
                              <a:gd name="T71" fmla="*/ 129 h 153"/>
                              <a:gd name="T72" fmla="*/ 62 w 167"/>
                              <a:gd name="T73" fmla="*/ 124 h 153"/>
                              <a:gd name="T74" fmla="*/ 59 w 167"/>
                              <a:gd name="T75" fmla="*/ 121 h 153"/>
                              <a:gd name="T76" fmla="*/ 55 w 167"/>
                              <a:gd name="T77" fmla="*/ 124 h 153"/>
                              <a:gd name="T78" fmla="*/ 53 w 167"/>
                              <a:gd name="T79" fmla="*/ 130 h 153"/>
                              <a:gd name="T80" fmla="*/ 32 w 167"/>
                              <a:gd name="T81" fmla="*/ 129 h 153"/>
                              <a:gd name="T82" fmla="*/ 31 w 167"/>
                              <a:gd name="T83" fmla="*/ 121 h 153"/>
                              <a:gd name="T84" fmla="*/ 31 w 167"/>
                              <a:gd name="T85" fmla="*/ 148 h 153"/>
                              <a:gd name="T86" fmla="*/ 19 w 167"/>
                              <a:gd name="T87" fmla="*/ 148 h 153"/>
                              <a:gd name="T88" fmla="*/ 5 w 167"/>
                              <a:gd name="T89" fmla="*/ 126 h 153"/>
                              <a:gd name="T90" fmla="*/ 1 w 167"/>
                              <a:gd name="T91" fmla="*/ 75 h 153"/>
                              <a:gd name="T92" fmla="*/ 0 w 167"/>
                              <a:gd name="T93" fmla="*/ 66 h 153"/>
                              <a:gd name="T94" fmla="*/ 14 w 167"/>
                              <a:gd name="T95" fmla="*/ 67 h 153"/>
                              <a:gd name="T96" fmla="*/ 28 w 167"/>
                              <a:gd name="T97" fmla="*/ 70 h 153"/>
                              <a:gd name="T98" fmla="*/ 31 w 167"/>
                              <a:gd name="T99" fmla="*/ 57 h 153"/>
                              <a:gd name="T100" fmla="*/ 22 w 167"/>
                              <a:gd name="T101" fmla="*/ 31 h 153"/>
                              <a:gd name="T102" fmla="*/ 28 w 167"/>
                              <a:gd name="T103" fmla="*/ 12 h 153"/>
                              <a:gd name="T104" fmla="*/ 32 w 167"/>
                              <a:gd name="T105" fmla="*/ 18 h 153"/>
                              <a:gd name="T106" fmla="*/ 49 w 167"/>
                              <a:gd name="T107" fmla="*/ 34 h 153"/>
                              <a:gd name="T108" fmla="*/ 55 w 167"/>
                              <a:gd name="T109" fmla="*/ 45 h 153"/>
                              <a:gd name="T110" fmla="*/ 59 w 167"/>
                              <a:gd name="T111" fmla="*/ 52 h 153"/>
                              <a:gd name="T112" fmla="*/ 68 w 167"/>
                              <a:gd name="T113" fmla="*/ 40 h 153"/>
                              <a:gd name="T114" fmla="*/ 68 w 167"/>
                              <a:gd name="T115" fmla="*/ 7 h 153"/>
                              <a:gd name="T116" fmla="*/ 73 w 167"/>
                              <a:gd name="T11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7" h="153">
                                <a:moveTo>
                                  <a:pt x="73" y="0"/>
                                </a:moveTo>
                                <a:lnTo>
                                  <a:pt x="76" y="4"/>
                                </a:lnTo>
                                <a:lnTo>
                                  <a:pt x="77" y="7"/>
                                </a:lnTo>
                                <a:lnTo>
                                  <a:pt x="82" y="9"/>
                                </a:lnTo>
                                <a:lnTo>
                                  <a:pt x="86" y="12"/>
                                </a:lnTo>
                                <a:lnTo>
                                  <a:pt x="89" y="16"/>
                                </a:lnTo>
                                <a:lnTo>
                                  <a:pt x="91" y="18"/>
                                </a:lnTo>
                                <a:lnTo>
                                  <a:pt x="94" y="22"/>
                                </a:lnTo>
                                <a:lnTo>
                                  <a:pt x="98" y="27"/>
                                </a:lnTo>
                                <a:lnTo>
                                  <a:pt x="100" y="27"/>
                                </a:lnTo>
                                <a:lnTo>
                                  <a:pt x="103" y="34"/>
                                </a:lnTo>
                                <a:lnTo>
                                  <a:pt x="104" y="36"/>
                                </a:lnTo>
                                <a:lnTo>
                                  <a:pt x="107" y="40"/>
                                </a:lnTo>
                                <a:lnTo>
                                  <a:pt x="107" y="48"/>
                                </a:lnTo>
                                <a:lnTo>
                                  <a:pt x="107" y="49"/>
                                </a:lnTo>
                                <a:lnTo>
                                  <a:pt x="107" y="54"/>
                                </a:lnTo>
                                <a:lnTo>
                                  <a:pt x="107" y="61"/>
                                </a:lnTo>
                                <a:lnTo>
                                  <a:pt x="107" y="58"/>
                                </a:lnTo>
                                <a:lnTo>
                                  <a:pt x="112" y="58"/>
                                </a:lnTo>
                                <a:lnTo>
                                  <a:pt x="112" y="57"/>
                                </a:lnTo>
                                <a:lnTo>
                                  <a:pt x="113" y="54"/>
                                </a:lnTo>
                                <a:lnTo>
                                  <a:pt x="113" y="52"/>
                                </a:lnTo>
                                <a:lnTo>
                                  <a:pt x="116" y="48"/>
                                </a:lnTo>
                                <a:lnTo>
                                  <a:pt x="116" y="43"/>
                                </a:lnTo>
                                <a:lnTo>
                                  <a:pt x="118" y="36"/>
                                </a:lnTo>
                                <a:lnTo>
                                  <a:pt x="118" y="31"/>
                                </a:lnTo>
                                <a:lnTo>
                                  <a:pt x="121" y="27"/>
                                </a:lnTo>
                                <a:lnTo>
                                  <a:pt x="122" y="22"/>
                                </a:lnTo>
                                <a:lnTo>
                                  <a:pt x="125" y="21"/>
                                </a:lnTo>
                                <a:lnTo>
                                  <a:pt x="130" y="16"/>
                                </a:lnTo>
                                <a:lnTo>
                                  <a:pt x="127" y="25"/>
                                </a:lnTo>
                                <a:lnTo>
                                  <a:pt x="127" y="31"/>
                                </a:lnTo>
                                <a:lnTo>
                                  <a:pt x="130" y="39"/>
                                </a:lnTo>
                                <a:lnTo>
                                  <a:pt x="131" y="48"/>
                                </a:lnTo>
                                <a:lnTo>
                                  <a:pt x="134" y="52"/>
                                </a:lnTo>
                                <a:lnTo>
                                  <a:pt x="136" y="58"/>
                                </a:lnTo>
                                <a:lnTo>
                                  <a:pt x="140" y="66"/>
                                </a:lnTo>
                                <a:lnTo>
                                  <a:pt x="143" y="72"/>
                                </a:lnTo>
                                <a:lnTo>
                                  <a:pt x="143" y="76"/>
                                </a:lnTo>
                                <a:lnTo>
                                  <a:pt x="143" y="81"/>
                                </a:lnTo>
                                <a:lnTo>
                                  <a:pt x="143" y="84"/>
                                </a:lnTo>
                                <a:lnTo>
                                  <a:pt x="143" y="88"/>
                                </a:lnTo>
                                <a:lnTo>
                                  <a:pt x="140" y="93"/>
                                </a:lnTo>
                                <a:lnTo>
                                  <a:pt x="140" y="94"/>
                                </a:lnTo>
                                <a:lnTo>
                                  <a:pt x="136" y="99"/>
                                </a:lnTo>
                                <a:lnTo>
                                  <a:pt x="136" y="103"/>
                                </a:lnTo>
                                <a:lnTo>
                                  <a:pt x="140" y="103"/>
                                </a:lnTo>
                                <a:lnTo>
                                  <a:pt x="143" y="103"/>
                                </a:lnTo>
                                <a:lnTo>
                                  <a:pt x="145" y="103"/>
                                </a:lnTo>
                                <a:lnTo>
                                  <a:pt x="148" y="102"/>
                                </a:lnTo>
                                <a:lnTo>
                                  <a:pt x="148" y="99"/>
                                </a:lnTo>
                                <a:lnTo>
                                  <a:pt x="149" y="97"/>
                                </a:lnTo>
                                <a:lnTo>
                                  <a:pt x="152" y="94"/>
                                </a:lnTo>
                                <a:lnTo>
                                  <a:pt x="157" y="93"/>
                                </a:lnTo>
                                <a:lnTo>
                                  <a:pt x="157" y="90"/>
                                </a:lnTo>
                                <a:lnTo>
                                  <a:pt x="157" y="88"/>
                                </a:lnTo>
                                <a:lnTo>
                                  <a:pt x="158" y="84"/>
                                </a:lnTo>
                                <a:lnTo>
                                  <a:pt x="161" y="84"/>
                                </a:lnTo>
                                <a:lnTo>
                                  <a:pt x="163" y="88"/>
                                </a:lnTo>
                                <a:lnTo>
                                  <a:pt x="163" y="94"/>
                                </a:lnTo>
                                <a:lnTo>
                                  <a:pt x="166" y="102"/>
                                </a:lnTo>
                                <a:lnTo>
                                  <a:pt x="166" y="106"/>
                                </a:lnTo>
                                <a:lnTo>
                                  <a:pt x="163" y="112"/>
                                </a:lnTo>
                                <a:lnTo>
                                  <a:pt x="163" y="120"/>
                                </a:lnTo>
                                <a:lnTo>
                                  <a:pt x="158" y="124"/>
                                </a:lnTo>
                                <a:lnTo>
                                  <a:pt x="157" y="129"/>
                                </a:lnTo>
                                <a:lnTo>
                                  <a:pt x="152" y="135"/>
                                </a:lnTo>
                                <a:lnTo>
                                  <a:pt x="148" y="139"/>
                                </a:lnTo>
                                <a:lnTo>
                                  <a:pt x="145" y="142"/>
                                </a:lnTo>
                                <a:lnTo>
                                  <a:pt x="140" y="147"/>
                                </a:lnTo>
                                <a:lnTo>
                                  <a:pt x="139" y="147"/>
                                </a:lnTo>
                                <a:lnTo>
                                  <a:pt x="136" y="147"/>
                                </a:lnTo>
                                <a:lnTo>
                                  <a:pt x="134" y="147"/>
                                </a:lnTo>
                                <a:lnTo>
                                  <a:pt x="131" y="147"/>
                                </a:lnTo>
                                <a:lnTo>
                                  <a:pt x="131" y="144"/>
                                </a:lnTo>
                                <a:lnTo>
                                  <a:pt x="131" y="142"/>
                                </a:lnTo>
                                <a:lnTo>
                                  <a:pt x="134" y="142"/>
                                </a:lnTo>
                                <a:lnTo>
                                  <a:pt x="145" y="121"/>
                                </a:lnTo>
                                <a:lnTo>
                                  <a:pt x="130" y="142"/>
                                </a:lnTo>
                                <a:lnTo>
                                  <a:pt x="130" y="139"/>
                                </a:lnTo>
                                <a:lnTo>
                                  <a:pt x="127" y="139"/>
                                </a:lnTo>
                                <a:lnTo>
                                  <a:pt x="121" y="139"/>
                                </a:lnTo>
                                <a:lnTo>
                                  <a:pt x="125" y="133"/>
                                </a:lnTo>
                                <a:lnTo>
                                  <a:pt x="125" y="121"/>
                                </a:lnTo>
                                <a:lnTo>
                                  <a:pt x="125" y="111"/>
                                </a:lnTo>
                                <a:lnTo>
                                  <a:pt x="122" y="99"/>
                                </a:lnTo>
                                <a:lnTo>
                                  <a:pt x="122" y="97"/>
                                </a:lnTo>
                                <a:lnTo>
                                  <a:pt x="125" y="97"/>
                                </a:lnTo>
                                <a:lnTo>
                                  <a:pt x="122" y="94"/>
                                </a:lnTo>
                                <a:lnTo>
                                  <a:pt x="122" y="93"/>
                                </a:lnTo>
                                <a:lnTo>
                                  <a:pt x="121" y="93"/>
                                </a:lnTo>
                                <a:lnTo>
                                  <a:pt x="118" y="94"/>
                                </a:lnTo>
                                <a:lnTo>
                                  <a:pt x="118" y="99"/>
                                </a:lnTo>
                                <a:lnTo>
                                  <a:pt x="118" y="103"/>
                                </a:lnTo>
                                <a:lnTo>
                                  <a:pt x="118" y="106"/>
                                </a:lnTo>
                                <a:lnTo>
                                  <a:pt x="118" y="111"/>
                                </a:lnTo>
                                <a:lnTo>
                                  <a:pt x="118" y="115"/>
                                </a:lnTo>
                                <a:lnTo>
                                  <a:pt x="118" y="121"/>
                                </a:lnTo>
                                <a:lnTo>
                                  <a:pt x="116" y="124"/>
                                </a:lnTo>
                                <a:lnTo>
                                  <a:pt x="116" y="126"/>
                                </a:lnTo>
                                <a:lnTo>
                                  <a:pt x="116" y="129"/>
                                </a:lnTo>
                                <a:lnTo>
                                  <a:pt x="113" y="129"/>
                                </a:lnTo>
                                <a:lnTo>
                                  <a:pt x="113" y="126"/>
                                </a:lnTo>
                                <a:lnTo>
                                  <a:pt x="112" y="129"/>
                                </a:lnTo>
                                <a:lnTo>
                                  <a:pt x="109" y="130"/>
                                </a:lnTo>
                                <a:lnTo>
                                  <a:pt x="107" y="133"/>
                                </a:lnTo>
                                <a:lnTo>
                                  <a:pt x="103" y="138"/>
                                </a:lnTo>
                                <a:lnTo>
                                  <a:pt x="103" y="135"/>
                                </a:lnTo>
                                <a:lnTo>
                                  <a:pt x="103" y="133"/>
                                </a:lnTo>
                                <a:lnTo>
                                  <a:pt x="104" y="130"/>
                                </a:lnTo>
                                <a:lnTo>
                                  <a:pt x="104" y="129"/>
                                </a:lnTo>
                                <a:lnTo>
                                  <a:pt x="104" y="126"/>
                                </a:lnTo>
                                <a:lnTo>
                                  <a:pt x="107" y="126"/>
                                </a:lnTo>
                                <a:lnTo>
                                  <a:pt x="104" y="124"/>
                                </a:lnTo>
                                <a:lnTo>
                                  <a:pt x="103" y="124"/>
                                </a:lnTo>
                                <a:lnTo>
                                  <a:pt x="100" y="124"/>
                                </a:lnTo>
                                <a:lnTo>
                                  <a:pt x="103" y="124"/>
                                </a:lnTo>
                                <a:lnTo>
                                  <a:pt x="103" y="121"/>
                                </a:lnTo>
                                <a:lnTo>
                                  <a:pt x="100" y="120"/>
                                </a:lnTo>
                                <a:lnTo>
                                  <a:pt x="98" y="115"/>
                                </a:lnTo>
                                <a:lnTo>
                                  <a:pt x="91" y="112"/>
                                </a:lnTo>
                                <a:lnTo>
                                  <a:pt x="89" y="133"/>
                                </a:lnTo>
                                <a:lnTo>
                                  <a:pt x="82" y="138"/>
                                </a:lnTo>
                                <a:lnTo>
                                  <a:pt x="80" y="139"/>
                                </a:lnTo>
                                <a:lnTo>
                                  <a:pt x="73" y="139"/>
                                </a:lnTo>
                                <a:lnTo>
                                  <a:pt x="71" y="138"/>
                                </a:lnTo>
                                <a:lnTo>
                                  <a:pt x="68" y="138"/>
                                </a:lnTo>
                                <a:lnTo>
                                  <a:pt x="67" y="139"/>
                                </a:lnTo>
                                <a:lnTo>
                                  <a:pt x="64" y="139"/>
                                </a:lnTo>
                                <a:lnTo>
                                  <a:pt x="64" y="138"/>
                                </a:lnTo>
                                <a:lnTo>
                                  <a:pt x="64" y="135"/>
                                </a:lnTo>
                                <a:lnTo>
                                  <a:pt x="67" y="133"/>
                                </a:lnTo>
                                <a:lnTo>
                                  <a:pt x="64" y="129"/>
                                </a:lnTo>
                                <a:lnTo>
                                  <a:pt x="62" y="129"/>
                                </a:lnTo>
                                <a:lnTo>
                                  <a:pt x="59" y="129"/>
                                </a:lnTo>
                                <a:lnTo>
                                  <a:pt x="62" y="124"/>
                                </a:lnTo>
                                <a:lnTo>
                                  <a:pt x="62" y="121"/>
                                </a:lnTo>
                                <a:lnTo>
                                  <a:pt x="59" y="121"/>
                                </a:lnTo>
                                <a:lnTo>
                                  <a:pt x="58" y="121"/>
                                </a:lnTo>
                                <a:lnTo>
                                  <a:pt x="55" y="124"/>
                                </a:lnTo>
                                <a:lnTo>
                                  <a:pt x="53" y="126"/>
                                </a:lnTo>
                                <a:lnTo>
                                  <a:pt x="50" y="129"/>
                                </a:lnTo>
                                <a:lnTo>
                                  <a:pt x="53" y="129"/>
                                </a:lnTo>
                                <a:lnTo>
                                  <a:pt x="53" y="130"/>
                                </a:lnTo>
                                <a:lnTo>
                                  <a:pt x="55" y="133"/>
                                </a:lnTo>
                                <a:lnTo>
                                  <a:pt x="50" y="138"/>
                                </a:lnTo>
                                <a:lnTo>
                                  <a:pt x="46" y="142"/>
                                </a:lnTo>
                                <a:lnTo>
                                  <a:pt x="41" y="139"/>
                                </a:lnTo>
                                <a:lnTo>
                                  <a:pt x="32" y="129"/>
                                </a:lnTo>
                                <a:lnTo>
                                  <a:pt x="32" y="124"/>
                                </a:lnTo>
                                <a:lnTo>
                                  <a:pt x="32" y="121"/>
                                </a:lnTo>
                                <a:lnTo>
                                  <a:pt x="31" y="121"/>
                                </a:lnTo>
                                <a:lnTo>
                                  <a:pt x="28" y="121"/>
                                </a:lnTo>
                                <a:lnTo>
                                  <a:pt x="28" y="124"/>
                                </a:lnTo>
                                <a:lnTo>
                                  <a:pt x="31" y="148"/>
                                </a:lnTo>
                                <a:lnTo>
                                  <a:pt x="28" y="148"/>
                                </a:lnTo>
                                <a:lnTo>
                                  <a:pt x="26" y="152"/>
                                </a:lnTo>
                                <a:lnTo>
                                  <a:pt x="23" y="148"/>
                                </a:lnTo>
                                <a:lnTo>
                                  <a:pt x="22" y="148"/>
                                </a:lnTo>
                                <a:lnTo>
                                  <a:pt x="19" y="148"/>
                                </a:lnTo>
                                <a:lnTo>
                                  <a:pt x="19" y="147"/>
                                </a:lnTo>
                                <a:lnTo>
                                  <a:pt x="17" y="144"/>
                                </a:lnTo>
                                <a:lnTo>
                                  <a:pt x="17" y="142"/>
                                </a:lnTo>
                                <a:lnTo>
                                  <a:pt x="10" y="135"/>
                                </a:lnTo>
                                <a:lnTo>
                                  <a:pt x="5" y="126"/>
                                </a:lnTo>
                                <a:lnTo>
                                  <a:pt x="4" y="117"/>
                                </a:lnTo>
                                <a:lnTo>
                                  <a:pt x="1" y="106"/>
                                </a:lnTo>
                                <a:lnTo>
                                  <a:pt x="1" y="94"/>
                                </a:lnTo>
                                <a:lnTo>
                                  <a:pt x="4" y="84"/>
                                </a:lnTo>
                                <a:lnTo>
                                  <a:pt x="1" y="75"/>
                                </a:lnTo>
                                <a:lnTo>
                                  <a:pt x="0" y="66"/>
                                </a:lnTo>
                                <a:lnTo>
                                  <a:pt x="4" y="63"/>
                                </a:lnTo>
                                <a:lnTo>
                                  <a:pt x="5" y="66"/>
                                </a:lnTo>
                                <a:lnTo>
                                  <a:pt x="10" y="66"/>
                                </a:lnTo>
                                <a:lnTo>
                                  <a:pt x="14" y="66"/>
                                </a:lnTo>
                                <a:lnTo>
                                  <a:pt x="14" y="67"/>
                                </a:lnTo>
                                <a:lnTo>
                                  <a:pt x="17" y="70"/>
                                </a:lnTo>
                                <a:lnTo>
                                  <a:pt x="19" y="72"/>
                                </a:lnTo>
                                <a:lnTo>
                                  <a:pt x="23" y="75"/>
                                </a:lnTo>
                                <a:lnTo>
                                  <a:pt x="23" y="72"/>
                                </a:lnTo>
                                <a:lnTo>
                                  <a:pt x="28" y="70"/>
                                </a:lnTo>
                                <a:lnTo>
                                  <a:pt x="28" y="67"/>
                                </a:lnTo>
                                <a:lnTo>
                                  <a:pt x="31" y="66"/>
                                </a:lnTo>
                                <a:lnTo>
                                  <a:pt x="31" y="63"/>
                                </a:lnTo>
                                <a:lnTo>
                                  <a:pt x="31" y="61"/>
                                </a:lnTo>
                                <a:lnTo>
                                  <a:pt x="31" y="57"/>
                                </a:lnTo>
                                <a:lnTo>
                                  <a:pt x="31" y="54"/>
                                </a:lnTo>
                                <a:lnTo>
                                  <a:pt x="28" y="48"/>
                                </a:lnTo>
                                <a:lnTo>
                                  <a:pt x="26" y="43"/>
                                </a:lnTo>
                                <a:lnTo>
                                  <a:pt x="23" y="39"/>
                                </a:lnTo>
                                <a:lnTo>
                                  <a:pt x="22" y="31"/>
                                </a:lnTo>
                                <a:lnTo>
                                  <a:pt x="22" y="27"/>
                                </a:lnTo>
                                <a:lnTo>
                                  <a:pt x="22" y="22"/>
                                </a:lnTo>
                                <a:lnTo>
                                  <a:pt x="23" y="18"/>
                                </a:lnTo>
                                <a:lnTo>
                                  <a:pt x="28" y="13"/>
                                </a:lnTo>
                                <a:lnTo>
                                  <a:pt x="28" y="12"/>
                                </a:lnTo>
                                <a:lnTo>
                                  <a:pt x="31" y="9"/>
                                </a:lnTo>
                                <a:lnTo>
                                  <a:pt x="32" y="13"/>
                                </a:lnTo>
                                <a:lnTo>
                                  <a:pt x="32" y="18"/>
                                </a:lnTo>
                                <a:lnTo>
                                  <a:pt x="35" y="22"/>
                                </a:lnTo>
                                <a:lnTo>
                                  <a:pt x="37" y="25"/>
                                </a:lnTo>
                                <a:lnTo>
                                  <a:pt x="40" y="27"/>
                                </a:lnTo>
                                <a:lnTo>
                                  <a:pt x="44" y="31"/>
                                </a:lnTo>
                                <a:lnTo>
                                  <a:pt x="49" y="34"/>
                                </a:lnTo>
                                <a:lnTo>
                                  <a:pt x="50" y="36"/>
                                </a:lnTo>
                                <a:lnTo>
                                  <a:pt x="50" y="39"/>
                                </a:lnTo>
                                <a:lnTo>
                                  <a:pt x="50" y="40"/>
                                </a:lnTo>
                                <a:lnTo>
                                  <a:pt x="53" y="43"/>
                                </a:lnTo>
                                <a:lnTo>
                                  <a:pt x="55" y="45"/>
                                </a:lnTo>
                                <a:lnTo>
                                  <a:pt x="55" y="48"/>
                                </a:lnTo>
                                <a:lnTo>
                                  <a:pt x="58" y="48"/>
                                </a:lnTo>
                                <a:lnTo>
                                  <a:pt x="58" y="49"/>
                                </a:lnTo>
                                <a:lnTo>
                                  <a:pt x="59" y="52"/>
                                </a:lnTo>
                                <a:lnTo>
                                  <a:pt x="62" y="52"/>
                                </a:lnTo>
                                <a:lnTo>
                                  <a:pt x="67" y="48"/>
                                </a:lnTo>
                                <a:lnTo>
                                  <a:pt x="68" y="40"/>
                                </a:lnTo>
                                <a:lnTo>
                                  <a:pt x="68" y="34"/>
                                </a:lnTo>
                                <a:lnTo>
                                  <a:pt x="68" y="27"/>
                                </a:lnTo>
                                <a:lnTo>
                                  <a:pt x="67" y="21"/>
                                </a:lnTo>
                                <a:lnTo>
                                  <a:pt x="67" y="12"/>
                                </a:lnTo>
                                <a:lnTo>
                                  <a:pt x="68" y="7"/>
                                </a:lnTo>
                                <a:lnTo>
                                  <a:pt x="71" y="0"/>
                                </a:lnTo>
                                <a:lnTo>
                                  <a:pt x="73" y="0"/>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0" name="Freeform 380"/>
                        <wps:cNvSpPr>
                          <a:spLocks/>
                        </wps:cNvSpPr>
                        <wps:spPr bwMode="auto">
                          <a:xfrm>
                            <a:off x="2118" y="2619"/>
                            <a:ext cx="38" cy="46"/>
                          </a:xfrm>
                          <a:custGeom>
                            <a:avLst/>
                            <a:gdLst>
                              <a:gd name="T0" fmla="*/ 0 w 25"/>
                              <a:gd name="T1" fmla="*/ 0 h 31"/>
                              <a:gd name="T2" fmla="*/ 0 w 25"/>
                              <a:gd name="T3" fmla="*/ 0 h 31"/>
                              <a:gd name="T4" fmla="*/ 0 w 25"/>
                              <a:gd name="T5" fmla="*/ 0 h 31"/>
                              <a:gd name="T6" fmla="*/ 0 w 25"/>
                              <a:gd name="T7" fmla="*/ 3 h 31"/>
                              <a:gd name="T8" fmla="*/ 0 w 25"/>
                              <a:gd name="T9" fmla="*/ 3 h 31"/>
                              <a:gd name="T10" fmla="*/ 0 w 25"/>
                              <a:gd name="T11" fmla="*/ 3 h 31"/>
                              <a:gd name="T12" fmla="*/ 0 w 25"/>
                              <a:gd name="T13" fmla="*/ 3 h 31"/>
                              <a:gd name="T14" fmla="*/ 0 w 25"/>
                              <a:gd name="T15" fmla="*/ 3 h 31"/>
                              <a:gd name="T16" fmla="*/ 8 w 25"/>
                              <a:gd name="T17" fmla="*/ 3 h 31"/>
                              <a:gd name="T18" fmla="*/ 20 w 25"/>
                              <a:gd name="T19" fmla="*/ 7 h 31"/>
                              <a:gd name="T20" fmla="*/ 20 w 25"/>
                              <a:gd name="T21" fmla="*/ 9 h 31"/>
                              <a:gd name="T22" fmla="*/ 12 w 25"/>
                              <a:gd name="T23" fmla="*/ 9 h 31"/>
                              <a:gd name="T24" fmla="*/ 12 w 25"/>
                              <a:gd name="T25" fmla="*/ 9 h 31"/>
                              <a:gd name="T26" fmla="*/ 8 w 25"/>
                              <a:gd name="T27" fmla="*/ 12 h 31"/>
                              <a:gd name="T28" fmla="*/ 12 w 25"/>
                              <a:gd name="T29" fmla="*/ 12 h 31"/>
                              <a:gd name="T30" fmla="*/ 12 w 25"/>
                              <a:gd name="T31" fmla="*/ 13 h 31"/>
                              <a:gd name="T32" fmla="*/ 20 w 25"/>
                              <a:gd name="T33" fmla="*/ 16 h 31"/>
                              <a:gd name="T34" fmla="*/ 24 w 25"/>
                              <a:gd name="T35" fmla="*/ 16 h 31"/>
                              <a:gd name="T36" fmla="*/ 20 w 25"/>
                              <a:gd name="T37" fmla="*/ 18 h 31"/>
                              <a:gd name="T38" fmla="*/ 20 w 25"/>
                              <a:gd name="T39" fmla="*/ 21 h 31"/>
                              <a:gd name="T40" fmla="*/ 20 w 25"/>
                              <a:gd name="T41" fmla="*/ 22 h 31"/>
                              <a:gd name="T42" fmla="*/ 24 w 25"/>
                              <a:gd name="T43" fmla="*/ 22 h 31"/>
                              <a:gd name="T44" fmla="*/ 20 w 25"/>
                              <a:gd name="T45" fmla="*/ 22 h 31"/>
                              <a:gd name="T46" fmla="*/ 20 w 25"/>
                              <a:gd name="T47" fmla="*/ 22 h 31"/>
                              <a:gd name="T48" fmla="*/ 20 w 25"/>
                              <a:gd name="T49" fmla="*/ 25 h 31"/>
                              <a:gd name="T50" fmla="*/ 20 w 25"/>
                              <a:gd name="T51" fmla="*/ 25 h 31"/>
                              <a:gd name="T52" fmla="*/ 20 w 25"/>
                              <a:gd name="T53" fmla="*/ 27 h 31"/>
                              <a:gd name="T54" fmla="*/ 20 w 25"/>
                              <a:gd name="T55" fmla="*/ 27 h 31"/>
                              <a:gd name="T56" fmla="*/ 20 w 25"/>
                              <a:gd name="T57" fmla="*/ 27 h 31"/>
                              <a:gd name="T58" fmla="*/ 20 w 25"/>
                              <a:gd name="T59" fmla="*/ 30 h 31"/>
                              <a:gd name="T60" fmla="*/ 20 w 25"/>
                              <a:gd name="T61" fmla="*/ 30 h 31"/>
                              <a:gd name="T62" fmla="*/ 12 w 25"/>
                              <a:gd name="T63" fmla="*/ 30 h 31"/>
                              <a:gd name="T64" fmla="*/ 8 w 25"/>
                              <a:gd name="T65" fmla="*/ 30 h 31"/>
                              <a:gd name="T66" fmla="*/ 0 w 25"/>
                              <a:gd name="T67" fmla="*/ 30 h 31"/>
                              <a:gd name="T68" fmla="*/ 0 w 25"/>
                              <a:gd name="T69" fmla="*/ 30 h 31"/>
                              <a:gd name="T70" fmla="*/ 0 w 25"/>
                              <a:gd name="T71" fmla="*/ 27 h 31"/>
                              <a:gd name="T72" fmla="*/ 0 w 25"/>
                              <a:gd name="T73" fmla="*/ 27 h 31"/>
                              <a:gd name="T74" fmla="*/ 0 w 25"/>
                              <a:gd name="T75" fmla="*/ 25 h 31"/>
                              <a:gd name="T76" fmla="*/ 12 w 25"/>
                              <a:gd name="T77" fmla="*/ 22 h 31"/>
                              <a:gd name="T78" fmla="*/ 12 w 25"/>
                              <a:gd name="T79" fmla="*/ 22 h 31"/>
                              <a:gd name="T80" fmla="*/ 12 w 25"/>
                              <a:gd name="T81" fmla="*/ 18 h 31"/>
                              <a:gd name="T82" fmla="*/ 12 w 25"/>
                              <a:gd name="T83" fmla="*/ 13 h 31"/>
                              <a:gd name="T84" fmla="*/ 12 w 25"/>
                              <a:gd name="T85" fmla="*/ 13 h 31"/>
                              <a:gd name="T86" fmla="*/ 8 w 25"/>
                              <a:gd name="T87" fmla="*/ 13 h 31"/>
                              <a:gd name="T88" fmla="*/ 0 w 25"/>
                              <a:gd name="T89" fmla="*/ 12 h 31"/>
                              <a:gd name="T90" fmla="*/ 0 w 25"/>
                              <a:gd name="T91" fmla="*/ 12 h 31"/>
                              <a:gd name="T92" fmla="*/ 0 w 25"/>
                              <a:gd name="T9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 h="31">
                                <a:moveTo>
                                  <a:pt x="0" y="0"/>
                                </a:moveTo>
                                <a:lnTo>
                                  <a:pt x="0" y="0"/>
                                </a:lnTo>
                                <a:lnTo>
                                  <a:pt x="0" y="3"/>
                                </a:lnTo>
                                <a:lnTo>
                                  <a:pt x="8" y="3"/>
                                </a:lnTo>
                                <a:lnTo>
                                  <a:pt x="20" y="7"/>
                                </a:lnTo>
                                <a:lnTo>
                                  <a:pt x="20" y="9"/>
                                </a:lnTo>
                                <a:lnTo>
                                  <a:pt x="12" y="9"/>
                                </a:lnTo>
                                <a:lnTo>
                                  <a:pt x="8" y="12"/>
                                </a:lnTo>
                                <a:lnTo>
                                  <a:pt x="12" y="12"/>
                                </a:lnTo>
                                <a:lnTo>
                                  <a:pt x="12" y="13"/>
                                </a:lnTo>
                                <a:lnTo>
                                  <a:pt x="20" y="16"/>
                                </a:lnTo>
                                <a:lnTo>
                                  <a:pt x="24" y="16"/>
                                </a:lnTo>
                                <a:lnTo>
                                  <a:pt x="20" y="18"/>
                                </a:lnTo>
                                <a:lnTo>
                                  <a:pt x="20" y="21"/>
                                </a:lnTo>
                                <a:lnTo>
                                  <a:pt x="20" y="22"/>
                                </a:lnTo>
                                <a:lnTo>
                                  <a:pt x="24" y="22"/>
                                </a:lnTo>
                                <a:lnTo>
                                  <a:pt x="20" y="22"/>
                                </a:lnTo>
                                <a:lnTo>
                                  <a:pt x="20" y="25"/>
                                </a:lnTo>
                                <a:lnTo>
                                  <a:pt x="20" y="27"/>
                                </a:lnTo>
                                <a:lnTo>
                                  <a:pt x="20" y="30"/>
                                </a:lnTo>
                                <a:lnTo>
                                  <a:pt x="12" y="30"/>
                                </a:lnTo>
                                <a:lnTo>
                                  <a:pt x="8" y="30"/>
                                </a:lnTo>
                                <a:lnTo>
                                  <a:pt x="0" y="30"/>
                                </a:lnTo>
                                <a:lnTo>
                                  <a:pt x="0" y="27"/>
                                </a:lnTo>
                                <a:lnTo>
                                  <a:pt x="0" y="25"/>
                                </a:lnTo>
                                <a:lnTo>
                                  <a:pt x="12" y="22"/>
                                </a:lnTo>
                                <a:lnTo>
                                  <a:pt x="12" y="18"/>
                                </a:lnTo>
                                <a:lnTo>
                                  <a:pt x="12" y="13"/>
                                </a:lnTo>
                                <a:lnTo>
                                  <a:pt x="8" y="13"/>
                                </a:lnTo>
                                <a:lnTo>
                                  <a:pt x="0" y="12"/>
                                </a:lnTo>
                                <a:lnTo>
                                  <a:pt x="0" y="0"/>
                                </a:lnTo>
                              </a:path>
                            </a:pathLst>
                          </a:custGeom>
                          <a:solidFill>
                            <a:srgbClr val="FF21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1" name="Freeform 381"/>
                        <wps:cNvSpPr>
                          <a:spLocks/>
                        </wps:cNvSpPr>
                        <wps:spPr bwMode="auto">
                          <a:xfrm>
                            <a:off x="2110" y="2610"/>
                            <a:ext cx="39" cy="37"/>
                          </a:xfrm>
                          <a:custGeom>
                            <a:avLst/>
                            <a:gdLst>
                              <a:gd name="T0" fmla="*/ 0 w 25"/>
                              <a:gd name="T1" fmla="*/ 0 h 25"/>
                              <a:gd name="T2" fmla="*/ 0 w 25"/>
                              <a:gd name="T3" fmla="*/ 0 h 25"/>
                              <a:gd name="T4" fmla="*/ 0 w 25"/>
                              <a:gd name="T5" fmla="*/ 0 h 25"/>
                              <a:gd name="T6" fmla="*/ 0 w 25"/>
                              <a:gd name="T7" fmla="*/ 0 h 25"/>
                              <a:gd name="T8" fmla="*/ 24 w 25"/>
                              <a:gd name="T9" fmla="*/ 8 h 25"/>
                              <a:gd name="T10" fmla="*/ 0 w 25"/>
                              <a:gd name="T11" fmla="*/ 8 h 25"/>
                              <a:gd name="T12" fmla="*/ 0 w 25"/>
                              <a:gd name="T13" fmla="*/ 8 h 25"/>
                              <a:gd name="T14" fmla="*/ 0 w 25"/>
                              <a:gd name="T15" fmla="*/ 8 h 25"/>
                              <a:gd name="T16" fmla="*/ 0 w 25"/>
                              <a:gd name="T17" fmla="*/ 24 h 25"/>
                              <a:gd name="T18" fmla="*/ 0 w 25"/>
                              <a:gd name="T19" fmla="*/ 8 h 25"/>
                              <a:gd name="T20" fmla="*/ 0 w 25"/>
                              <a:gd name="T21" fmla="*/ 8 h 25"/>
                              <a:gd name="T22" fmla="*/ 0 w 25"/>
                              <a:gd name="T23" fmla="*/ 8 h 25"/>
                              <a:gd name="T24" fmla="*/ 0 w 25"/>
                              <a:gd name="T25" fmla="*/ 0 h 25"/>
                              <a:gd name="T26" fmla="*/ 0 w 25"/>
                              <a:gd name="T27" fmla="*/ 0 h 25"/>
                              <a:gd name="T28" fmla="*/ 0 w 25"/>
                              <a:gd name="T29" fmla="*/ 0 h 25"/>
                              <a:gd name="T30" fmla="*/ 0 w 25"/>
                              <a:gd name="T31" fmla="*/ 0 h 25"/>
                              <a:gd name="T32" fmla="*/ 0 w 25"/>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5">
                                <a:moveTo>
                                  <a:pt x="0" y="0"/>
                                </a:moveTo>
                                <a:lnTo>
                                  <a:pt x="0" y="0"/>
                                </a:lnTo>
                                <a:lnTo>
                                  <a:pt x="24" y="8"/>
                                </a:lnTo>
                                <a:lnTo>
                                  <a:pt x="0" y="8"/>
                                </a:lnTo>
                                <a:lnTo>
                                  <a:pt x="0" y="24"/>
                                </a:lnTo>
                                <a:lnTo>
                                  <a:pt x="0" y="8"/>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2" name="Freeform 382"/>
                        <wps:cNvSpPr>
                          <a:spLocks/>
                        </wps:cNvSpPr>
                        <wps:spPr bwMode="auto">
                          <a:xfrm>
                            <a:off x="2170" y="2596"/>
                            <a:ext cx="38" cy="82"/>
                          </a:xfrm>
                          <a:custGeom>
                            <a:avLst/>
                            <a:gdLst>
                              <a:gd name="T0" fmla="*/ 4 w 25"/>
                              <a:gd name="T1" fmla="*/ 0 h 55"/>
                              <a:gd name="T2" fmla="*/ 4 w 25"/>
                              <a:gd name="T3" fmla="*/ 4 h 55"/>
                              <a:gd name="T4" fmla="*/ 14 w 25"/>
                              <a:gd name="T5" fmla="*/ 27 h 55"/>
                              <a:gd name="T6" fmla="*/ 16 w 25"/>
                              <a:gd name="T7" fmla="*/ 27 h 55"/>
                              <a:gd name="T8" fmla="*/ 19 w 25"/>
                              <a:gd name="T9" fmla="*/ 28 h 55"/>
                              <a:gd name="T10" fmla="*/ 20 w 25"/>
                              <a:gd name="T11" fmla="*/ 31 h 55"/>
                              <a:gd name="T12" fmla="*/ 20 w 25"/>
                              <a:gd name="T13" fmla="*/ 36 h 55"/>
                              <a:gd name="T14" fmla="*/ 24 w 25"/>
                              <a:gd name="T15" fmla="*/ 37 h 55"/>
                              <a:gd name="T16" fmla="*/ 24 w 25"/>
                              <a:gd name="T17" fmla="*/ 40 h 55"/>
                              <a:gd name="T18" fmla="*/ 24 w 25"/>
                              <a:gd name="T19" fmla="*/ 42 h 55"/>
                              <a:gd name="T20" fmla="*/ 24 w 25"/>
                              <a:gd name="T21" fmla="*/ 46 h 55"/>
                              <a:gd name="T22" fmla="*/ 24 w 25"/>
                              <a:gd name="T23" fmla="*/ 46 h 55"/>
                              <a:gd name="T24" fmla="*/ 24 w 25"/>
                              <a:gd name="T25" fmla="*/ 46 h 55"/>
                              <a:gd name="T26" fmla="*/ 24 w 25"/>
                              <a:gd name="T27" fmla="*/ 46 h 55"/>
                              <a:gd name="T28" fmla="*/ 20 w 25"/>
                              <a:gd name="T29" fmla="*/ 46 h 55"/>
                              <a:gd name="T30" fmla="*/ 20 w 25"/>
                              <a:gd name="T31" fmla="*/ 46 h 55"/>
                              <a:gd name="T32" fmla="*/ 19 w 25"/>
                              <a:gd name="T33" fmla="*/ 49 h 55"/>
                              <a:gd name="T34" fmla="*/ 19 w 25"/>
                              <a:gd name="T35" fmla="*/ 51 h 55"/>
                              <a:gd name="T36" fmla="*/ 19 w 25"/>
                              <a:gd name="T37" fmla="*/ 54 h 55"/>
                              <a:gd name="T38" fmla="*/ 16 w 25"/>
                              <a:gd name="T39" fmla="*/ 51 h 55"/>
                              <a:gd name="T40" fmla="*/ 16 w 25"/>
                              <a:gd name="T41" fmla="*/ 49 h 55"/>
                              <a:gd name="T42" fmla="*/ 19 w 25"/>
                              <a:gd name="T43" fmla="*/ 46 h 55"/>
                              <a:gd name="T44" fmla="*/ 19 w 25"/>
                              <a:gd name="T45" fmla="*/ 46 h 55"/>
                              <a:gd name="T46" fmla="*/ 16 w 25"/>
                              <a:gd name="T47" fmla="*/ 45 h 55"/>
                              <a:gd name="T48" fmla="*/ 16 w 25"/>
                              <a:gd name="T49" fmla="*/ 45 h 55"/>
                              <a:gd name="T50" fmla="*/ 16 w 25"/>
                              <a:gd name="T51" fmla="*/ 45 h 55"/>
                              <a:gd name="T52" fmla="*/ 14 w 25"/>
                              <a:gd name="T53" fmla="*/ 45 h 55"/>
                              <a:gd name="T54" fmla="*/ 14 w 25"/>
                              <a:gd name="T55" fmla="*/ 45 h 55"/>
                              <a:gd name="T56" fmla="*/ 11 w 25"/>
                              <a:gd name="T57" fmla="*/ 45 h 55"/>
                              <a:gd name="T58" fmla="*/ 9 w 25"/>
                              <a:gd name="T59" fmla="*/ 45 h 55"/>
                              <a:gd name="T60" fmla="*/ 6 w 25"/>
                              <a:gd name="T61" fmla="*/ 45 h 55"/>
                              <a:gd name="T62" fmla="*/ 6 w 25"/>
                              <a:gd name="T63" fmla="*/ 42 h 55"/>
                              <a:gd name="T64" fmla="*/ 6 w 25"/>
                              <a:gd name="T65" fmla="*/ 40 h 55"/>
                              <a:gd name="T66" fmla="*/ 6 w 25"/>
                              <a:gd name="T67" fmla="*/ 37 h 55"/>
                              <a:gd name="T68" fmla="*/ 4 w 25"/>
                              <a:gd name="T69" fmla="*/ 36 h 55"/>
                              <a:gd name="T70" fmla="*/ 4 w 25"/>
                              <a:gd name="T71" fmla="*/ 31 h 55"/>
                              <a:gd name="T72" fmla="*/ 4 w 25"/>
                              <a:gd name="T73" fmla="*/ 28 h 55"/>
                              <a:gd name="T74" fmla="*/ 4 w 25"/>
                              <a:gd name="T75" fmla="*/ 27 h 55"/>
                              <a:gd name="T76" fmla="*/ 4 w 25"/>
                              <a:gd name="T77" fmla="*/ 24 h 55"/>
                              <a:gd name="T78" fmla="*/ 4 w 25"/>
                              <a:gd name="T79" fmla="*/ 24 h 55"/>
                              <a:gd name="T80" fmla="*/ 4 w 25"/>
                              <a:gd name="T81" fmla="*/ 24 h 55"/>
                              <a:gd name="T82" fmla="*/ 4 w 25"/>
                              <a:gd name="T83" fmla="*/ 24 h 55"/>
                              <a:gd name="T84" fmla="*/ 4 w 25"/>
                              <a:gd name="T85" fmla="*/ 24 h 55"/>
                              <a:gd name="T86" fmla="*/ 4 w 25"/>
                              <a:gd name="T87" fmla="*/ 22 h 55"/>
                              <a:gd name="T88" fmla="*/ 4 w 25"/>
                              <a:gd name="T89" fmla="*/ 18 h 55"/>
                              <a:gd name="T90" fmla="*/ 4 w 25"/>
                              <a:gd name="T91" fmla="*/ 18 h 55"/>
                              <a:gd name="T92" fmla="*/ 4 w 25"/>
                              <a:gd name="T93" fmla="*/ 15 h 55"/>
                              <a:gd name="T94" fmla="*/ 1 w 25"/>
                              <a:gd name="T95" fmla="*/ 15 h 55"/>
                              <a:gd name="T96" fmla="*/ 1 w 25"/>
                              <a:gd name="T97" fmla="*/ 15 h 55"/>
                              <a:gd name="T98" fmla="*/ 1 w 25"/>
                              <a:gd name="T99" fmla="*/ 15 h 55"/>
                              <a:gd name="T100" fmla="*/ 0 w 25"/>
                              <a:gd name="T101" fmla="*/ 15 h 55"/>
                              <a:gd name="T102" fmla="*/ 0 w 25"/>
                              <a:gd name="T103" fmla="*/ 13 h 55"/>
                              <a:gd name="T104" fmla="*/ 0 w 25"/>
                              <a:gd name="T105" fmla="*/ 13 h 55"/>
                              <a:gd name="T106" fmla="*/ 0 w 25"/>
                              <a:gd name="T107" fmla="*/ 13 h 55"/>
                              <a:gd name="T108" fmla="*/ 0 w 25"/>
                              <a:gd name="T109" fmla="*/ 10 h 55"/>
                              <a:gd name="T110" fmla="*/ 4 w 25"/>
                              <a:gd name="T111" fmla="*/ 0 h 55"/>
                              <a:gd name="T112" fmla="*/ 4 w 25"/>
                              <a:gd name="T113" fmla="*/ 0 h 55"/>
                              <a:gd name="T114" fmla="*/ 4 w 25"/>
                              <a:gd name="T115" fmla="*/ 0 h 55"/>
                              <a:gd name="T116" fmla="*/ 4 w 25"/>
                              <a:gd name="T117" fmla="*/ 0 h 55"/>
                              <a:gd name="T118" fmla="*/ 4 w 25"/>
                              <a:gd name="T119"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 h="55">
                                <a:moveTo>
                                  <a:pt x="4" y="0"/>
                                </a:moveTo>
                                <a:lnTo>
                                  <a:pt x="4" y="4"/>
                                </a:lnTo>
                                <a:lnTo>
                                  <a:pt x="14" y="27"/>
                                </a:lnTo>
                                <a:lnTo>
                                  <a:pt x="16" y="27"/>
                                </a:lnTo>
                                <a:lnTo>
                                  <a:pt x="19" y="28"/>
                                </a:lnTo>
                                <a:lnTo>
                                  <a:pt x="20" y="31"/>
                                </a:lnTo>
                                <a:lnTo>
                                  <a:pt x="20" y="36"/>
                                </a:lnTo>
                                <a:lnTo>
                                  <a:pt x="24" y="37"/>
                                </a:lnTo>
                                <a:lnTo>
                                  <a:pt x="24" y="40"/>
                                </a:lnTo>
                                <a:lnTo>
                                  <a:pt x="24" y="42"/>
                                </a:lnTo>
                                <a:lnTo>
                                  <a:pt x="24" y="46"/>
                                </a:lnTo>
                                <a:lnTo>
                                  <a:pt x="20" y="46"/>
                                </a:lnTo>
                                <a:lnTo>
                                  <a:pt x="19" y="49"/>
                                </a:lnTo>
                                <a:lnTo>
                                  <a:pt x="19" y="51"/>
                                </a:lnTo>
                                <a:lnTo>
                                  <a:pt x="19" y="54"/>
                                </a:lnTo>
                                <a:lnTo>
                                  <a:pt x="16" y="51"/>
                                </a:lnTo>
                                <a:lnTo>
                                  <a:pt x="16" y="49"/>
                                </a:lnTo>
                                <a:lnTo>
                                  <a:pt x="19" y="46"/>
                                </a:lnTo>
                                <a:lnTo>
                                  <a:pt x="16" y="45"/>
                                </a:lnTo>
                                <a:lnTo>
                                  <a:pt x="14" y="45"/>
                                </a:lnTo>
                                <a:lnTo>
                                  <a:pt x="11" y="45"/>
                                </a:lnTo>
                                <a:lnTo>
                                  <a:pt x="9" y="45"/>
                                </a:lnTo>
                                <a:lnTo>
                                  <a:pt x="6" y="45"/>
                                </a:lnTo>
                                <a:lnTo>
                                  <a:pt x="6" y="42"/>
                                </a:lnTo>
                                <a:lnTo>
                                  <a:pt x="6" y="40"/>
                                </a:lnTo>
                                <a:lnTo>
                                  <a:pt x="6" y="37"/>
                                </a:lnTo>
                                <a:lnTo>
                                  <a:pt x="4" y="36"/>
                                </a:lnTo>
                                <a:lnTo>
                                  <a:pt x="4" y="31"/>
                                </a:lnTo>
                                <a:lnTo>
                                  <a:pt x="4" y="28"/>
                                </a:lnTo>
                                <a:lnTo>
                                  <a:pt x="4" y="27"/>
                                </a:lnTo>
                                <a:lnTo>
                                  <a:pt x="4" y="24"/>
                                </a:lnTo>
                                <a:lnTo>
                                  <a:pt x="4" y="22"/>
                                </a:lnTo>
                                <a:lnTo>
                                  <a:pt x="4" y="18"/>
                                </a:lnTo>
                                <a:lnTo>
                                  <a:pt x="4" y="15"/>
                                </a:lnTo>
                                <a:lnTo>
                                  <a:pt x="1" y="15"/>
                                </a:lnTo>
                                <a:lnTo>
                                  <a:pt x="0" y="15"/>
                                </a:lnTo>
                                <a:lnTo>
                                  <a:pt x="0" y="13"/>
                                </a:lnTo>
                                <a:lnTo>
                                  <a:pt x="0" y="10"/>
                                </a:lnTo>
                                <a:lnTo>
                                  <a:pt x="4" y="0"/>
                                </a:lnTo>
                              </a:path>
                            </a:pathLst>
                          </a:custGeom>
                          <a:solidFill>
                            <a:srgbClr val="FF21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3" name="Freeform 383"/>
                        <wps:cNvSpPr>
                          <a:spLocks/>
                        </wps:cNvSpPr>
                        <wps:spPr bwMode="auto">
                          <a:xfrm>
                            <a:off x="1811" y="2981"/>
                            <a:ext cx="707" cy="687"/>
                          </a:xfrm>
                          <a:custGeom>
                            <a:avLst/>
                            <a:gdLst>
                              <a:gd name="T0" fmla="*/ 210 w 465"/>
                              <a:gd name="T1" fmla="*/ 341 h 461"/>
                              <a:gd name="T2" fmla="*/ 196 w 465"/>
                              <a:gd name="T3" fmla="*/ 320 h 461"/>
                              <a:gd name="T4" fmla="*/ 187 w 465"/>
                              <a:gd name="T5" fmla="*/ 293 h 461"/>
                              <a:gd name="T6" fmla="*/ 192 w 465"/>
                              <a:gd name="T7" fmla="*/ 275 h 461"/>
                              <a:gd name="T8" fmla="*/ 193 w 465"/>
                              <a:gd name="T9" fmla="*/ 266 h 461"/>
                              <a:gd name="T10" fmla="*/ 180 w 465"/>
                              <a:gd name="T11" fmla="*/ 251 h 461"/>
                              <a:gd name="T12" fmla="*/ 166 w 465"/>
                              <a:gd name="T13" fmla="*/ 235 h 461"/>
                              <a:gd name="T14" fmla="*/ 162 w 465"/>
                              <a:gd name="T15" fmla="*/ 217 h 461"/>
                              <a:gd name="T16" fmla="*/ 166 w 465"/>
                              <a:gd name="T17" fmla="*/ 202 h 461"/>
                              <a:gd name="T18" fmla="*/ 169 w 465"/>
                              <a:gd name="T19" fmla="*/ 188 h 461"/>
                              <a:gd name="T20" fmla="*/ 166 w 465"/>
                              <a:gd name="T21" fmla="*/ 176 h 461"/>
                              <a:gd name="T22" fmla="*/ 156 w 465"/>
                              <a:gd name="T23" fmla="*/ 170 h 461"/>
                              <a:gd name="T24" fmla="*/ 147 w 465"/>
                              <a:gd name="T25" fmla="*/ 158 h 461"/>
                              <a:gd name="T26" fmla="*/ 142 w 465"/>
                              <a:gd name="T27" fmla="*/ 148 h 461"/>
                              <a:gd name="T28" fmla="*/ 139 w 465"/>
                              <a:gd name="T29" fmla="*/ 134 h 461"/>
                              <a:gd name="T30" fmla="*/ 142 w 465"/>
                              <a:gd name="T31" fmla="*/ 118 h 461"/>
                              <a:gd name="T32" fmla="*/ 144 w 465"/>
                              <a:gd name="T33" fmla="*/ 112 h 461"/>
                              <a:gd name="T34" fmla="*/ 147 w 465"/>
                              <a:gd name="T35" fmla="*/ 100 h 461"/>
                              <a:gd name="T36" fmla="*/ 142 w 465"/>
                              <a:gd name="T37" fmla="*/ 94 h 461"/>
                              <a:gd name="T38" fmla="*/ 133 w 465"/>
                              <a:gd name="T39" fmla="*/ 86 h 461"/>
                              <a:gd name="T40" fmla="*/ 126 w 465"/>
                              <a:gd name="T41" fmla="*/ 77 h 461"/>
                              <a:gd name="T42" fmla="*/ 117 w 465"/>
                              <a:gd name="T43" fmla="*/ 68 h 461"/>
                              <a:gd name="T44" fmla="*/ 112 w 465"/>
                              <a:gd name="T45" fmla="*/ 59 h 461"/>
                              <a:gd name="T46" fmla="*/ 111 w 465"/>
                              <a:gd name="T47" fmla="*/ 41 h 461"/>
                              <a:gd name="T48" fmla="*/ 112 w 465"/>
                              <a:gd name="T49" fmla="*/ 22 h 461"/>
                              <a:gd name="T50" fmla="*/ 120 w 465"/>
                              <a:gd name="T51" fmla="*/ 4 h 461"/>
                              <a:gd name="T52" fmla="*/ 464 w 465"/>
                              <a:gd name="T53" fmla="*/ 0 h 461"/>
                              <a:gd name="T54" fmla="*/ 259 w 465"/>
                              <a:gd name="T55" fmla="*/ 334 h 461"/>
                              <a:gd name="T56" fmla="*/ 273 w 465"/>
                              <a:gd name="T57" fmla="*/ 311 h 461"/>
                              <a:gd name="T58" fmla="*/ 277 w 465"/>
                              <a:gd name="T59" fmla="*/ 284 h 461"/>
                              <a:gd name="T60" fmla="*/ 273 w 465"/>
                              <a:gd name="T61" fmla="*/ 271 h 461"/>
                              <a:gd name="T62" fmla="*/ 277 w 465"/>
                              <a:gd name="T63" fmla="*/ 262 h 461"/>
                              <a:gd name="T64" fmla="*/ 291 w 465"/>
                              <a:gd name="T65" fmla="*/ 247 h 461"/>
                              <a:gd name="T66" fmla="*/ 300 w 465"/>
                              <a:gd name="T67" fmla="*/ 229 h 461"/>
                              <a:gd name="T68" fmla="*/ 301 w 465"/>
                              <a:gd name="T69" fmla="*/ 211 h 461"/>
                              <a:gd name="T70" fmla="*/ 297 w 465"/>
                              <a:gd name="T71" fmla="*/ 197 h 461"/>
                              <a:gd name="T72" fmla="*/ 292 w 465"/>
                              <a:gd name="T73" fmla="*/ 184 h 461"/>
                              <a:gd name="T74" fmla="*/ 301 w 465"/>
                              <a:gd name="T75" fmla="*/ 175 h 461"/>
                              <a:gd name="T76" fmla="*/ 313 w 465"/>
                              <a:gd name="T77" fmla="*/ 166 h 461"/>
                              <a:gd name="T78" fmla="*/ 318 w 465"/>
                              <a:gd name="T79" fmla="*/ 154 h 461"/>
                              <a:gd name="T80" fmla="*/ 324 w 465"/>
                              <a:gd name="T81" fmla="*/ 143 h 461"/>
                              <a:gd name="T82" fmla="*/ 324 w 465"/>
                              <a:gd name="T83" fmla="*/ 130 h 461"/>
                              <a:gd name="T84" fmla="*/ 322 w 465"/>
                              <a:gd name="T85" fmla="*/ 116 h 461"/>
                              <a:gd name="T86" fmla="*/ 318 w 465"/>
                              <a:gd name="T87" fmla="*/ 107 h 461"/>
                              <a:gd name="T88" fmla="*/ 315 w 465"/>
                              <a:gd name="T89" fmla="*/ 98 h 461"/>
                              <a:gd name="T90" fmla="*/ 327 w 465"/>
                              <a:gd name="T91" fmla="*/ 91 h 461"/>
                              <a:gd name="T92" fmla="*/ 333 w 465"/>
                              <a:gd name="T93" fmla="*/ 85 h 461"/>
                              <a:gd name="T94" fmla="*/ 342 w 465"/>
                              <a:gd name="T95" fmla="*/ 76 h 461"/>
                              <a:gd name="T96" fmla="*/ 349 w 465"/>
                              <a:gd name="T97" fmla="*/ 64 h 461"/>
                              <a:gd name="T98" fmla="*/ 351 w 465"/>
                              <a:gd name="T99" fmla="*/ 55 h 461"/>
                              <a:gd name="T100" fmla="*/ 351 w 465"/>
                              <a:gd name="T101" fmla="*/ 35 h 461"/>
                              <a:gd name="T102" fmla="*/ 351 w 465"/>
                              <a:gd name="T103" fmla="*/ 14 h 461"/>
                              <a:gd name="T104" fmla="*/ 342 w 465"/>
                              <a:gd name="T105"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5" h="461">
                                <a:moveTo>
                                  <a:pt x="0" y="0"/>
                                </a:moveTo>
                                <a:lnTo>
                                  <a:pt x="219" y="460"/>
                                </a:lnTo>
                                <a:lnTo>
                                  <a:pt x="210" y="341"/>
                                </a:lnTo>
                                <a:lnTo>
                                  <a:pt x="202" y="334"/>
                                </a:lnTo>
                                <a:lnTo>
                                  <a:pt x="201" y="328"/>
                                </a:lnTo>
                                <a:lnTo>
                                  <a:pt x="196" y="320"/>
                                </a:lnTo>
                                <a:lnTo>
                                  <a:pt x="192" y="311"/>
                                </a:lnTo>
                                <a:lnTo>
                                  <a:pt x="189" y="302"/>
                                </a:lnTo>
                                <a:lnTo>
                                  <a:pt x="187" y="293"/>
                                </a:lnTo>
                                <a:lnTo>
                                  <a:pt x="187" y="284"/>
                                </a:lnTo>
                                <a:lnTo>
                                  <a:pt x="189" y="278"/>
                                </a:lnTo>
                                <a:lnTo>
                                  <a:pt x="192" y="275"/>
                                </a:lnTo>
                                <a:lnTo>
                                  <a:pt x="193" y="271"/>
                                </a:lnTo>
                                <a:lnTo>
                                  <a:pt x="193" y="269"/>
                                </a:lnTo>
                                <a:lnTo>
                                  <a:pt x="193" y="266"/>
                                </a:lnTo>
                                <a:lnTo>
                                  <a:pt x="187" y="262"/>
                                </a:lnTo>
                                <a:lnTo>
                                  <a:pt x="184" y="257"/>
                                </a:lnTo>
                                <a:lnTo>
                                  <a:pt x="180" y="251"/>
                                </a:lnTo>
                                <a:lnTo>
                                  <a:pt x="174" y="247"/>
                                </a:lnTo>
                                <a:lnTo>
                                  <a:pt x="169" y="242"/>
                                </a:lnTo>
                                <a:lnTo>
                                  <a:pt x="166" y="235"/>
                                </a:lnTo>
                                <a:lnTo>
                                  <a:pt x="166" y="229"/>
                                </a:lnTo>
                                <a:lnTo>
                                  <a:pt x="162" y="221"/>
                                </a:lnTo>
                                <a:lnTo>
                                  <a:pt x="162" y="217"/>
                                </a:lnTo>
                                <a:lnTo>
                                  <a:pt x="165" y="211"/>
                                </a:lnTo>
                                <a:lnTo>
                                  <a:pt x="165" y="206"/>
                                </a:lnTo>
                                <a:lnTo>
                                  <a:pt x="166" y="202"/>
                                </a:lnTo>
                                <a:lnTo>
                                  <a:pt x="166" y="197"/>
                                </a:lnTo>
                                <a:lnTo>
                                  <a:pt x="169" y="190"/>
                                </a:lnTo>
                                <a:lnTo>
                                  <a:pt x="169" y="188"/>
                                </a:lnTo>
                                <a:lnTo>
                                  <a:pt x="171" y="184"/>
                                </a:lnTo>
                                <a:lnTo>
                                  <a:pt x="169" y="181"/>
                                </a:lnTo>
                                <a:lnTo>
                                  <a:pt x="166" y="176"/>
                                </a:lnTo>
                                <a:lnTo>
                                  <a:pt x="162" y="175"/>
                                </a:lnTo>
                                <a:lnTo>
                                  <a:pt x="160" y="172"/>
                                </a:lnTo>
                                <a:lnTo>
                                  <a:pt x="156" y="170"/>
                                </a:lnTo>
                                <a:lnTo>
                                  <a:pt x="153" y="166"/>
                                </a:lnTo>
                                <a:lnTo>
                                  <a:pt x="151" y="163"/>
                                </a:lnTo>
                                <a:lnTo>
                                  <a:pt x="147" y="158"/>
                                </a:lnTo>
                                <a:lnTo>
                                  <a:pt x="147" y="154"/>
                                </a:lnTo>
                                <a:lnTo>
                                  <a:pt x="144" y="152"/>
                                </a:lnTo>
                                <a:lnTo>
                                  <a:pt x="142" y="148"/>
                                </a:lnTo>
                                <a:lnTo>
                                  <a:pt x="142" y="143"/>
                                </a:lnTo>
                                <a:lnTo>
                                  <a:pt x="142" y="139"/>
                                </a:lnTo>
                                <a:lnTo>
                                  <a:pt x="139" y="134"/>
                                </a:lnTo>
                                <a:lnTo>
                                  <a:pt x="139" y="130"/>
                                </a:lnTo>
                                <a:lnTo>
                                  <a:pt x="142" y="125"/>
                                </a:lnTo>
                                <a:lnTo>
                                  <a:pt x="142" y="118"/>
                                </a:lnTo>
                                <a:lnTo>
                                  <a:pt x="142" y="116"/>
                                </a:lnTo>
                                <a:lnTo>
                                  <a:pt x="144" y="113"/>
                                </a:lnTo>
                                <a:lnTo>
                                  <a:pt x="144" y="112"/>
                                </a:lnTo>
                                <a:lnTo>
                                  <a:pt x="147" y="107"/>
                                </a:lnTo>
                                <a:lnTo>
                                  <a:pt x="147" y="104"/>
                                </a:lnTo>
                                <a:lnTo>
                                  <a:pt x="147" y="100"/>
                                </a:lnTo>
                                <a:lnTo>
                                  <a:pt x="147" y="98"/>
                                </a:lnTo>
                                <a:lnTo>
                                  <a:pt x="144" y="98"/>
                                </a:lnTo>
                                <a:lnTo>
                                  <a:pt x="142" y="94"/>
                                </a:lnTo>
                                <a:lnTo>
                                  <a:pt x="139" y="91"/>
                                </a:lnTo>
                                <a:lnTo>
                                  <a:pt x="138" y="89"/>
                                </a:lnTo>
                                <a:lnTo>
                                  <a:pt x="133" y="86"/>
                                </a:lnTo>
                                <a:lnTo>
                                  <a:pt x="129" y="85"/>
                                </a:lnTo>
                                <a:lnTo>
                                  <a:pt x="129" y="80"/>
                                </a:lnTo>
                                <a:lnTo>
                                  <a:pt x="126" y="77"/>
                                </a:lnTo>
                                <a:lnTo>
                                  <a:pt x="124" y="76"/>
                                </a:lnTo>
                                <a:lnTo>
                                  <a:pt x="121" y="73"/>
                                </a:lnTo>
                                <a:lnTo>
                                  <a:pt x="117" y="68"/>
                                </a:lnTo>
                                <a:lnTo>
                                  <a:pt x="115" y="64"/>
                                </a:lnTo>
                                <a:lnTo>
                                  <a:pt x="115" y="59"/>
                                </a:lnTo>
                                <a:lnTo>
                                  <a:pt x="112" y="59"/>
                                </a:lnTo>
                                <a:lnTo>
                                  <a:pt x="112" y="55"/>
                                </a:lnTo>
                                <a:lnTo>
                                  <a:pt x="111" y="49"/>
                                </a:lnTo>
                                <a:lnTo>
                                  <a:pt x="111" y="41"/>
                                </a:lnTo>
                                <a:lnTo>
                                  <a:pt x="111" y="35"/>
                                </a:lnTo>
                                <a:lnTo>
                                  <a:pt x="111" y="28"/>
                                </a:lnTo>
                                <a:lnTo>
                                  <a:pt x="112" y="22"/>
                                </a:lnTo>
                                <a:lnTo>
                                  <a:pt x="115" y="14"/>
                                </a:lnTo>
                                <a:lnTo>
                                  <a:pt x="117" y="10"/>
                                </a:lnTo>
                                <a:lnTo>
                                  <a:pt x="120" y="4"/>
                                </a:lnTo>
                                <a:lnTo>
                                  <a:pt x="124" y="0"/>
                                </a:lnTo>
                                <a:lnTo>
                                  <a:pt x="0" y="0"/>
                                </a:lnTo>
                                <a:lnTo>
                                  <a:pt x="464" y="0"/>
                                </a:lnTo>
                                <a:lnTo>
                                  <a:pt x="246" y="460"/>
                                </a:lnTo>
                                <a:lnTo>
                                  <a:pt x="255" y="341"/>
                                </a:lnTo>
                                <a:lnTo>
                                  <a:pt x="259" y="334"/>
                                </a:lnTo>
                                <a:lnTo>
                                  <a:pt x="264" y="328"/>
                                </a:lnTo>
                                <a:lnTo>
                                  <a:pt x="268" y="320"/>
                                </a:lnTo>
                                <a:lnTo>
                                  <a:pt x="273" y="311"/>
                                </a:lnTo>
                                <a:lnTo>
                                  <a:pt x="274" y="302"/>
                                </a:lnTo>
                                <a:lnTo>
                                  <a:pt x="277" y="293"/>
                                </a:lnTo>
                                <a:lnTo>
                                  <a:pt x="277" y="284"/>
                                </a:lnTo>
                                <a:lnTo>
                                  <a:pt x="274" y="278"/>
                                </a:lnTo>
                                <a:lnTo>
                                  <a:pt x="273" y="275"/>
                                </a:lnTo>
                                <a:lnTo>
                                  <a:pt x="273" y="271"/>
                                </a:lnTo>
                                <a:lnTo>
                                  <a:pt x="273" y="269"/>
                                </a:lnTo>
                                <a:lnTo>
                                  <a:pt x="273" y="266"/>
                                </a:lnTo>
                                <a:lnTo>
                                  <a:pt x="277" y="262"/>
                                </a:lnTo>
                                <a:lnTo>
                                  <a:pt x="282" y="257"/>
                                </a:lnTo>
                                <a:lnTo>
                                  <a:pt x="286" y="251"/>
                                </a:lnTo>
                                <a:lnTo>
                                  <a:pt x="291" y="247"/>
                                </a:lnTo>
                                <a:lnTo>
                                  <a:pt x="295" y="242"/>
                                </a:lnTo>
                                <a:lnTo>
                                  <a:pt x="297" y="235"/>
                                </a:lnTo>
                                <a:lnTo>
                                  <a:pt x="300" y="229"/>
                                </a:lnTo>
                                <a:lnTo>
                                  <a:pt x="301" y="221"/>
                                </a:lnTo>
                                <a:lnTo>
                                  <a:pt x="301" y="217"/>
                                </a:lnTo>
                                <a:lnTo>
                                  <a:pt x="301" y="211"/>
                                </a:lnTo>
                                <a:lnTo>
                                  <a:pt x="300" y="206"/>
                                </a:lnTo>
                                <a:lnTo>
                                  <a:pt x="300" y="202"/>
                                </a:lnTo>
                                <a:lnTo>
                                  <a:pt x="297" y="197"/>
                                </a:lnTo>
                                <a:lnTo>
                                  <a:pt x="297" y="190"/>
                                </a:lnTo>
                                <a:lnTo>
                                  <a:pt x="295" y="188"/>
                                </a:lnTo>
                                <a:lnTo>
                                  <a:pt x="292" y="184"/>
                                </a:lnTo>
                                <a:lnTo>
                                  <a:pt x="297" y="181"/>
                                </a:lnTo>
                                <a:lnTo>
                                  <a:pt x="297" y="176"/>
                                </a:lnTo>
                                <a:lnTo>
                                  <a:pt x="301" y="175"/>
                                </a:lnTo>
                                <a:lnTo>
                                  <a:pt x="304" y="172"/>
                                </a:lnTo>
                                <a:lnTo>
                                  <a:pt x="309" y="170"/>
                                </a:lnTo>
                                <a:lnTo>
                                  <a:pt x="313" y="166"/>
                                </a:lnTo>
                                <a:lnTo>
                                  <a:pt x="315" y="163"/>
                                </a:lnTo>
                                <a:lnTo>
                                  <a:pt x="315" y="158"/>
                                </a:lnTo>
                                <a:lnTo>
                                  <a:pt x="318" y="154"/>
                                </a:lnTo>
                                <a:lnTo>
                                  <a:pt x="319" y="152"/>
                                </a:lnTo>
                                <a:lnTo>
                                  <a:pt x="322" y="148"/>
                                </a:lnTo>
                                <a:lnTo>
                                  <a:pt x="324" y="143"/>
                                </a:lnTo>
                                <a:lnTo>
                                  <a:pt x="324" y="139"/>
                                </a:lnTo>
                                <a:lnTo>
                                  <a:pt x="324" y="134"/>
                                </a:lnTo>
                                <a:lnTo>
                                  <a:pt x="324" y="130"/>
                                </a:lnTo>
                                <a:lnTo>
                                  <a:pt x="324" y="125"/>
                                </a:lnTo>
                                <a:lnTo>
                                  <a:pt x="324" y="118"/>
                                </a:lnTo>
                                <a:lnTo>
                                  <a:pt x="322" y="116"/>
                                </a:lnTo>
                                <a:lnTo>
                                  <a:pt x="322" y="113"/>
                                </a:lnTo>
                                <a:lnTo>
                                  <a:pt x="319" y="112"/>
                                </a:lnTo>
                                <a:lnTo>
                                  <a:pt x="318" y="107"/>
                                </a:lnTo>
                                <a:lnTo>
                                  <a:pt x="318" y="104"/>
                                </a:lnTo>
                                <a:lnTo>
                                  <a:pt x="318" y="100"/>
                                </a:lnTo>
                                <a:lnTo>
                                  <a:pt x="315" y="98"/>
                                </a:lnTo>
                                <a:lnTo>
                                  <a:pt x="319" y="98"/>
                                </a:lnTo>
                                <a:lnTo>
                                  <a:pt x="322" y="94"/>
                                </a:lnTo>
                                <a:lnTo>
                                  <a:pt x="327" y="91"/>
                                </a:lnTo>
                                <a:lnTo>
                                  <a:pt x="328" y="89"/>
                                </a:lnTo>
                                <a:lnTo>
                                  <a:pt x="331" y="86"/>
                                </a:lnTo>
                                <a:lnTo>
                                  <a:pt x="333" y="85"/>
                                </a:lnTo>
                                <a:lnTo>
                                  <a:pt x="336" y="80"/>
                                </a:lnTo>
                                <a:lnTo>
                                  <a:pt x="340" y="77"/>
                                </a:lnTo>
                                <a:lnTo>
                                  <a:pt x="342" y="76"/>
                                </a:lnTo>
                                <a:lnTo>
                                  <a:pt x="345" y="73"/>
                                </a:lnTo>
                                <a:lnTo>
                                  <a:pt x="346" y="68"/>
                                </a:lnTo>
                                <a:lnTo>
                                  <a:pt x="349" y="64"/>
                                </a:lnTo>
                                <a:lnTo>
                                  <a:pt x="351" y="59"/>
                                </a:lnTo>
                                <a:lnTo>
                                  <a:pt x="351" y="55"/>
                                </a:lnTo>
                                <a:lnTo>
                                  <a:pt x="351" y="49"/>
                                </a:lnTo>
                                <a:lnTo>
                                  <a:pt x="351" y="41"/>
                                </a:lnTo>
                                <a:lnTo>
                                  <a:pt x="351" y="35"/>
                                </a:lnTo>
                                <a:lnTo>
                                  <a:pt x="351" y="28"/>
                                </a:lnTo>
                                <a:lnTo>
                                  <a:pt x="351" y="22"/>
                                </a:lnTo>
                                <a:lnTo>
                                  <a:pt x="351" y="14"/>
                                </a:lnTo>
                                <a:lnTo>
                                  <a:pt x="349" y="10"/>
                                </a:lnTo>
                                <a:lnTo>
                                  <a:pt x="345" y="4"/>
                                </a:lnTo>
                                <a:lnTo>
                                  <a:pt x="342" y="0"/>
                                </a:lnTo>
                                <a:lnTo>
                                  <a:pt x="464" y="0"/>
                                </a:lnTo>
                                <a:lnTo>
                                  <a:pt x="0" y="0"/>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4" name="Freeform 384"/>
                        <wps:cNvSpPr>
                          <a:spLocks/>
                        </wps:cNvSpPr>
                        <wps:spPr bwMode="auto">
                          <a:xfrm>
                            <a:off x="1808" y="2980"/>
                            <a:ext cx="339" cy="699"/>
                          </a:xfrm>
                          <a:custGeom>
                            <a:avLst/>
                            <a:gdLst>
                              <a:gd name="T0" fmla="*/ 217 w 223"/>
                              <a:gd name="T1" fmla="*/ 460 h 469"/>
                              <a:gd name="T2" fmla="*/ 222 w 223"/>
                              <a:gd name="T3" fmla="*/ 460 h 469"/>
                              <a:gd name="T4" fmla="*/ 1 w 223"/>
                              <a:gd name="T5" fmla="*/ 0 h 469"/>
                              <a:gd name="T6" fmla="*/ 0 w 223"/>
                              <a:gd name="T7" fmla="*/ 0 h 469"/>
                              <a:gd name="T8" fmla="*/ 217 w 223"/>
                              <a:gd name="T9" fmla="*/ 460 h 469"/>
                              <a:gd name="T10" fmla="*/ 222 w 223"/>
                              <a:gd name="T11" fmla="*/ 460 h 469"/>
                              <a:gd name="T12" fmla="*/ 217 w 223"/>
                              <a:gd name="T13" fmla="*/ 460 h 469"/>
                              <a:gd name="T14" fmla="*/ 222 w 223"/>
                              <a:gd name="T15" fmla="*/ 468 h 469"/>
                              <a:gd name="T16" fmla="*/ 222 w 223"/>
                              <a:gd name="T17" fmla="*/ 460 h 469"/>
                              <a:gd name="T18" fmla="*/ 217 w 223"/>
                              <a:gd name="T19" fmla="*/ 46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3" h="469">
                                <a:moveTo>
                                  <a:pt x="217" y="460"/>
                                </a:moveTo>
                                <a:lnTo>
                                  <a:pt x="222" y="460"/>
                                </a:lnTo>
                                <a:lnTo>
                                  <a:pt x="1" y="0"/>
                                </a:lnTo>
                                <a:lnTo>
                                  <a:pt x="0" y="0"/>
                                </a:lnTo>
                                <a:lnTo>
                                  <a:pt x="217" y="460"/>
                                </a:lnTo>
                                <a:lnTo>
                                  <a:pt x="222" y="460"/>
                                </a:lnTo>
                                <a:lnTo>
                                  <a:pt x="217" y="460"/>
                                </a:lnTo>
                                <a:lnTo>
                                  <a:pt x="222" y="468"/>
                                </a:lnTo>
                                <a:lnTo>
                                  <a:pt x="222" y="460"/>
                                </a:lnTo>
                                <a:lnTo>
                                  <a:pt x="217" y="46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5" name="Freeform 385"/>
                        <wps:cNvSpPr>
                          <a:spLocks/>
                        </wps:cNvSpPr>
                        <wps:spPr bwMode="auto">
                          <a:xfrm>
                            <a:off x="2129" y="3491"/>
                            <a:ext cx="38" cy="177"/>
                          </a:xfrm>
                          <a:custGeom>
                            <a:avLst/>
                            <a:gdLst>
                              <a:gd name="T0" fmla="*/ 0 w 25"/>
                              <a:gd name="T1" fmla="*/ 0 h 119"/>
                              <a:gd name="T2" fmla="*/ 0 w 25"/>
                              <a:gd name="T3" fmla="*/ 0 h 119"/>
                              <a:gd name="T4" fmla="*/ 13 w 25"/>
                              <a:gd name="T5" fmla="*/ 118 h 119"/>
                              <a:gd name="T6" fmla="*/ 24 w 25"/>
                              <a:gd name="T7" fmla="*/ 118 h 119"/>
                              <a:gd name="T8" fmla="*/ 3 w 25"/>
                              <a:gd name="T9" fmla="*/ 0 h 119"/>
                              <a:gd name="T10" fmla="*/ 3 w 25"/>
                              <a:gd name="T11" fmla="*/ 0 h 119"/>
                              <a:gd name="T12" fmla="*/ 3 w 25"/>
                              <a:gd name="T13" fmla="*/ 0 h 119"/>
                              <a:gd name="T14" fmla="*/ 3 w 25"/>
                              <a:gd name="T15" fmla="*/ 0 h 119"/>
                              <a:gd name="T16" fmla="*/ 3 w 25"/>
                              <a:gd name="T17" fmla="*/ 0 h 119"/>
                              <a:gd name="T18" fmla="*/ 0 w 25"/>
                              <a:gd name="T19"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19">
                                <a:moveTo>
                                  <a:pt x="0" y="0"/>
                                </a:moveTo>
                                <a:lnTo>
                                  <a:pt x="0" y="0"/>
                                </a:lnTo>
                                <a:lnTo>
                                  <a:pt x="13" y="118"/>
                                </a:lnTo>
                                <a:lnTo>
                                  <a:pt x="24" y="118"/>
                                </a:lnTo>
                                <a:lnTo>
                                  <a:pt x="3" y="0"/>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6" name="Freeform 386"/>
                        <wps:cNvSpPr>
                          <a:spLocks/>
                        </wps:cNvSpPr>
                        <wps:spPr bwMode="auto">
                          <a:xfrm>
                            <a:off x="2095" y="3395"/>
                            <a:ext cx="38" cy="96"/>
                          </a:xfrm>
                          <a:custGeom>
                            <a:avLst/>
                            <a:gdLst>
                              <a:gd name="T0" fmla="*/ 1 w 25"/>
                              <a:gd name="T1" fmla="*/ 0 h 64"/>
                              <a:gd name="T2" fmla="*/ 1 w 25"/>
                              <a:gd name="T3" fmla="*/ 0 h 64"/>
                              <a:gd name="T4" fmla="*/ 0 w 25"/>
                              <a:gd name="T5" fmla="*/ 6 h 64"/>
                              <a:gd name="T6" fmla="*/ 0 w 25"/>
                              <a:gd name="T7" fmla="*/ 15 h 64"/>
                              <a:gd name="T8" fmla="*/ 0 w 25"/>
                              <a:gd name="T9" fmla="*/ 24 h 64"/>
                              <a:gd name="T10" fmla="*/ 1 w 25"/>
                              <a:gd name="T11" fmla="*/ 33 h 64"/>
                              <a:gd name="T12" fmla="*/ 9 w 25"/>
                              <a:gd name="T13" fmla="*/ 42 h 64"/>
                              <a:gd name="T14" fmla="*/ 13 w 25"/>
                              <a:gd name="T15" fmla="*/ 49 h 64"/>
                              <a:gd name="T16" fmla="*/ 15 w 25"/>
                              <a:gd name="T17" fmla="*/ 58 h 64"/>
                              <a:gd name="T18" fmla="*/ 22 w 25"/>
                              <a:gd name="T19" fmla="*/ 63 h 64"/>
                              <a:gd name="T20" fmla="*/ 24 w 25"/>
                              <a:gd name="T21" fmla="*/ 63 h 64"/>
                              <a:gd name="T22" fmla="*/ 18 w 25"/>
                              <a:gd name="T23" fmla="*/ 55 h 64"/>
                              <a:gd name="T24" fmla="*/ 15 w 25"/>
                              <a:gd name="T25" fmla="*/ 49 h 64"/>
                              <a:gd name="T26" fmla="*/ 10 w 25"/>
                              <a:gd name="T27" fmla="*/ 42 h 64"/>
                              <a:gd name="T28" fmla="*/ 6 w 25"/>
                              <a:gd name="T29" fmla="*/ 33 h 64"/>
                              <a:gd name="T30" fmla="*/ 1 w 25"/>
                              <a:gd name="T31" fmla="*/ 24 h 64"/>
                              <a:gd name="T32" fmla="*/ 1 w 25"/>
                              <a:gd name="T33" fmla="*/ 15 h 64"/>
                              <a:gd name="T34" fmla="*/ 1 w 25"/>
                              <a:gd name="T35" fmla="*/ 6 h 64"/>
                              <a:gd name="T36" fmla="*/ 4 w 25"/>
                              <a:gd name="T37" fmla="*/ 0 h 64"/>
                              <a:gd name="T38" fmla="*/ 4 w 25"/>
                              <a:gd name="T39" fmla="*/ 0 h 64"/>
                              <a:gd name="T40" fmla="*/ 1 w 25"/>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64">
                                <a:moveTo>
                                  <a:pt x="1" y="0"/>
                                </a:moveTo>
                                <a:lnTo>
                                  <a:pt x="1" y="0"/>
                                </a:lnTo>
                                <a:lnTo>
                                  <a:pt x="0" y="6"/>
                                </a:lnTo>
                                <a:lnTo>
                                  <a:pt x="0" y="15"/>
                                </a:lnTo>
                                <a:lnTo>
                                  <a:pt x="0" y="24"/>
                                </a:lnTo>
                                <a:lnTo>
                                  <a:pt x="1" y="33"/>
                                </a:lnTo>
                                <a:lnTo>
                                  <a:pt x="9" y="42"/>
                                </a:lnTo>
                                <a:lnTo>
                                  <a:pt x="13" y="49"/>
                                </a:lnTo>
                                <a:lnTo>
                                  <a:pt x="15" y="58"/>
                                </a:lnTo>
                                <a:lnTo>
                                  <a:pt x="22" y="63"/>
                                </a:lnTo>
                                <a:lnTo>
                                  <a:pt x="24" y="63"/>
                                </a:lnTo>
                                <a:lnTo>
                                  <a:pt x="18" y="55"/>
                                </a:lnTo>
                                <a:lnTo>
                                  <a:pt x="15" y="49"/>
                                </a:lnTo>
                                <a:lnTo>
                                  <a:pt x="10" y="42"/>
                                </a:lnTo>
                                <a:lnTo>
                                  <a:pt x="6" y="33"/>
                                </a:lnTo>
                                <a:lnTo>
                                  <a:pt x="1" y="24"/>
                                </a:lnTo>
                                <a:lnTo>
                                  <a:pt x="1" y="15"/>
                                </a:lnTo>
                                <a:lnTo>
                                  <a:pt x="1" y="6"/>
                                </a:lnTo>
                                <a:lnTo>
                                  <a:pt x="4" y="0"/>
                                </a:lnTo>
                                <a:lnTo>
                                  <a:pt x="1"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7" name="Freeform 387"/>
                        <wps:cNvSpPr>
                          <a:spLocks/>
                        </wps:cNvSpPr>
                        <wps:spPr bwMode="auto">
                          <a:xfrm>
                            <a:off x="2097" y="3375"/>
                            <a:ext cx="38" cy="37"/>
                          </a:xfrm>
                          <a:custGeom>
                            <a:avLst/>
                            <a:gdLst>
                              <a:gd name="T0" fmla="*/ 9 w 25"/>
                              <a:gd name="T1" fmla="*/ 8 h 25"/>
                              <a:gd name="T2" fmla="*/ 9 w 25"/>
                              <a:gd name="T3" fmla="*/ 2 h 25"/>
                              <a:gd name="T4" fmla="*/ 9 w 25"/>
                              <a:gd name="T5" fmla="*/ 8 h 25"/>
                              <a:gd name="T6" fmla="*/ 9 w 25"/>
                              <a:gd name="T7" fmla="*/ 10 h 25"/>
                              <a:gd name="T8" fmla="*/ 0 w 25"/>
                              <a:gd name="T9" fmla="*/ 18 h 25"/>
                              <a:gd name="T10" fmla="*/ 0 w 25"/>
                              <a:gd name="T11" fmla="*/ 24 h 25"/>
                              <a:gd name="T12" fmla="*/ 9 w 25"/>
                              <a:gd name="T13" fmla="*/ 24 h 25"/>
                              <a:gd name="T14" fmla="*/ 14 w 25"/>
                              <a:gd name="T15" fmla="*/ 18 h 25"/>
                              <a:gd name="T16" fmla="*/ 14 w 25"/>
                              <a:gd name="T17" fmla="*/ 16 h 25"/>
                              <a:gd name="T18" fmla="*/ 24 w 25"/>
                              <a:gd name="T19" fmla="*/ 8 h 25"/>
                              <a:gd name="T20" fmla="*/ 14 w 25"/>
                              <a:gd name="T21" fmla="*/ 0 h 25"/>
                              <a:gd name="T22" fmla="*/ 14 w 25"/>
                              <a:gd name="T23" fmla="*/ 0 h 25"/>
                              <a:gd name="T24" fmla="*/ 14 w 25"/>
                              <a:gd name="T25" fmla="*/ 0 h 25"/>
                              <a:gd name="T26" fmla="*/ 14 w 25"/>
                              <a:gd name="T27" fmla="*/ 0 h 25"/>
                              <a:gd name="T28" fmla="*/ 14 w 25"/>
                              <a:gd name="T29" fmla="*/ 0 h 25"/>
                              <a:gd name="T30" fmla="*/ 9 w 25"/>
                              <a:gd name="T31"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 h="25">
                                <a:moveTo>
                                  <a:pt x="9" y="8"/>
                                </a:moveTo>
                                <a:lnTo>
                                  <a:pt x="9" y="2"/>
                                </a:lnTo>
                                <a:lnTo>
                                  <a:pt x="9" y="8"/>
                                </a:lnTo>
                                <a:lnTo>
                                  <a:pt x="9" y="10"/>
                                </a:lnTo>
                                <a:lnTo>
                                  <a:pt x="0" y="18"/>
                                </a:lnTo>
                                <a:lnTo>
                                  <a:pt x="0" y="24"/>
                                </a:lnTo>
                                <a:lnTo>
                                  <a:pt x="9" y="24"/>
                                </a:lnTo>
                                <a:lnTo>
                                  <a:pt x="14" y="18"/>
                                </a:lnTo>
                                <a:lnTo>
                                  <a:pt x="14" y="16"/>
                                </a:lnTo>
                                <a:lnTo>
                                  <a:pt x="24" y="8"/>
                                </a:lnTo>
                                <a:lnTo>
                                  <a:pt x="14" y="0"/>
                                </a:lnTo>
                                <a:lnTo>
                                  <a:pt x="9" y="8"/>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8" name="Freeform 388"/>
                        <wps:cNvSpPr>
                          <a:spLocks/>
                        </wps:cNvSpPr>
                        <wps:spPr bwMode="auto">
                          <a:xfrm>
                            <a:off x="2057" y="3310"/>
                            <a:ext cx="50" cy="73"/>
                          </a:xfrm>
                          <a:custGeom>
                            <a:avLst/>
                            <a:gdLst>
                              <a:gd name="T0" fmla="*/ 0 w 33"/>
                              <a:gd name="T1" fmla="*/ 0 h 49"/>
                              <a:gd name="T2" fmla="*/ 0 w 33"/>
                              <a:gd name="T3" fmla="*/ 0 h 49"/>
                              <a:gd name="T4" fmla="*/ 3 w 33"/>
                              <a:gd name="T5" fmla="*/ 7 h 49"/>
                              <a:gd name="T6" fmla="*/ 4 w 33"/>
                              <a:gd name="T7" fmla="*/ 13 h 49"/>
                              <a:gd name="T8" fmla="*/ 7 w 33"/>
                              <a:gd name="T9" fmla="*/ 22 h 49"/>
                              <a:gd name="T10" fmla="*/ 12 w 33"/>
                              <a:gd name="T11" fmla="*/ 25 h 49"/>
                              <a:gd name="T12" fmla="*/ 16 w 33"/>
                              <a:gd name="T13" fmla="*/ 31 h 49"/>
                              <a:gd name="T14" fmla="*/ 22 w 33"/>
                              <a:gd name="T15" fmla="*/ 39 h 49"/>
                              <a:gd name="T16" fmla="*/ 25 w 33"/>
                              <a:gd name="T17" fmla="*/ 43 h 49"/>
                              <a:gd name="T18" fmla="*/ 30 w 33"/>
                              <a:gd name="T19" fmla="*/ 48 h 49"/>
                              <a:gd name="T20" fmla="*/ 32 w 33"/>
                              <a:gd name="T21" fmla="*/ 43 h 49"/>
                              <a:gd name="T22" fmla="*/ 27 w 33"/>
                              <a:gd name="T23" fmla="*/ 40 h 49"/>
                              <a:gd name="T24" fmla="*/ 22 w 33"/>
                              <a:gd name="T25" fmla="*/ 36 h 49"/>
                              <a:gd name="T26" fmla="*/ 18 w 33"/>
                              <a:gd name="T27" fmla="*/ 30 h 49"/>
                              <a:gd name="T28" fmla="*/ 13 w 33"/>
                              <a:gd name="T29" fmla="*/ 25 h 49"/>
                              <a:gd name="T30" fmla="*/ 9 w 33"/>
                              <a:gd name="T31" fmla="*/ 21 h 49"/>
                              <a:gd name="T32" fmla="*/ 4 w 33"/>
                              <a:gd name="T33" fmla="*/ 13 h 49"/>
                              <a:gd name="T34" fmla="*/ 4 w 33"/>
                              <a:gd name="T35" fmla="*/ 7 h 49"/>
                              <a:gd name="T36" fmla="*/ 3 w 33"/>
                              <a:gd name="T37" fmla="*/ 0 h 49"/>
                              <a:gd name="T38" fmla="*/ 3 w 33"/>
                              <a:gd name="T39" fmla="*/ 0 h 49"/>
                              <a:gd name="T40" fmla="*/ 0 w 33"/>
                              <a:gd name="T4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49">
                                <a:moveTo>
                                  <a:pt x="0" y="0"/>
                                </a:moveTo>
                                <a:lnTo>
                                  <a:pt x="0" y="0"/>
                                </a:lnTo>
                                <a:lnTo>
                                  <a:pt x="3" y="7"/>
                                </a:lnTo>
                                <a:lnTo>
                                  <a:pt x="4" y="13"/>
                                </a:lnTo>
                                <a:lnTo>
                                  <a:pt x="7" y="22"/>
                                </a:lnTo>
                                <a:lnTo>
                                  <a:pt x="12" y="25"/>
                                </a:lnTo>
                                <a:lnTo>
                                  <a:pt x="16" y="31"/>
                                </a:lnTo>
                                <a:lnTo>
                                  <a:pt x="22" y="39"/>
                                </a:lnTo>
                                <a:lnTo>
                                  <a:pt x="25" y="43"/>
                                </a:lnTo>
                                <a:lnTo>
                                  <a:pt x="30" y="48"/>
                                </a:lnTo>
                                <a:lnTo>
                                  <a:pt x="32" y="43"/>
                                </a:lnTo>
                                <a:lnTo>
                                  <a:pt x="27" y="40"/>
                                </a:lnTo>
                                <a:lnTo>
                                  <a:pt x="22" y="36"/>
                                </a:lnTo>
                                <a:lnTo>
                                  <a:pt x="18" y="30"/>
                                </a:lnTo>
                                <a:lnTo>
                                  <a:pt x="13" y="25"/>
                                </a:lnTo>
                                <a:lnTo>
                                  <a:pt x="9" y="21"/>
                                </a:lnTo>
                                <a:lnTo>
                                  <a:pt x="4" y="13"/>
                                </a:lnTo>
                                <a:lnTo>
                                  <a:pt x="4" y="7"/>
                                </a:lnTo>
                                <a:lnTo>
                                  <a:pt x="3" y="0"/>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09" name="Freeform 389"/>
                        <wps:cNvSpPr>
                          <a:spLocks/>
                        </wps:cNvSpPr>
                        <wps:spPr bwMode="auto">
                          <a:xfrm>
                            <a:off x="2056" y="3255"/>
                            <a:ext cx="38" cy="58"/>
                          </a:xfrm>
                          <a:custGeom>
                            <a:avLst/>
                            <a:gdLst>
                              <a:gd name="T0" fmla="*/ 18 w 25"/>
                              <a:gd name="T1" fmla="*/ 1 h 39"/>
                              <a:gd name="T2" fmla="*/ 18 w 25"/>
                              <a:gd name="T3" fmla="*/ 0 h 39"/>
                              <a:gd name="T4" fmla="*/ 15 w 25"/>
                              <a:gd name="T5" fmla="*/ 4 h 39"/>
                              <a:gd name="T6" fmla="*/ 9 w 25"/>
                              <a:gd name="T7" fmla="*/ 6 h 39"/>
                              <a:gd name="T8" fmla="*/ 9 w 25"/>
                              <a:gd name="T9" fmla="*/ 13 h 39"/>
                              <a:gd name="T10" fmla="*/ 6 w 25"/>
                              <a:gd name="T11" fmla="*/ 18 h 39"/>
                              <a:gd name="T12" fmla="*/ 0 w 25"/>
                              <a:gd name="T13" fmla="*/ 22 h 39"/>
                              <a:gd name="T14" fmla="*/ 0 w 25"/>
                              <a:gd name="T15" fmla="*/ 27 h 39"/>
                              <a:gd name="T16" fmla="*/ 0 w 25"/>
                              <a:gd name="T17" fmla="*/ 33 h 39"/>
                              <a:gd name="T18" fmla="*/ 0 w 25"/>
                              <a:gd name="T19" fmla="*/ 38 h 39"/>
                              <a:gd name="T20" fmla="*/ 6 w 25"/>
                              <a:gd name="T21" fmla="*/ 38 h 39"/>
                              <a:gd name="T22" fmla="*/ 6 w 25"/>
                              <a:gd name="T23" fmla="*/ 33 h 39"/>
                              <a:gd name="T24" fmla="*/ 9 w 25"/>
                              <a:gd name="T25" fmla="*/ 27 h 39"/>
                              <a:gd name="T26" fmla="*/ 9 w 25"/>
                              <a:gd name="T27" fmla="*/ 22 h 39"/>
                              <a:gd name="T28" fmla="*/ 9 w 25"/>
                              <a:gd name="T29" fmla="*/ 18 h 39"/>
                              <a:gd name="T30" fmla="*/ 9 w 25"/>
                              <a:gd name="T31" fmla="*/ 13 h 39"/>
                              <a:gd name="T32" fmla="*/ 15 w 25"/>
                              <a:gd name="T33" fmla="*/ 6 h 39"/>
                              <a:gd name="T34" fmla="*/ 18 w 25"/>
                              <a:gd name="T35" fmla="*/ 4 h 39"/>
                              <a:gd name="T36" fmla="*/ 24 w 25"/>
                              <a:gd name="T37" fmla="*/ 0 h 39"/>
                              <a:gd name="T38" fmla="*/ 24 w 25"/>
                              <a:gd name="T39" fmla="*/ 0 h 39"/>
                              <a:gd name="T40" fmla="*/ 24 w 25"/>
                              <a:gd name="T41" fmla="*/ 0 h 39"/>
                              <a:gd name="T42" fmla="*/ 24 w 25"/>
                              <a:gd name="T43" fmla="*/ 0 h 39"/>
                              <a:gd name="T44" fmla="*/ 24 w 25"/>
                              <a:gd name="T45" fmla="*/ 0 h 39"/>
                              <a:gd name="T46" fmla="*/ 18 w 25"/>
                              <a:gd name="T47" fmla="*/ 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39">
                                <a:moveTo>
                                  <a:pt x="18" y="1"/>
                                </a:moveTo>
                                <a:lnTo>
                                  <a:pt x="18" y="0"/>
                                </a:lnTo>
                                <a:lnTo>
                                  <a:pt x="15" y="4"/>
                                </a:lnTo>
                                <a:lnTo>
                                  <a:pt x="9" y="6"/>
                                </a:lnTo>
                                <a:lnTo>
                                  <a:pt x="9" y="13"/>
                                </a:lnTo>
                                <a:lnTo>
                                  <a:pt x="6" y="18"/>
                                </a:lnTo>
                                <a:lnTo>
                                  <a:pt x="0" y="22"/>
                                </a:lnTo>
                                <a:lnTo>
                                  <a:pt x="0" y="27"/>
                                </a:lnTo>
                                <a:lnTo>
                                  <a:pt x="0" y="33"/>
                                </a:lnTo>
                                <a:lnTo>
                                  <a:pt x="0" y="38"/>
                                </a:lnTo>
                                <a:lnTo>
                                  <a:pt x="6" y="38"/>
                                </a:lnTo>
                                <a:lnTo>
                                  <a:pt x="6" y="33"/>
                                </a:lnTo>
                                <a:lnTo>
                                  <a:pt x="9" y="27"/>
                                </a:lnTo>
                                <a:lnTo>
                                  <a:pt x="9" y="22"/>
                                </a:lnTo>
                                <a:lnTo>
                                  <a:pt x="9" y="18"/>
                                </a:lnTo>
                                <a:lnTo>
                                  <a:pt x="9" y="13"/>
                                </a:lnTo>
                                <a:lnTo>
                                  <a:pt x="15" y="6"/>
                                </a:lnTo>
                                <a:lnTo>
                                  <a:pt x="18" y="4"/>
                                </a:lnTo>
                                <a:lnTo>
                                  <a:pt x="24" y="0"/>
                                </a:lnTo>
                                <a:lnTo>
                                  <a:pt x="18" y="1"/>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0" name="Freeform 390"/>
                        <wps:cNvSpPr>
                          <a:spLocks/>
                        </wps:cNvSpPr>
                        <wps:spPr bwMode="auto">
                          <a:xfrm>
                            <a:off x="2024" y="3167"/>
                            <a:ext cx="53" cy="91"/>
                          </a:xfrm>
                          <a:custGeom>
                            <a:avLst/>
                            <a:gdLst>
                              <a:gd name="T0" fmla="*/ 0 w 35"/>
                              <a:gd name="T1" fmla="*/ 0 h 61"/>
                              <a:gd name="T2" fmla="*/ 0 w 35"/>
                              <a:gd name="T3" fmla="*/ 0 h 61"/>
                              <a:gd name="T4" fmla="*/ 0 w 35"/>
                              <a:gd name="T5" fmla="*/ 4 h 61"/>
                              <a:gd name="T6" fmla="*/ 0 w 35"/>
                              <a:gd name="T7" fmla="*/ 9 h 61"/>
                              <a:gd name="T8" fmla="*/ 0 w 35"/>
                              <a:gd name="T9" fmla="*/ 13 h 61"/>
                              <a:gd name="T10" fmla="*/ 0 w 35"/>
                              <a:gd name="T11" fmla="*/ 18 h 61"/>
                              <a:gd name="T12" fmla="*/ 2 w 35"/>
                              <a:gd name="T13" fmla="*/ 22 h 61"/>
                              <a:gd name="T14" fmla="*/ 4 w 35"/>
                              <a:gd name="T15" fmla="*/ 27 h 61"/>
                              <a:gd name="T16" fmla="*/ 4 w 35"/>
                              <a:gd name="T17" fmla="*/ 28 h 61"/>
                              <a:gd name="T18" fmla="*/ 7 w 35"/>
                              <a:gd name="T19" fmla="*/ 33 h 61"/>
                              <a:gd name="T20" fmla="*/ 8 w 35"/>
                              <a:gd name="T21" fmla="*/ 37 h 61"/>
                              <a:gd name="T22" fmla="*/ 11 w 35"/>
                              <a:gd name="T23" fmla="*/ 42 h 61"/>
                              <a:gd name="T24" fmla="*/ 16 w 35"/>
                              <a:gd name="T25" fmla="*/ 46 h 61"/>
                              <a:gd name="T26" fmla="*/ 17 w 35"/>
                              <a:gd name="T27" fmla="*/ 46 h 61"/>
                              <a:gd name="T28" fmla="*/ 22 w 35"/>
                              <a:gd name="T29" fmla="*/ 51 h 61"/>
                              <a:gd name="T30" fmla="*/ 26 w 35"/>
                              <a:gd name="T31" fmla="*/ 54 h 61"/>
                              <a:gd name="T32" fmla="*/ 26 w 35"/>
                              <a:gd name="T33" fmla="*/ 55 h 61"/>
                              <a:gd name="T34" fmla="*/ 31 w 35"/>
                              <a:gd name="T35" fmla="*/ 60 h 61"/>
                              <a:gd name="T36" fmla="*/ 34 w 35"/>
                              <a:gd name="T37" fmla="*/ 58 h 61"/>
                              <a:gd name="T38" fmla="*/ 29 w 35"/>
                              <a:gd name="T39" fmla="*/ 54 h 61"/>
                              <a:gd name="T40" fmla="*/ 26 w 35"/>
                              <a:gd name="T41" fmla="*/ 51 h 61"/>
                              <a:gd name="T42" fmla="*/ 22 w 35"/>
                              <a:gd name="T43" fmla="*/ 49 h 61"/>
                              <a:gd name="T44" fmla="*/ 20 w 35"/>
                              <a:gd name="T45" fmla="*/ 46 h 61"/>
                              <a:gd name="T46" fmla="*/ 17 w 35"/>
                              <a:gd name="T47" fmla="*/ 45 h 61"/>
                              <a:gd name="T48" fmla="*/ 13 w 35"/>
                              <a:gd name="T49" fmla="*/ 40 h 61"/>
                              <a:gd name="T50" fmla="*/ 11 w 35"/>
                              <a:gd name="T51" fmla="*/ 36 h 61"/>
                              <a:gd name="T52" fmla="*/ 8 w 35"/>
                              <a:gd name="T53" fmla="*/ 33 h 61"/>
                              <a:gd name="T54" fmla="*/ 7 w 35"/>
                              <a:gd name="T55" fmla="*/ 28 h 61"/>
                              <a:gd name="T56" fmla="*/ 7 w 35"/>
                              <a:gd name="T57" fmla="*/ 27 h 61"/>
                              <a:gd name="T58" fmla="*/ 4 w 35"/>
                              <a:gd name="T59" fmla="*/ 22 h 61"/>
                              <a:gd name="T60" fmla="*/ 2 w 35"/>
                              <a:gd name="T61" fmla="*/ 18 h 61"/>
                              <a:gd name="T62" fmla="*/ 2 w 35"/>
                              <a:gd name="T63" fmla="*/ 13 h 61"/>
                              <a:gd name="T64" fmla="*/ 2 w 35"/>
                              <a:gd name="T65" fmla="*/ 9 h 61"/>
                              <a:gd name="T66" fmla="*/ 2 w 35"/>
                              <a:gd name="T67" fmla="*/ 4 h 61"/>
                              <a:gd name="T68" fmla="*/ 2 w 35"/>
                              <a:gd name="T69" fmla="*/ 0 h 61"/>
                              <a:gd name="T70" fmla="*/ 2 w 35"/>
                              <a:gd name="T71" fmla="*/ 0 h 61"/>
                              <a:gd name="T72" fmla="*/ 0 w 35"/>
                              <a:gd name="T7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 h="61">
                                <a:moveTo>
                                  <a:pt x="0" y="0"/>
                                </a:moveTo>
                                <a:lnTo>
                                  <a:pt x="0" y="0"/>
                                </a:lnTo>
                                <a:lnTo>
                                  <a:pt x="0" y="4"/>
                                </a:lnTo>
                                <a:lnTo>
                                  <a:pt x="0" y="9"/>
                                </a:lnTo>
                                <a:lnTo>
                                  <a:pt x="0" y="13"/>
                                </a:lnTo>
                                <a:lnTo>
                                  <a:pt x="0" y="18"/>
                                </a:lnTo>
                                <a:lnTo>
                                  <a:pt x="2" y="22"/>
                                </a:lnTo>
                                <a:lnTo>
                                  <a:pt x="4" y="27"/>
                                </a:lnTo>
                                <a:lnTo>
                                  <a:pt x="4" y="28"/>
                                </a:lnTo>
                                <a:lnTo>
                                  <a:pt x="7" y="33"/>
                                </a:lnTo>
                                <a:lnTo>
                                  <a:pt x="8" y="37"/>
                                </a:lnTo>
                                <a:lnTo>
                                  <a:pt x="11" y="42"/>
                                </a:lnTo>
                                <a:lnTo>
                                  <a:pt x="16" y="46"/>
                                </a:lnTo>
                                <a:lnTo>
                                  <a:pt x="17" y="46"/>
                                </a:lnTo>
                                <a:lnTo>
                                  <a:pt x="22" y="51"/>
                                </a:lnTo>
                                <a:lnTo>
                                  <a:pt x="26" y="54"/>
                                </a:lnTo>
                                <a:lnTo>
                                  <a:pt x="26" y="55"/>
                                </a:lnTo>
                                <a:lnTo>
                                  <a:pt x="31" y="60"/>
                                </a:lnTo>
                                <a:lnTo>
                                  <a:pt x="34" y="58"/>
                                </a:lnTo>
                                <a:lnTo>
                                  <a:pt x="29" y="54"/>
                                </a:lnTo>
                                <a:lnTo>
                                  <a:pt x="26" y="51"/>
                                </a:lnTo>
                                <a:lnTo>
                                  <a:pt x="22" y="49"/>
                                </a:lnTo>
                                <a:lnTo>
                                  <a:pt x="20" y="46"/>
                                </a:lnTo>
                                <a:lnTo>
                                  <a:pt x="17" y="45"/>
                                </a:lnTo>
                                <a:lnTo>
                                  <a:pt x="13" y="40"/>
                                </a:lnTo>
                                <a:lnTo>
                                  <a:pt x="11" y="36"/>
                                </a:lnTo>
                                <a:lnTo>
                                  <a:pt x="8" y="33"/>
                                </a:lnTo>
                                <a:lnTo>
                                  <a:pt x="7" y="28"/>
                                </a:lnTo>
                                <a:lnTo>
                                  <a:pt x="7" y="27"/>
                                </a:lnTo>
                                <a:lnTo>
                                  <a:pt x="4" y="22"/>
                                </a:lnTo>
                                <a:lnTo>
                                  <a:pt x="2" y="18"/>
                                </a:lnTo>
                                <a:lnTo>
                                  <a:pt x="2" y="13"/>
                                </a:lnTo>
                                <a:lnTo>
                                  <a:pt x="2" y="9"/>
                                </a:lnTo>
                                <a:lnTo>
                                  <a:pt x="2" y="4"/>
                                </a:lnTo>
                                <a:lnTo>
                                  <a:pt x="2" y="0"/>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1" name="Freeform 391"/>
                        <wps:cNvSpPr>
                          <a:spLocks/>
                        </wps:cNvSpPr>
                        <wps:spPr bwMode="auto">
                          <a:xfrm>
                            <a:off x="2022" y="3127"/>
                            <a:ext cx="38" cy="42"/>
                          </a:xfrm>
                          <a:custGeom>
                            <a:avLst/>
                            <a:gdLst>
                              <a:gd name="T0" fmla="*/ 24 w 25"/>
                              <a:gd name="T1" fmla="*/ 0 h 28"/>
                              <a:gd name="T2" fmla="*/ 24 w 25"/>
                              <a:gd name="T3" fmla="*/ 0 h 28"/>
                              <a:gd name="T4" fmla="*/ 24 w 25"/>
                              <a:gd name="T5" fmla="*/ 1 h 28"/>
                              <a:gd name="T6" fmla="*/ 24 w 25"/>
                              <a:gd name="T7" fmla="*/ 6 h 28"/>
                              <a:gd name="T8" fmla="*/ 14 w 25"/>
                              <a:gd name="T9" fmla="*/ 9 h 28"/>
                              <a:gd name="T10" fmla="*/ 14 w 25"/>
                              <a:gd name="T11" fmla="*/ 13 h 28"/>
                              <a:gd name="T12" fmla="*/ 9 w 25"/>
                              <a:gd name="T13" fmla="*/ 15 h 28"/>
                              <a:gd name="T14" fmla="*/ 9 w 25"/>
                              <a:gd name="T15" fmla="*/ 18 h 28"/>
                              <a:gd name="T16" fmla="*/ 0 w 25"/>
                              <a:gd name="T17" fmla="*/ 19 h 28"/>
                              <a:gd name="T18" fmla="*/ 0 w 25"/>
                              <a:gd name="T19" fmla="*/ 27 h 28"/>
                              <a:gd name="T20" fmla="*/ 9 w 25"/>
                              <a:gd name="T21" fmla="*/ 27 h 28"/>
                              <a:gd name="T22" fmla="*/ 9 w 25"/>
                              <a:gd name="T23" fmla="*/ 19 h 28"/>
                              <a:gd name="T24" fmla="*/ 14 w 25"/>
                              <a:gd name="T25" fmla="*/ 18 h 28"/>
                              <a:gd name="T26" fmla="*/ 14 w 25"/>
                              <a:gd name="T27" fmla="*/ 18 h 28"/>
                              <a:gd name="T28" fmla="*/ 24 w 25"/>
                              <a:gd name="T29" fmla="*/ 13 h 28"/>
                              <a:gd name="T30" fmla="*/ 24 w 25"/>
                              <a:gd name="T31" fmla="*/ 9 h 28"/>
                              <a:gd name="T32" fmla="*/ 24 w 25"/>
                              <a:gd name="T33" fmla="*/ 6 h 28"/>
                              <a:gd name="T34" fmla="*/ 24 w 25"/>
                              <a:gd name="T35" fmla="*/ 1 h 28"/>
                              <a:gd name="T36" fmla="*/ 24 w 25"/>
                              <a:gd name="T37" fmla="*/ 0 h 28"/>
                              <a:gd name="T38" fmla="*/ 24 w 25"/>
                              <a:gd name="T39" fmla="*/ 0 h 28"/>
                              <a:gd name="T40" fmla="*/ 24 w 25"/>
                              <a:gd name="T41" fmla="*/ 0 h 28"/>
                              <a:gd name="T42" fmla="*/ 24 w 25"/>
                              <a:gd name="T43" fmla="*/ 0 h 28"/>
                              <a:gd name="T44" fmla="*/ 24 w 25"/>
                              <a:gd name="T4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 h="28">
                                <a:moveTo>
                                  <a:pt x="24" y="0"/>
                                </a:moveTo>
                                <a:lnTo>
                                  <a:pt x="24" y="0"/>
                                </a:lnTo>
                                <a:lnTo>
                                  <a:pt x="24" y="1"/>
                                </a:lnTo>
                                <a:lnTo>
                                  <a:pt x="24" y="6"/>
                                </a:lnTo>
                                <a:lnTo>
                                  <a:pt x="14" y="9"/>
                                </a:lnTo>
                                <a:lnTo>
                                  <a:pt x="14" y="13"/>
                                </a:lnTo>
                                <a:lnTo>
                                  <a:pt x="9" y="15"/>
                                </a:lnTo>
                                <a:lnTo>
                                  <a:pt x="9" y="18"/>
                                </a:lnTo>
                                <a:lnTo>
                                  <a:pt x="0" y="19"/>
                                </a:lnTo>
                                <a:lnTo>
                                  <a:pt x="0" y="27"/>
                                </a:lnTo>
                                <a:lnTo>
                                  <a:pt x="9" y="27"/>
                                </a:lnTo>
                                <a:lnTo>
                                  <a:pt x="9" y="19"/>
                                </a:lnTo>
                                <a:lnTo>
                                  <a:pt x="14" y="18"/>
                                </a:lnTo>
                                <a:lnTo>
                                  <a:pt x="24" y="13"/>
                                </a:lnTo>
                                <a:lnTo>
                                  <a:pt x="24" y="9"/>
                                </a:lnTo>
                                <a:lnTo>
                                  <a:pt x="24" y="6"/>
                                </a:lnTo>
                                <a:lnTo>
                                  <a:pt x="24" y="1"/>
                                </a:lnTo>
                                <a:lnTo>
                                  <a:pt x="24"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2" name="Freeform 392"/>
                        <wps:cNvSpPr>
                          <a:spLocks/>
                        </wps:cNvSpPr>
                        <wps:spPr bwMode="auto">
                          <a:xfrm>
                            <a:off x="1978" y="3054"/>
                            <a:ext cx="56" cy="76"/>
                          </a:xfrm>
                          <a:custGeom>
                            <a:avLst/>
                            <a:gdLst>
                              <a:gd name="T0" fmla="*/ 0 w 37"/>
                              <a:gd name="T1" fmla="*/ 0 h 51"/>
                              <a:gd name="T2" fmla="*/ 0 w 37"/>
                              <a:gd name="T3" fmla="*/ 0 h 51"/>
                              <a:gd name="T4" fmla="*/ 0 w 37"/>
                              <a:gd name="T5" fmla="*/ 6 h 51"/>
                              <a:gd name="T6" fmla="*/ 1 w 37"/>
                              <a:gd name="T7" fmla="*/ 10 h 51"/>
                              <a:gd name="T8" fmla="*/ 1 w 37"/>
                              <a:gd name="T9" fmla="*/ 13 h 51"/>
                              <a:gd name="T10" fmla="*/ 4 w 37"/>
                              <a:gd name="T11" fmla="*/ 15 h 51"/>
                              <a:gd name="T12" fmla="*/ 6 w 37"/>
                              <a:gd name="T13" fmla="*/ 19 h 51"/>
                              <a:gd name="T14" fmla="*/ 9 w 37"/>
                              <a:gd name="T15" fmla="*/ 24 h 51"/>
                              <a:gd name="T16" fmla="*/ 10 w 37"/>
                              <a:gd name="T17" fmla="*/ 27 h 51"/>
                              <a:gd name="T18" fmla="*/ 15 w 37"/>
                              <a:gd name="T19" fmla="*/ 28 h 51"/>
                              <a:gd name="T20" fmla="*/ 18 w 37"/>
                              <a:gd name="T21" fmla="*/ 33 h 51"/>
                              <a:gd name="T22" fmla="*/ 18 w 37"/>
                              <a:gd name="T23" fmla="*/ 36 h 51"/>
                              <a:gd name="T24" fmla="*/ 19 w 37"/>
                              <a:gd name="T25" fmla="*/ 37 h 51"/>
                              <a:gd name="T26" fmla="*/ 24 w 37"/>
                              <a:gd name="T27" fmla="*/ 40 h 51"/>
                              <a:gd name="T28" fmla="*/ 28 w 37"/>
                              <a:gd name="T29" fmla="*/ 42 h 51"/>
                              <a:gd name="T30" fmla="*/ 31 w 37"/>
                              <a:gd name="T31" fmla="*/ 45 h 51"/>
                              <a:gd name="T32" fmla="*/ 33 w 37"/>
                              <a:gd name="T33" fmla="*/ 50 h 51"/>
                              <a:gd name="T34" fmla="*/ 36 w 37"/>
                              <a:gd name="T35" fmla="*/ 50 h 51"/>
                              <a:gd name="T36" fmla="*/ 36 w 37"/>
                              <a:gd name="T37" fmla="*/ 50 h 51"/>
                              <a:gd name="T38" fmla="*/ 36 w 37"/>
                              <a:gd name="T39" fmla="*/ 46 h 51"/>
                              <a:gd name="T40" fmla="*/ 33 w 37"/>
                              <a:gd name="T41" fmla="*/ 45 h 51"/>
                              <a:gd name="T42" fmla="*/ 28 w 37"/>
                              <a:gd name="T43" fmla="*/ 40 h 51"/>
                              <a:gd name="T44" fmla="*/ 27 w 37"/>
                              <a:gd name="T45" fmla="*/ 37 h 51"/>
                              <a:gd name="T46" fmla="*/ 24 w 37"/>
                              <a:gd name="T47" fmla="*/ 36 h 51"/>
                              <a:gd name="T48" fmla="*/ 19 w 37"/>
                              <a:gd name="T49" fmla="*/ 33 h 51"/>
                              <a:gd name="T50" fmla="*/ 18 w 37"/>
                              <a:gd name="T51" fmla="*/ 28 h 51"/>
                              <a:gd name="T52" fmla="*/ 15 w 37"/>
                              <a:gd name="T53" fmla="*/ 28 h 51"/>
                              <a:gd name="T54" fmla="*/ 13 w 37"/>
                              <a:gd name="T55" fmla="*/ 27 h 51"/>
                              <a:gd name="T56" fmla="*/ 10 w 37"/>
                              <a:gd name="T57" fmla="*/ 22 h 51"/>
                              <a:gd name="T58" fmla="*/ 9 w 37"/>
                              <a:gd name="T59" fmla="*/ 19 h 51"/>
                              <a:gd name="T60" fmla="*/ 6 w 37"/>
                              <a:gd name="T61" fmla="*/ 15 h 51"/>
                              <a:gd name="T62" fmla="*/ 4 w 37"/>
                              <a:gd name="T63" fmla="*/ 10 h 51"/>
                              <a:gd name="T64" fmla="*/ 4 w 37"/>
                              <a:gd name="T65" fmla="*/ 10 h 51"/>
                              <a:gd name="T66" fmla="*/ 1 w 37"/>
                              <a:gd name="T67" fmla="*/ 6 h 51"/>
                              <a:gd name="T68" fmla="*/ 1 w 37"/>
                              <a:gd name="T69" fmla="*/ 0 h 51"/>
                              <a:gd name="T70" fmla="*/ 1 w 37"/>
                              <a:gd name="T71" fmla="*/ 0 h 51"/>
                              <a:gd name="T72" fmla="*/ 0 w 37"/>
                              <a:gd name="T7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 h="51">
                                <a:moveTo>
                                  <a:pt x="0" y="0"/>
                                </a:moveTo>
                                <a:lnTo>
                                  <a:pt x="0" y="0"/>
                                </a:lnTo>
                                <a:lnTo>
                                  <a:pt x="0" y="6"/>
                                </a:lnTo>
                                <a:lnTo>
                                  <a:pt x="1" y="10"/>
                                </a:lnTo>
                                <a:lnTo>
                                  <a:pt x="1" y="13"/>
                                </a:lnTo>
                                <a:lnTo>
                                  <a:pt x="4" y="15"/>
                                </a:lnTo>
                                <a:lnTo>
                                  <a:pt x="6" y="19"/>
                                </a:lnTo>
                                <a:lnTo>
                                  <a:pt x="9" y="24"/>
                                </a:lnTo>
                                <a:lnTo>
                                  <a:pt x="10" y="27"/>
                                </a:lnTo>
                                <a:lnTo>
                                  <a:pt x="15" y="28"/>
                                </a:lnTo>
                                <a:lnTo>
                                  <a:pt x="18" y="33"/>
                                </a:lnTo>
                                <a:lnTo>
                                  <a:pt x="18" y="36"/>
                                </a:lnTo>
                                <a:lnTo>
                                  <a:pt x="19" y="37"/>
                                </a:lnTo>
                                <a:lnTo>
                                  <a:pt x="24" y="40"/>
                                </a:lnTo>
                                <a:lnTo>
                                  <a:pt x="28" y="42"/>
                                </a:lnTo>
                                <a:lnTo>
                                  <a:pt x="31" y="45"/>
                                </a:lnTo>
                                <a:lnTo>
                                  <a:pt x="33" y="50"/>
                                </a:lnTo>
                                <a:lnTo>
                                  <a:pt x="36" y="50"/>
                                </a:lnTo>
                                <a:lnTo>
                                  <a:pt x="36" y="46"/>
                                </a:lnTo>
                                <a:lnTo>
                                  <a:pt x="33" y="45"/>
                                </a:lnTo>
                                <a:lnTo>
                                  <a:pt x="28" y="40"/>
                                </a:lnTo>
                                <a:lnTo>
                                  <a:pt x="27" y="37"/>
                                </a:lnTo>
                                <a:lnTo>
                                  <a:pt x="24" y="36"/>
                                </a:lnTo>
                                <a:lnTo>
                                  <a:pt x="19" y="33"/>
                                </a:lnTo>
                                <a:lnTo>
                                  <a:pt x="18" y="28"/>
                                </a:lnTo>
                                <a:lnTo>
                                  <a:pt x="15" y="28"/>
                                </a:lnTo>
                                <a:lnTo>
                                  <a:pt x="13" y="27"/>
                                </a:lnTo>
                                <a:lnTo>
                                  <a:pt x="10" y="22"/>
                                </a:lnTo>
                                <a:lnTo>
                                  <a:pt x="9" y="19"/>
                                </a:lnTo>
                                <a:lnTo>
                                  <a:pt x="6" y="15"/>
                                </a:lnTo>
                                <a:lnTo>
                                  <a:pt x="4" y="10"/>
                                </a:lnTo>
                                <a:lnTo>
                                  <a:pt x="1" y="6"/>
                                </a:lnTo>
                                <a:lnTo>
                                  <a:pt x="1" y="0"/>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3" name="Freeform 393"/>
                        <wps:cNvSpPr>
                          <a:spLocks/>
                        </wps:cNvSpPr>
                        <wps:spPr bwMode="auto">
                          <a:xfrm>
                            <a:off x="1978" y="2980"/>
                            <a:ext cx="38" cy="74"/>
                          </a:xfrm>
                          <a:custGeom>
                            <a:avLst/>
                            <a:gdLst>
                              <a:gd name="T0" fmla="*/ 21 w 25"/>
                              <a:gd name="T1" fmla="*/ 1 h 50"/>
                              <a:gd name="T2" fmla="*/ 21 w 25"/>
                              <a:gd name="T3" fmla="*/ 0 h 50"/>
                              <a:gd name="T4" fmla="*/ 9 w 25"/>
                              <a:gd name="T5" fmla="*/ 4 h 50"/>
                              <a:gd name="T6" fmla="*/ 7 w 25"/>
                              <a:gd name="T7" fmla="*/ 8 h 50"/>
                              <a:gd name="T8" fmla="*/ 2 w 25"/>
                              <a:gd name="T9" fmla="*/ 14 h 50"/>
                              <a:gd name="T10" fmla="*/ 0 w 25"/>
                              <a:gd name="T11" fmla="*/ 22 h 50"/>
                              <a:gd name="T12" fmla="*/ 0 w 25"/>
                              <a:gd name="T13" fmla="*/ 28 h 50"/>
                              <a:gd name="T14" fmla="*/ 0 w 25"/>
                              <a:gd name="T15" fmla="*/ 35 h 50"/>
                              <a:gd name="T16" fmla="*/ 0 w 25"/>
                              <a:gd name="T17" fmla="*/ 41 h 50"/>
                              <a:gd name="T18" fmla="*/ 0 w 25"/>
                              <a:gd name="T19" fmla="*/ 49 h 50"/>
                              <a:gd name="T20" fmla="*/ 2 w 25"/>
                              <a:gd name="T21" fmla="*/ 49 h 50"/>
                              <a:gd name="T22" fmla="*/ 2 w 25"/>
                              <a:gd name="T23" fmla="*/ 41 h 50"/>
                              <a:gd name="T24" fmla="*/ 2 w 25"/>
                              <a:gd name="T25" fmla="*/ 35 h 50"/>
                              <a:gd name="T26" fmla="*/ 2 w 25"/>
                              <a:gd name="T27" fmla="*/ 28 h 50"/>
                              <a:gd name="T28" fmla="*/ 2 w 25"/>
                              <a:gd name="T29" fmla="*/ 23 h 50"/>
                              <a:gd name="T30" fmla="*/ 7 w 25"/>
                              <a:gd name="T31" fmla="*/ 14 h 50"/>
                              <a:gd name="T32" fmla="*/ 9 w 25"/>
                              <a:gd name="T33" fmla="*/ 10 h 50"/>
                              <a:gd name="T34" fmla="*/ 16 w 25"/>
                              <a:gd name="T35" fmla="*/ 4 h 50"/>
                              <a:gd name="T36" fmla="*/ 21 w 25"/>
                              <a:gd name="T37" fmla="*/ 1 h 50"/>
                              <a:gd name="T38" fmla="*/ 21 w 25"/>
                              <a:gd name="T39" fmla="*/ 0 h 50"/>
                              <a:gd name="T40" fmla="*/ 21 w 25"/>
                              <a:gd name="T41" fmla="*/ 1 h 50"/>
                              <a:gd name="T42" fmla="*/ 24 w 25"/>
                              <a:gd name="T43" fmla="*/ 0 h 50"/>
                              <a:gd name="T44" fmla="*/ 21 w 25"/>
                              <a:gd name="T45" fmla="*/ 0 h 50"/>
                              <a:gd name="T46" fmla="*/ 21 w 25"/>
                              <a:gd name="T47" fmla="*/ 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0">
                                <a:moveTo>
                                  <a:pt x="21" y="1"/>
                                </a:moveTo>
                                <a:lnTo>
                                  <a:pt x="21" y="0"/>
                                </a:lnTo>
                                <a:lnTo>
                                  <a:pt x="9" y="4"/>
                                </a:lnTo>
                                <a:lnTo>
                                  <a:pt x="7" y="8"/>
                                </a:lnTo>
                                <a:lnTo>
                                  <a:pt x="2" y="14"/>
                                </a:lnTo>
                                <a:lnTo>
                                  <a:pt x="0" y="22"/>
                                </a:lnTo>
                                <a:lnTo>
                                  <a:pt x="0" y="28"/>
                                </a:lnTo>
                                <a:lnTo>
                                  <a:pt x="0" y="35"/>
                                </a:lnTo>
                                <a:lnTo>
                                  <a:pt x="0" y="41"/>
                                </a:lnTo>
                                <a:lnTo>
                                  <a:pt x="0" y="49"/>
                                </a:lnTo>
                                <a:lnTo>
                                  <a:pt x="2" y="49"/>
                                </a:lnTo>
                                <a:lnTo>
                                  <a:pt x="2" y="41"/>
                                </a:lnTo>
                                <a:lnTo>
                                  <a:pt x="2" y="35"/>
                                </a:lnTo>
                                <a:lnTo>
                                  <a:pt x="2" y="28"/>
                                </a:lnTo>
                                <a:lnTo>
                                  <a:pt x="2" y="23"/>
                                </a:lnTo>
                                <a:lnTo>
                                  <a:pt x="7" y="14"/>
                                </a:lnTo>
                                <a:lnTo>
                                  <a:pt x="9" y="10"/>
                                </a:lnTo>
                                <a:lnTo>
                                  <a:pt x="16" y="4"/>
                                </a:lnTo>
                                <a:lnTo>
                                  <a:pt x="21" y="1"/>
                                </a:lnTo>
                                <a:lnTo>
                                  <a:pt x="21" y="0"/>
                                </a:lnTo>
                                <a:lnTo>
                                  <a:pt x="21" y="1"/>
                                </a:lnTo>
                                <a:lnTo>
                                  <a:pt x="24" y="0"/>
                                </a:lnTo>
                                <a:lnTo>
                                  <a:pt x="21" y="0"/>
                                </a:lnTo>
                                <a:lnTo>
                                  <a:pt x="21" y="1"/>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4" name="Freeform 394"/>
                        <wps:cNvSpPr>
                          <a:spLocks/>
                        </wps:cNvSpPr>
                        <wps:spPr bwMode="auto">
                          <a:xfrm>
                            <a:off x="2180" y="2980"/>
                            <a:ext cx="343" cy="699"/>
                          </a:xfrm>
                          <a:custGeom>
                            <a:avLst/>
                            <a:gdLst>
                              <a:gd name="T0" fmla="*/ 3 w 225"/>
                              <a:gd name="T1" fmla="*/ 460 h 469"/>
                              <a:gd name="T2" fmla="*/ 4 w 225"/>
                              <a:gd name="T3" fmla="*/ 460 h 469"/>
                              <a:gd name="T4" fmla="*/ 224 w 225"/>
                              <a:gd name="T5" fmla="*/ 0 h 469"/>
                              <a:gd name="T6" fmla="*/ 220 w 225"/>
                              <a:gd name="T7" fmla="*/ 0 h 469"/>
                              <a:gd name="T8" fmla="*/ 3 w 225"/>
                              <a:gd name="T9" fmla="*/ 460 h 469"/>
                              <a:gd name="T10" fmla="*/ 4 w 225"/>
                              <a:gd name="T11" fmla="*/ 460 h 469"/>
                              <a:gd name="T12" fmla="*/ 3 w 225"/>
                              <a:gd name="T13" fmla="*/ 460 h 469"/>
                              <a:gd name="T14" fmla="*/ 0 w 225"/>
                              <a:gd name="T15" fmla="*/ 468 h 469"/>
                              <a:gd name="T16" fmla="*/ 4 w 225"/>
                              <a:gd name="T17" fmla="*/ 460 h 469"/>
                              <a:gd name="T18" fmla="*/ 3 w 225"/>
                              <a:gd name="T19" fmla="*/ 46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69">
                                <a:moveTo>
                                  <a:pt x="3" y="460"/>
                                </a:moveTo>
                                <a:lnTo>
                                  <a:pt x="4" y="460"/>
                                </a:lnTo>
                                <a:lnTo>
                                  <a:pt x="224" y="0"/>
                                </a:lnTo>
                                <a:lnTo>
                                  <a:pt x="220" y="0"/>
                                </a:lnTo>
                                <a:lnTo>
                                  <a:pt x="3" y="460"/>
                                </a:lnTo>
                                <a:lnTo>
                                  <a:pt x="4" y="460"/>
                                </a:lnTo>
                                <a:lnTo>
                                  <a:pt x="3" y="460"/>
                                </a:lnTo>
                                <a:lnTo>
                                  <a:pt x="0" y="468"/>
                                </a:lnTo>
                                <a:lnTo>
                                  <a:pt x="4" y="460"/>
                                </a:lnTo>
                                <a:lnTo>
                                  <a:pt x="3" y="46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5" name="Freeform 395"/>
                        <wps:cNvSpPr>
                          <a:spLocks/>
                        </wps:cNvSpPr>
                        <wps:spPr bwMode="auto">
                          <a:xfrm>
                            <a:off x="2183" y="3491"/>
                            <a:ext cx="39" cy="177"/>
                          </a:xfrm>
                          <a:custGeom>
                            <a:avLst/>
                            <a:gdLst>
                              <a:gd name="T0" fmla="*/ 20 w 25"/>
                              <a:gd name="T1" fmla="*/ 0 h 119"/>
                              <a:gd name="T2" fmla="*/ 20 w 25"/>
                              <a:gd name="T3" fmla="*/ 0 h 119"/>
                              <a:gd name="T4" fmla="*/ 0 w 25"/>
                              <a:gd name="T5" fmla="*/ 118 h 119"/>
                              <a:gd name="T6" fmla="*/ 3 w 25"/>
                              <a:gd name="T7" fmla="*/ 118 h 119"/>
                              <a:gd name="T8" fmla="*/ 24 w 25"/>
                              <a:gd name="T9" fmla="*/ 0 h 119"/>
                              <a:gd name="T10" fmla="*/ 24 w 25"/>
                              <a:gd name="T11" fmla="*/ 0 h 119"/>
                              <a:gd name="T12" fmla="*/ 20 w 25"/>
                              <a:gd name="T13" fmla="*/ 0 h 119"/>
                              <a:gd name="T14" fmla="*/ 20 w 25"/>
                              <a:gd name="T15" fmla="*/ 0 h 119"/>
                              <a:gd name="T16" fmla="*/ 20 w 25"/>
                              <a:gd name="T1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9">
                                <a:moveTo>
                                  <a:pt x="20" y="0"/>
                                </a:moveTo>
                                <a:lnTo>
                                  <a:pt x="20" y="0"/>
                                </a:lnTo>
                                <a:lnTo>
                                  <a:pt x="0" y="118"/>
                                </a:lnTo>
                                <a:lnTo>
                                  <a:pt x="3" y="118"/>
                                </a:lnTo>
                                <a:lnTo>
                                  <a:pt x="24" y="0"/>
                                </a:lnTo>
                                <a:lnTo>
                                  <a:pt x="2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6" name="Freeform 396"/>
                        <wps:cNvSpPr>
                          <a:spLocks/>
                        </wps:cNvSpPr>
                        <wps:spPr bwMode="auto">
                          <a:xfrm>
                            <a:off x="2197" y="3395"/>
                            <a:ext cx="38" cy="96"/>
                          </a:xfrm>
                          <a:custGeom>
                            <a:avLst/>
                            <a:gdLst>
                              <a:gd name="T0" fmla="*/ 19 w 25"/>
                              <a:gd name="T1" fmla="*/ 0 h 64"/>
                              <a:gd name="T2" fmla="*/ 19 w 25"/>
                              <a:gd name="T3" fmla="*/ 0 h 64"/>
                              <a:gd name="T4" fmla="*/ 20 w 25"/>
                              <a:gd name="T5" fmla="*/ 6 h 64"/>
                              <a:gd name="T6" fmla="*/ 20 w 25"/>
                              <a:gd name="T7" fmla="*/ 15 h 64"/>
                              <a:gd name="T8" fmla="*/ 20 w 25"/>
                              <a:gd name="T9" fmla="*/ 24 h 64"/>
                              <a:gd name="T10" fmla="*/ 19 w 25"/>
                              <a:gd name="T11" fmla="*/ 33 h 64"/>
                              <a:gd name="T12" fmla="*/ 14 w 25"/>
                              <a:gd name="T13" fmla="*/ 42 h 64"/>
                              <a:gd name="T14" fmla="*/ 9 w 25"/>
                              <a:gd name="T15" fmla="*/ 49 h 64"/>
                              <a:gd name="T16" fmla="*/ 4 w 25"/>
                              <a:gd name="T17" fmla="*/ 55 h 64"/>
                              <a:gd name="T18" fmla="*/ 0 w 25"/>
                              <a:gd name="T19" fmla="*/ 63 h 64"/>
                              <a:gd name="T20" fmla="*/ 1 w 25"/>
                              <a:gd name="T21" fmla="*/ 63 h 64"/>
                              <a:gd name="T22" fmla="*/ 4 w 25"/>
                              <a:gd name="T23" fmla="*/ 58 h 64"/>
                              <a:gd name="T24" fmla="*/ 11 w 25"/>
                              <a:gd name="T25" fmla="*/ 49 h 64"/>
                              <a:gd name="T26" fmla="*/ 16 w 25"/>
                              <a:gd name="T27" fmla="*/ 42 h 64"/>
                              <a:gd name="T28" fmla="*/ 20 w 25"/>
                              <a:gd name="T29" fmla="*/ 33 h 64"/>
                              <a:gd name="T30" fmla="*/ 24 w 25"/>
                              <a:gd name="T31" fmla="*/ 24 h 64"/>
                              <a:gd name="T32" fmla="*/ 24 w 25"/>
                              <a:gd name="T33" fmla="*/ 15 h 64"/>
                              <a:gd name="T34" fmla="*/ 24 w 25"/>
                              <a:gd name="T35" fmla="*/ 6 h 64"/>
                              <a:gd name="T36" fmla="*/ 24 w 25"/>
                              <a:gd name="T37" fmla="*/ 0 h 64"/>
                              <a:gd name="T38" fmla="*/ 24 w 25"/>
                              <a:gd name="T39" fmla="*/ 0 h 64"/>
                              <a:gd name="T40" fmla="*/ 19 w 25"/>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64">
                                <a:moveTo>
                                  <a:pt x="19" y="0"/>
                                </a:moveTo>
                                <a:lnTo>
                                  <a:pt x="19" y="0"/>
                                </a:lnTo>
                                <a:lnTo>
                                  <a:pt x="20" y="6"/>
                                </a:lnTo>
                                <a:lnTo>
                                  <a:pt x="20" y="15"/>
                                </a:lnTo>
                                <a:lnTo>
                                  <a:pt x="20" y="24"/>
                                </a:lnTo>
                                <a:lnTo>
                                  <a:pt x="19" y="33"/>
                                </a:lnTo>
                                <a:lnTo>
                                  <a:pt x="14" y="42"/>
                                </a:lnTo>
                                <a:lnTo>
                                  <a:pt x="9" y="49"/>
                                </a:lnTo>
                                <a:lnTo>
                                  <a:pt x="4" y="55"/>
                                </a:lnTo>
                                <a:lnTo>
                                  <a:pt x="0" y="63"/>
                                </a:lnTo>
                                <a:lnTo>
                                  <a:pt x="1" y="63"/>
                                </a:lnTo>
                                <a:lnTo>
                                  <a:pt x="4" y="58"/>
                                </a:lnTo>
                                <a:lnTo>
                                  <a:pt x="11" y="49"/>
                                </a:lnTo>
                                <a:lnTo>
                                  <a:pt x="16" y="42"/>
                                </a:lnTo>
                                <a:lnTo>
                                  <a:pt x="20" y="33"/>
                                </a:lnTo>
                                <a:lnTo>
                                  <a:pt x="24" y="24"/>
                                </a:lnTo>
                                <a:lnTo>
                                  <a:pt x="24" y="15"/>
                                </a:lnTo>
                                <a:lnTo>
                                  <a:pt x="24" y="6"/>
                                </a:lnTo>
                                <a:lnTo>
                                  <a:pt x="24" y="0"/>
                                </a:lnTo>
                                <a:lnTo>
                                  <a:pt x="19"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7" name="Freeform 397"/>
                        <wps:cNvSpPr>
                          <a:spLocks/>
                        </wps:cNvSpPr>
                        <wps:spPr bwMode="auto">
                          <a:xfrm>
                            <a:off x="2220" y="3375"/>
                            <a:ext cx="38" cy="37"/>
                          </a:xfrm>
                          <a:custGeom>
                            <a:avLst/>
                            <a:gdLst>
                              <a:gd name="T0" fmla="*/ 0 w 25"/>
                              <a:gd name="T1" fmla="*/ 0 h 25"/>
                              <a:gd name="T2" fmla="*/ 0 w 25"/>
                              <a:gd name="T3" fmla="*/ 0 h 25"/>
                              <a:gd name="T4" fmla="*/ 0 w 25"/>
                              <a:gd name="T5" fmla="*/ 8 h 25"/>
                              <a:gd name="T6" fmla="*/ 0 w 25"/>
                              <a:gd name="T7" fmla="*/ 16 h 25"/>
                              <a:gd name="T8" fmla="*/ 9 w 25"/>
                              <a:gd name="T9" fmla="*/ 18 h 25"/>
                              <a:gd name="T10" fmla="*/ 9 w 25"/>
                              <a:gd name="T11" fmla="*/ 24 h 25"/>
                              <a:gd name="T12" fmla="*/ 24 w 25"/>
                              <a:gd name="T13" fmla="*/ 24 h 25"/>
                              <a:gd name="T14" fmla="*/ 14 w 25"/>
                              <a:gd name="T15" fmla="*/ 18 h 25"/>
                              <a:gd name="T16" fmla="*/ 9 w 25"/>
                              <a:gd name="T17" fmla="*/ 10 h 25"/>
                              <a:gd name="T18" fmla="*/ 9 w 25"/>
                              <a:gd name="T19" fmla="*/ 8 h 25"/>
                              <a:gd name="T20" fmla="*/ 9 w 25"/>
                              <a:gd name="T21" fmla="*/ 2 h 25"/>
                              <a:gd name="T22" fmla="*/ 9 w 25"/>
                              <a:gd name="T23" fmla="*/ 8 h 25"/>
                              <a:gd name="T24" fmla="*/ 0 w 25"/>
                              <a:gd name="T25" fmla="*/ 0 h 25"/>
                              <a:gd name="T26" fmla="*/ 0 w 25"/>
                              <a:gd name="T27" fmla="*/ 0 h 25"/>
                              <a:gd name="T28" fmla="*/ 0 w 25"/>
                              <a:gd name="T2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25">
                                <a:moveTo>
                                  <a:pt x="0" y="0"/>
                                </a:moveTo>
                                <a:lnTo>
                                  <a:pt x="0" y="0"/>
                                </a:lnTo>
                                <a:lnTo>
                                  <a:pt x="0" y="8"/>
                                </a:lnTo>
                                <a:lnTo>
                                  <a:pt x="0" y="16"/>
                                </a:lnTo>
                                <a:lnTo>
                                  <a:pt x="9" y="18"/>
                                </a:lnTo>
                                <a:lnTo>
                                  <a:pt x="9" y="24"/>
                                </a:lnTo>
                                <a:lnTo>
                                  <a:pt x="24" y="24"/>
                                </a:lnTo>
                                <a:lnTo>
                                  <a:pt x="14" y="18"/>
                                </a:lnTo>
                                <a:lnTo>
                                  <a:pt x="9" y="10"/>
                                </a:lnTo>
                                <a:lnTo>
                                  <a:pt x="9" y="8"/>
                                </a:lnTo>
                                <a:lnTo>
                                  <a:pt x="9" y="2"/>
                                </a:lnTo>
                                <a:lnTo>
                                  <a:pt x="9" y="8"/>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8" name="Freeform 398"/>
                        <wps:cNvSpPr>
                          <a:spLocks/>
                        </wps:cNvSpPr>
                        <wps:spPr bwMode="auto">
                          <a:xfrm>
                            <a:off x="2222" y="3310"/>
                            <a:ext cx="50" cy="73"/>
                          </a:xfrm>
                          <a:custGeom>
                            <a:avLst/>
                            <a:gdLst>
                              <a:gd name="T0" fmla="*/ 30 w 33"/>
                              <a:gd name="T1" fmla="*/ 0 h 49"/>
                              <a:gd name="T2" fmla="*/ 30 w 33"/>
                              <a:gd name="T3" fmla="*/ 0 h 49"/>
                              <a:gd name="T4" fmla="*/ 27 w 33"/>
                              <a:gd name="T5" fmla="*/ 7 h 49"/>
                              <a:gd name="T6" fmla="*/ 27 w 33"/>
                              <a:gd name="T7" fmla="*/ 13 h 49"/>
                              <a:gd name="T8" fmla="*/ 25 w 33"/>
                              <a:gd name="T9" fmla="*/ 21 h 49"/>
                              <a:gd name="T10" fmla="*/ 18 w 33"/>
                              <a:gd name="T11" fmla="*/ 25 h 49"/>
                              <a:gd name="T12" fmla="*/ 13 w 33"/>
                              <a:gd name="T13" fmla="*/ 30 h 49"/>
                              <a:gd name="T14" fmla="*/ 9 w 33"/>
                              <a:gd name="T15" fmla="*/ 36 h 49"/>
                              <a:gd name="T16" fmla="*/ 4 w 33"/>
                              <a:gd name="T17" fmla="*/ 40 h 49"/>
                              <a:gd name="T18" fmla="*/ 0 w 33"/>
                              <a:gd name="T19" fmla="*/ 43 h 49"/>
                              <a:gd name="T20" fmla="*/ 3 w 33"/>
                              <a:gd name="T21" fmla="*/ 48 h 49"/>
                              <a:gd name="T22" fmla="*/ 7 w 33"/>
                              <a:gd name="T23" fmla="*/ 43 h 49"/>
                              <a:gd name="T24" fmla="*/ 12 w 33"/>
                              <a:gd name="T25" fmla="*/ 39 h 49"/>
                              <a:gd name="T26" fmla="*/ 16 w 33"/>
                              <a:gd name="T27" fmla="*/ 31 h 49"/>
                              <a:gd name="T28" fmla="*/ 22 w 33"/>
                              <a:gd name="T29" fmla="*/ 25 h 49"/>
                              <a:gd name="T30" fmla="*/ 27 w 33"/>
                              <a:gd name="T31" fmla="*/ 22 h 49"/>
                              <a:gd name="T32" fmla="*/ 27 w 33"/>
                              <a:gd name="T33" fmla="*/ 13 h 49"/>
                              <a:gd name="T34" fmla="*/ 30 w 33"/>
                              <a:gd name="T35" fmla="*/ 7 h 49"/>
                              <a:gd name="T36" fmla="*/ 32 w 33"/>
                              <a:gd name="T37" fmla="*/ 0 h 49"/>
                              <a:gd name="T38" fmla="*/ 32 w 33"/>
                              <a:gd name="T39" fmla="*/ 0 h 49"/>
                              <a:gd name="T40" fmla="*/ 30 w 33"/>
                              <a:gd name="T4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49">
                                <a:moveTo>
                                  <a:pt x="30" y="0"/>
                                </a:moveTo>
                                <a:lnTo>
                                  <a:pt x="30" y="0"/>
                                </a:lnTo>
                                <a:lnTo>
                                  <a:pt x="27" y="7"/>
                                </a:lnTo>
                                <a:lnTo>
                                  <a:pt x="27" y="13"/>
                                </a:lnTo>
                                <a:lnTo>
                                  <a:pt x="25" y="21"/>
                                </a:lnTo>
                                <a:lnTo>
                                  <a:pt x="18" y="25"/>
                                </a:lnTo>
                                <a:lnTo>
                                  <a:pt x="13" y="30"/>
                                </a:lnTo>
                                <a:lnTo>
                                  <a:pt x="9" y="36"/>
                                </a:lnTo>
                                <a:lnTo>
                                  <a:pt x="4" y="40"/>
                                </a:lnTo>
                                <a:lnTo>
                                  <a:pt x="0" y="43"/>
                                </a:lnTo>
                                <a:lnTo>
                                  <a:pt x="3" y="48"/>
                                </a:lnTo>
                                <a:lnTo>
                                  <a:pt x="7" y="43"/>
                                </a:lnTo>
                                <a:lnTo>
                                  <a:pt x="12" y="39"/>
                                </a:lnTo>
                                <a:lnTo>
                                  <a:pt x="16" y="31"/>
                                </a:lnTo>
                                <a:lnTo>
                                  <a:pt x="22" y="25"/>
                                </a:lnTo>
                                <a:lnTo>
                                  <a:pt x="27" y="22"/>
                                </a:lnTo>
                                <a:lnTo>
                                  <a:pt x="27" y="13"/>
                                </a:lnTo>
                                <a:lnTo>
                                  <a:pt x="30" y="7"/>
                                </a:lnTo>
                                <a:lnTo>
                                  <a:pt x="32" y="0"/>
                                </a:lnTo>
                                <a:lnTo>
                                  <a:pt x="3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19" name="Freeform 399"/>
                        <wps:cNvSpPr>
                          <a:spLocks/>
                        </wps:cNvSpPr>
                        <wps:spPr bwMode="auto">
                          <a:xfrm>
                            <a:off x="2255" y="3255"/>
                            <a:ext cx="38" cy="58"/>
                          </a:xfrm>
                          <a:custGeom>
                            <a:avLst/>
                            <a:gdLst>
                              <a:gd name="T0" fmla="*/ 0 w 25"/>
                              <a:gd name="T1" fmla="*/ 0 h 39"/>
                              <a:gd name="T2" fmla="*/ 0 w 25"/>
                              <a:gd name="T3" fmla="*/ 0 h 39"/>
                              <a:gd name="T4" fmla="*/ 8 w 25"/>
                              <a:gd name="T5" fmla="*/ 4 h 39"/>
                              <a:gd name="T6" fmla="*/ 8 w 25"/>
                              <a:gd name="T7" fmla="*/ 6 h 39"/>
                              <a:gd name="T8" fmla="*/ 12 w 25"/>
                              <a:gd name="T9" fmla="*/ 13 h 39"/>
                              <a:gd name="T10" fmla="*/ 12 w 25"/>
                              <a:gd name="T11" fmla="*/ 18 h 39"/>
                              <a:gd name="T12" fmla="*/ 20 w 25"/>
                              <a:gd name="T13" fmla="*/ 22 h 39"/>
                              <a:gd name="T14" fmla="*/ 20 w 25"/>
                              <a:gd name="T15" fmla="*/ 27 h 39"/>
                              <a:gd name="T16" fmla="*/ 20 w 25"/>
                              <a:gd name="T17" fmla="*/ 33 h 39"/>
                              <a:gd name="T18" fmla="*/ 20 w 25"/>
                              <a:gd name="T19" fmla="*/ 38 h 39"/>
                              <a:gd name="T20" fmla="*/ 24 w 25"/>
                              <a:gd name="T21" fmla="*/ 38 h 39"/>
                              <a:gd name="T22" fmla="*/ 24 w 25"/>
                              <a:gd name="T23" fmla="*/ 33 h 39"/>
                              <a:gd name="T24" fmla="*/ 24 w 25"/>
                              <a:gd name="T25" fmla="*/ 27 h 39"/>
                              <a:gd name="T26" fmla="*/ 24 w 25"/>
                              <a:gd name="T27" fmla="*/ 22 h 39"/>
                              <a:gd name="T28" fmla="*/ 20 w 25"/>
                              <a:gd name="T29" fmla="*/ 18 h 39"/>
                              <a:gd name="T30" fmla="*/ 12 w 25"/>
                              <a:gd name="T31" fmla="*/ 13 h 39"/>
                              <a:gd name="T32" fmla="*/ 12 w 25"/>
                              <a:gd name="T33" fmla="*/ 6 h 39"/>
                              <a:gd name="T34" fmla="*/ 12 w 25"/>
                              <a:gd name="T35" fmla="*/ 4 h 39"/>
                              <a:gd name="T36" fmla="*/ 8 w 25"/>
                              <a:gd name="T37" fmla="*/ 0 h 39"/>
                              <a:gd name="T38" fmla="*/ 8 w 25"/>
                              <a:gd name="T39" fmla="*/ 1 h 39"/>
                              <a:gd name="T40" fmla="*/ 0 w 25"/>
                              <a:gd name="T41" fmla="*/ 0 h 39"/>
                              <a:gd name="T42" fmla="*/ 0 w 25"/>
                              <a:gd name="T43" fmla="*/ 0 h 39"/>
                              <a:gd name="T44" fmla="*/ 0 w 25"/>
                              <a:gd name="T4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 h="39">
                                <a:moveTo>
                                  <a:pt x="0" y="0"/>
                                </a:moveTo>
                                <a:lnTo>
                                  <a:pt x="0" y="0"/>
                                </a:lnTo>
                                <a:lnTo>
                                  <a:pt x="8" y="4"/>
                                </a:lnTo>
                                <a:lnTo>
                                  <a:pt x="8" y="6"/>
                                </a:lnTo>
                                <a:lnTo>
                                  <a:pt x="12" y="13"/>
                                </a:lnTo>
                                <a:lnTo>
                                  <a:pt x="12" y="18"/>
                                </a:lnTo>
                                <a:lnTo>
                                  <a:pt x="20" y="22"/>
                                </a:lnTo>
                                <a:lnTo>
                                  <a:pt x="20" y="27"/>
                                </a:lnTo>
                                <a:lnTo>
                                  <a:pt x="20" y="33"/>
                                </a:lnTo>
                                <a:lnTo>
                                  <a:pt x="20" y="38"/>
                                </a:lnTo>
                                <a:lnTo>
                                  <a:pt x="24" y="38"/>
                                </a:lnTo>
                                <a:lnTo>
                                  <a:pt x="24" y="33"/>
                                </a:lnTo>
                                <a:lnTo>
                                  <a:pt x="24" y="27"/>
                                </a:lnTo>
                                <a:lnTo>
                                  <a:pt x="24" y="22"/>
                                </a:lnTo>
                                <a:lnTo>
                                  <a:pt x="20" y="18"/>
                                </a:lnTo>
                                <a:lnTo>
                                  <a:pt x="12" y="13"/>
                                </a:lnTo>
                                <a:lnTo>
                                  <a:pt x="12" y="6"/>
                                </a:lnTo>
                                <a:lnTo>
                                  <a:pt x="12" y="4"/>
                                </a:lnTo>
                                <a:lnTo>
                                  <a:pt x="8" y="0"/>
                                </a:lnTo>
                                <a:lnTo>
                                  <a:pt x="8" y="1"/>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0" name="Freeform 400"/>
                        <wps:cNvSpPr>
                          <a:spLocks/>
                        </wps:cNvSpPr>
                        <wps:spPr bwMode="auto">
                          <a:xfrm>
                            <a:off x="2257" y="3167"/>
                            <a:ext cx="53" cy="91"/>
                          </a:xfrm>
                          <a:custGeom>
                            <a:avLst/>
                            <a:gdLst>
                              <a:gd name="T0" fmla="*/ 29 w 35"/>
                              <a:gd name="T1" fmla="*/ 0 h 61"/>
                              <a:gd name="T2" fmla="*/ 29 w 35"/>
                              <a:gd name="T3" fmla="*/ 0 h 61"/>
                              <a:gd name="T4" fmla="*/ 31 w 35"/>
                              <a:gd name="T5" fmla="*/ 4 h 61"/>
                              <a:gd name="T6" fmla="*/ 31 w 35"/>
                              <a:gd name="T7" fmla="*/ 9 h 61"/>
                              <a:gd name="T8" fmla="*/ 29 w 35"/>
                              <a:gd name="T9" fmla="*/ 13 h 61"/>
                              <a:gd name="T10" fmla="*/ 29 w 35"/>
                              <a:gd name="T11" fmla="*/ 18 h 61"/>
                              <a:gd name="T12" fmla="*/ 29 w 35"/>
                              <a:gd name="T13" fmla="*/ 22 h 61"/>
                              <a:gd name="T14" fmla="*/ 25 w 35"/>
                              <a:gd name="T15" fmla="*/ 27 h 61"/>
                              <a:gd name="T16" fmla="*/ 22 w 35"/>
                              <a:gd name="T17" fmla="*/ 28 h 61"/>
                              <a:gd name="T18" fmla="*/ 22 w 35"/>
                              <a:gd name="T19" fmla="*/ 33 h 61"/>
                              <a:gd name="T20" fmla="*/ 20 w 35"/>
                              <a:gd name="T21" fmla="*/ 36 h 61"/>
                              <a:gd name="T22" fmla="*/ 17 w 35"/>
                              <a:gd name="T23" fmla="*/ 40 h 61"/>
                              <a:gd name="T24" fmla="*/ 16 w 35"/>
                              <a:gd name="T25" fmla="*/ 45 h 61"/>
                              <a:gd name="T26" fmla="*/ 11 w 35"/>
                              <a:gd name="T27" fmla="*/ 46 h 61"/>
                              <a:gd name="T28" fmla="*/ 8 w 35"/>
                              <a:gd name="T29" fmla="*/ 49 h 61"/>
                              <a:gd name="T30" fmla="*/ 4 w 35"/>
                              <a:gd name="T31" fmla="*/ 51 h 61"/>
                              <a:gd name="T32" fmla="*/ 2 w 35"/>
                              <a:gd name="T33" fmla="*/ 54 h 61"/>
                              <a:gd name="T34" fmla="*/ 0 w 35"/>
                              <a:gd name="T35" fmla="*/ 58 h 61"/>
                              <a:gd name="T36" fmla="*/ 2 w 35"/>
                              <a:gd name="T37" fmla="*/ 60 h 61"/>
                              <a:gd name="T38" fmla="*/ 4 w 35"/>
                              <a:gd name="T39" fmla="*/ 55 h 61"/>
                              <a:gd name="T40" fmla="*/ 7 w 35"/>
                              <a:gd name="T41" fmla="*/ 54 h 61"/>
                              <a:gd name="T42" fmla="*/ 8 w 35"/>
                              <a:gd name="T43" fmla="*/ 51 h 61"/>
                              <a:gd name="T44" fmla="*/ 13 w 35"/>
                              <a:gd name="T45" fmla="*/ 46 h 61"/>
                              <a:gd name="T46" fmla="*/ 17 w 35"/>
                              <a:gd name="T47" fmla="*/ 46 h 61"/>
                              <a:gd name="T48" fmla="*/ 20 w 35"/>
                              <a:gd name="T49" fmla="*/ 42 h 61"/>
                              <a:gd name="T50" fmla="*/ 22 w 35"/>
                              <a:gd name="T51" fmla="*/ 37 h 61"/>
                              <a:gd name="T52" fmla="*/ 25 w 35"/>
                              <a:gd name="T53" fmla="*/ 33 h 61"/>
                              <a:gd name="T54" fmla="*/ 26 w 35"/>
                              <a:gd name="T55" fmla="*/ 28 h 61"/>
                              <a:gd name="T56" fmla="*/ 29 w 35"/>
                              <a:gd name="T57" fmla="*/ 27 h 61"/>
                              <a:gd name="T58" fmla="*/ 31 w 35"/>
                              <a:gd name="T59" fmla="*/ 22 h 61"/>
                              <a:gd name="T60" fmla="*/ 31 w 35"/>
                              <a:gd name="T61" fmla="*/ 18 h 61"/>
                              <a:gd name="T62" fmla="*/ 34 w 35"/>
                              <a:gd name="T63" fmla="*/ 13 h 61"/>
                              <a:gd name="T64" fmla="*/ 34 w 35"/>
                              <a:gd name="T65" fmla="*/ 9 h 61"/>
                              <a:gd name="T66" fmla="*/ 34 w 35"/>
                              <a:gd name="T67" fmla="*/ 4 h 61"/>
                              <a:gd name="T68" fmla="*/ 31 w 35"/>
                              <a:gd name="T69" fmla="*/ 0 h 61"/>
                              <a:gd name="T70" fmla="*/ 31 w 35"/>
                              <a:gd name="T71" fmla="*/ 0 h 61"/>
                              <a:gd name="T72" fmla="*/ 29 w 35"/>
                              <a:gd name="T7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 h="61">
                                <a:moveTo>
                                  <a:pt x="29" y="0"/>
                                </a:moveTo>
                                <a:lnTo>
                                  <a:pt x="29" y="0"/>
                                </a:lnTo>
                                <a:lnTo>
                                  <a:pt x="31" y="4"/>
                                </a:lnTo>
                                <a:lnTo>
                                  <a:pt x="31" y="9"/>
                                </a:lnTo>
                                <a:lnTo>
                                  <a:pt x="29" y="13"/>
                                </a:lnTo>
                                <a:lnTo>
                                  <a:pt x="29" y="18"/>
                                </a:lnTo>
                                <a:lnTo>
                                  <a:pt x="29" y="22"/>
                                </a:lnTo>
                                <a:lnTo>
                                  <a:pt x="25" y="27"/>
                                </a:lnTo>
                                <a:lnTo>
                                  <a:pt x="22" y="28"/>
                                </a:lnTo>
                                <a:lnTo>
                                  <a:pt x="22" y="33"/>
                                </a:lnTo>
                                <a:lnTo>
                                  <a:pt x="20" y="36"/>
                                </a:lnTo>
                                <a:lnTo>
                                  <a:pt x="17" y="40"/>
                                </a:lnTo>
                                <a:lnTo>
                                  <a:pt x="16" y="45"/>
                                </a:lnTo>
                                <a:lnTo>
                                  <a:pt x="11" y="46"/>
                                </a:lnTo>
                                <a:lnTo>
                                  <a:pt x="8" y="49"/>
                                </a:lnTo>
                                <a:lnTo>
                                  <a:pt x="4" y="51"/>
                                </a:lnTo>
                                <a:lnTo>
                                  <a:pt x="2" y="54"/>
                                </a:lnTo>
                                <a:lnTo>
                                  <a:pt x="0" y="58"/>
                                </a:lnTo>
                                <a:lnTo>
                                  <a:pt x="2" y="60"/>
                                </a:lnTo>
                                <a:lnTo>
                                  <a:pt x="4" y="55"/>
                                </a:lnTo>
                                <a:lnTo>
                                  <a:pt x="7" y="54"/>
                                </a:lnTo>
                                <a:lnTo>
                                  <a:pt x="8" y="51"/>
                                </a:lnTo>
                                <a:lnTo>
                                  <a:pt x="13" y="46"/>
                                </a:lnTo>
                                <a:lnTo>
                                  <a:pt x="17" y="46"/>
                                </a:lnTo>
                                <a:lnTo>
                                  <a:pt x="20" y="42"/>
                                </a:lnTo>
                                <a:lnTo>
                                  <a:pt x="22" y="37"/>
                                </a:lnTo>
                                <a:lnTo>
                                  <a:pt x="25" y="33"/>
                                </a:lnTo>
                                <a:lnTo>
                                  <a:pt x="26" y="28"/>
                                </a:lnTo>
                                <a:lnTo>
                                  <a:pt x="29" y="27"/>
                                </a:lnTo>
                                <a:lnTo>
                                  <a:pt x="31" y="22"/>
                                </a:lnTo>
                                <a:lnTo>
                                  <a:pt x="31" y="18"/>
                                </a:lnTo>
                                <a:lnTo>
                                  <a:pt x="34" y="13"/>
                                </a:lnTo>
                                <a:lnTo>
                                  <a:pt x="34" y="9"/>
                                </a:lnTo>
                                <a:lnTo>
                                  <a:pt x="34" y="4"/>
                                </a:lnTo>
                                <a:lnTo>
                                  <a:pt x="31" y="0"/>
                                </a:lnTo>
                                <a:lnTo>
                                  <a:pt x="29"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1" name="Freeform 401"/>
                        <wps:cNvSpPr>
                          <a:spLocks/>
                        </wps:cNvSpPr>
                        <wps:spPr bwMode="auto">
                          <a:xfrm>
                            <a:off x="2288" y="3127"/>
                            <a:ext cx="38" cy="42"/>
                          </a:xfrm>
                          <a:custGeom>
                            <a:avLst/>
                            <a:gdLst>
                              <a:gd name="T0" fmla="*/ 0 w 25"/>
                              <a:gd name="T1" fmla="*/ 0 h 28"/>
                              <a:gd name="T2" fmla="*/ 0 w 25"/>
                              <a:gd name="T3" fmla="*/ 0 h 28"/>
                              <a:gd name="T4" fmla="*/ 0 w 25"/>
                              <a:gd name="T5" fmla="*/ 1 h 28"/>
                              <a:gd name="T6" fmla="*/ 0 w 25"/>
                              <a:gd name="T7" fmla="*/ 6 h 28"/>
                              <a:gd name="T8" fmla="*/ 8 w 25"/>
                              <a:gd name="T9" fmla="*/ 9 h 28"/>
                              <a:gd name="T10" fmla="*/ 8 w 25"/>
                              <a:gd name="T11" fmla="*/ 13 h 28"/>
                              <a:gd name="T12" fmla="*/ 12 w 25"/>
                              <a:gd name="T13" fmla="*/ 18 h 28"/>
                              <a:gd name="T14" fmla="*/ 20 w 25"/>
                              <a:gd name="T15" fmla="*/ 18 h 28"/>
                              <a:gd name="T16" fmla="*/ 20 w 25"/>
                              <a:gd name="T17" fmla="*/ 19 h 28"/>
                              <a:gd name="T18" fmla="*/ 20 w 25"/>
                              <a:gd name="T19" fmla="*/ 27 h 28"/>
                              <a:gd name="T20" fmla="*/ 24 w 25"/>
                              <a:gd name="T21" fmla="*/ 27 h 28"/>
                              <a:gd name="T22" fmla="*/ 24 w 25"/>
                              <a:gd name="T23" fmla="*/ 19 h 28"/>
                              <a:gd name="T24" fmla="*/ 24 w 25"/>
                              <a:gd name="T25" fmla="*/ 18 h 28"/>
                              <a:gd name="T26" fmla="*/ 20 w 25"/>
                              <a:gd name="T27" fmla="*/ 15 h 28"/>
                              <a:gd name="T28" fmla="*/ 20 w 25"/>
                              <a:gd name="T29" fmla="*/ 13 h 28"/>
                              <a:gd name="T30" fmla="*/ 12 w 25"/>
                              <a:gd name="T31" fmla="*/ 9 h 28"/>
                              <a:gd name="T32" fmla="*/ 12 w 25"/>
                              <a:gd name="T33" fmla="*/ 6 h 28"/>
                              <a:gd name="T34" fmla="*/ 8 w 25"/>
                              <a:gd name="T35" fmla="*/ 1 h 28"/>
                              <a:gd name="T36" fmla="*/ 8 w 25"/>
                              <a:gd name="T37" fmla="*/ 0 h 28"/>
                              <a:gd name="T38" fmla="*/ 8 w 25"/>
                              <a:gd name="T39" fmla="*/ 0 h 28"/>
                              <a:gd name="T40" fmla="*/ 0 w 25"/>
                              <a:gd name="T41" fmla="*/ 0 h 28"/>
                              <a:gd name="T42" fmla="*/ 0 w 25"/>
                              <a:gd name="T43" fmla="*/ 0 h 28"/>
                              <a:gd name="T44" fmla="*/ 0 w 25"/>
                              <a:gd name="T4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 h="28">
                                <a:moveTo>
                                  <a:pt x="0" y="0"/>
                                </a:moveTo>
                                <a:lnTo>
                                  <a:pt x="0" y="0"/>
                                </a:lnTo>
                                <a:lnTo>
                                  <a:pt x="0" y="1"/>
                                </a:lnTo>
                                <a:lnTo>
                                  <a:pt x="0" y="6"/>
                                </a:lnTo>
                                <a:lnTo>
                                  <a:pt x="8" y="9"/>
                                </a:lnTo>
                                <a:lnTo>
                                  <a:pt x="8" y="13"/>
                                </a:lnTo>
                                <a:lnTo>
                                  <a:pt x="12" y="18"/>
                                </a:lnTo>
                                <a:lnTo>
                                  <a:pt x="20" y="18"/>
                                </a:lnTo>
                                <a:lnTo>
                                  <a:pt x="20" y="19"/>
                                </a:lnTo>
                                <a:lnTo>
                                  <a:pt x="20" y="27"/>
                                </a:lnTo>
                                <a:lnTo>
                                  <a:pt x="24" y="27"/>
                                </a:lnTo>
                                <a:lnTo>
                                  <a:pt x="24" y="19"/>
                                </a:lnTo>
                                <a:lnTo>
                                  <a:pt x="24" y="18"/>
                                </a:lnTo>
                                <a:lnTo>
                                  <a:pt x="20" y="15"/>
                                </a:lnTo>
                                <a:lnTo>
                                  <a:pt x="20" y="13"/>
                                </a:lnTo>
                                <a:lnTo>
                                  <a:pt x="12" y="9"/>
                                </a:lnTo>
                                <a:lnTo>
                                  <a:pt x="12" y="6"/>
                                </a:lnTo>
                                <a:lnTo>
                                  <a:pt x="8" y="1"/>
                                </a:lnTo>
                                <a:lnTo>
                                  <a:pt x="8" y="0"/>
                                </a:lnTo>
                                <a:lnTo>
                                  <a:pt x="0"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2" name="Freeform 402"/>
                        <wps:cNvSpPr>
                          <a:spLocks/>
                        </wps:cNvSpPr>
                        <wps:spPr bwMode="auto">
                          <a:xfrm>
                            <a:off x="2288" y="3054"/>
                            <a:ext cx="61" cy="76"/>
                          </a:xfrm>
                          <a:custGeom>
                            <a:avLst/>
                            <a:gdLst>
                              <a:gd name="T0" fmla="*/ 36 w 40"/>
                              <a:gd name="T1" fmla="*/ 0 h 51"/>
                              <a:gd name="T2" fmla="*/ 36 w 40"/>
                              <a:gd name="T3" fmla="*/ 0 h 51"/>
                              <a:gd name="T4" fmla="*/ 36 w 40"/>
                              <a:gd name="T5" fmla="*/ 6 h 51"/>
                              <a:gd name="T6" fmla="*/ 36 w 40"/>
                              <a:gd name="T7" fmla="*/ 10 h 51"/>
                              <a:gd name="T8" fmla="*/ 34 w 40"/>
                              <a:gd name="T9" fmla="*/ 10 h 51"/>
                              <a:gd name="T10" fmla="*/ 31 w 40"/>
                              <a:gd name="T11" fmla="*/ 15 h 51"/>
                              <a:gd name="T12" fmla="*/ 30 w 40"/>
                              <a:gd name="T13" fmla="*/ 19 h 51"/>
                              <a:gd name="T14" fmla="*/ 27 w 40"/>
                              <a:gd name="T15" fmla="*/ 22 h 51"/>
                              <a:gd name="T16" fmla="*/ 25 w 40"/>
                              <a:gd name="T17" fmla="*/ 27 h 51"/>
                              <a:gd name="T18" fmla="*/ 22 w 40"/>
                              <a:gd name="T19" fmla="*/ 28 h 51"/>
                              <a:gd name="T20" fmla="*/ 21 w 40"/>
                              <a:gd name="T21" fmla="*/ 28 h 51"/>
                              <a:gd name="T22" fmla="*/ 18 w 40"/>
                              <a:gd name="T23" fmla="*/ 33 h 51"/>
                              <a:gd name="T24" fmla="*/ 16 w 40"/>
                              <a:gd name="T25" fmla="*/ 36 h 51"/>
                              <a:gd name="T26" fmla="*/ 13 w 40"/>
                              <a:gd name="T27" fmla="*/ 37 h 51"/>
                              <a:gd name="T28" fmla="*/ 9 w 40"/>
                              <a:gd name="T29" fmla="*/ 40 h 51"/>
                              <a:gd name="T30" fmla="*/ 7 w 40"/>
                              <a:gd name="T31" fmla="*/ 45 h 51"/>
                              <a:gd name="T32" fmla="*/ 3 w 40"/>
                              <a:gd name="T33" fmla="*/ 46 h 51"/>
                              <a:gd name="T34" fmla="*/ 0 w 40"/>
                              <a:gd name="T35" fmla="*/ 50 h 51"/>
                              <a:gd name="T36" fmla="*/ 3 w 40"/>
                              <a:gd name="T37" fmla="*/ 50 h 51"/>
                              <a:gd name="T38" fmla="*/ 4 w 40"/>
                              <a:gd name="T39" fmla="*/ 50 h 51"/>
                              <a:gd name="T40" fmla="*/ 9 w 40"/>
                              <a:gd name="T41" fmla="*/ 45 h 51"/>
                              <a:gd name="T42" fmla="*/ 12 w 40"/>
                              <a:gd name="T43" fmla="*/ 42 h 51"/>
                              <a:gd name="T44" fmla="*/ 13 w 40"/>
                              <a:gd name="T45" fmla="*/ 40 h 51"/>
                              <a:gd name="T46" fmla="*/ 18 w 40"/>
                              <a:gd name="T47" fmla="*/ 37 h 51"/>
                              <a:gd name="T48" fmla="*/ 18 w 40"/>
                              <a:gd name="T49" fmla="*/ 36 h 51"/>
                              <a:gd name="T50" fmla="*/ 22 w 40"/>
                              <a:gd name="T51" fmla="*/ 33 h 51"/>
                              <a:gd name="T52" fmla="*/ 25 w 40"/>
                              <a:gd name="T53" fmla="*/ 28 h 51"/>
                              <a:gd name="T54" fmla="*/ 27 w 40"/>
                              <a:gd name="T55" fmla="*/ 27 h 51"/>
                              <a:gd name="T56" fmla="*/ 30 w 40"/>
                              <a:gd name="T57" fmla="*/ 24 h 51"/>
                              <a:gd name="T58" fmla="*/ 31 w 40"/>
                              <a:gd name="T59" fmla="*/ 19 h 51"/>
                              <a:gd name="T60" fmla="*/ 36 w 40"/>
                              <a:gd name="T61" fmla="*/ 15 h 51"/>
                              <a:gd name="T62" fmla="*/ 36 w 40"/>
                              <a:gd name="T63" fmla="*/ 13 h 51"/>
                              <a:gd name="T64" fmla="*/ 36 w 40"/>
                              <a:gd name="T65" fmla="*/ 10 h 51"/>
                              <a:gd name="T66" fmla="*/ 36 w 40"/>
                              <a:gd name="T67" fmla="*/ 6 h 51"/>
                              <a:gd name="T68" fmla="*/ 39 w 40"/>
                              <a:gd name="T69" fmla="*/ 0 h 51"/>
                              <a:gd name="T70" fmla="*/ 39 w 40"/>
                              <a:gd name="T71" fmla="*/ 0 h 51"/>
                              <a:gd name="T72" fmla="*/ 36 w 40"/>
                              <a:gd name="T7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 h="51">
                                <a:moveTo>
                                  <a:pt x="36" y="0"/>
                                </a:moveTo>
                                <a:lnTo>
                                  <a:pt x="36" y="0"/>
                                </a:lnTo>
                                <a:lnTo>
                                  <a:pt x="36" y="6"/>
                                </a:lnTo>
                                <a:lnTo>
                                  <a:pt x="36" y="10"/>
                                </a:lnTo>
                                <a:lnTo>
                                  <a:pt x="34" y="10"/>
                                </a:lnTo>
                                <a:lnTo>
                                  <a:pt x="31" y="15"/>
                                </a:lnTo>
                                <a:lnTo>
                                  <a:pt x="30" y="19"/>
                                </a:lnTo>
                                <a:lnTo>
                                  <a:pt x="27" y="22"/>
                                </a:lnTo>
                                <a:lnTo>
                                  <a:pt x="25" y="27"/>
                                </a:lnTo>
                                <a:lnTo>
                                  <a:pt x="22" y="28"/>
                                </a:lnTo>
                                <a:lnTo>
                                  <a:pt x="21" y="28"/>
                                </a:lnTo>
                                <a:lnTo>
                                  <a:pt x="18" y="33"/>
                                </a:lnTo>
                                <a:lnTo>
                                  <a:pt x="16" y="36"/>
                                </a:lnTo>
                                <a:lnTo>
                                  <a:pt x="13" y="37"/>
                                </a:lnTo>
                                <a:lnTo>
                                  <a:pt x="9" y="40"/>
                                </a:lnTo>
                                <a:lnTo>
                                  <a:pt x="7" y="45"/>
                                </a:lnTo>
                                <a:lnTo>
                                  <a:pt x="3" y="46"/>
                                </a:lnTo>
                                <a:lnTo>
                                  <a:pt x="0" y="50"/>
                                </a:lnTo>
                                <a:lnTo>
                                  <a:pt x="3" y="50"/>
                                </a:lnTo>
                                <a:lnTo>
                                  <a:pt x="4" y="50"/>
                                </a:lnTo>
                                <a:lnTo>
                                  <a:pt x="9" y="45"/>
                                </a:lnTo>
                                <a:lnTo>
                                  <a:pt x="12" y="42"/>
                                </a:lnTo>
                                <a:lnTo>
                                  <a:pt x="13" y="40"/>
                                </a:lnTo>
                                <a:lnTo>
                                  <a:pt x="18" y="37"/>
                                </a:lnTo>
                                <a:lnTo>
                                  <a:pt x="18" y="36"/>
                                </a:lnTo>
                                <a:lnTo>
                                  <a:pt x="22" y="33"/>
                                </a:lnTo>
                                <a:lnTo>
                                  <a:pt x="25" y="28"/>
                                </a:lnTo>
                                <a:lnTo>
                                  <a:pt x="27" y="27"/>
                                </a:lnTo>
                                <a:lnTo>
                                  <a:pt x="30" y="24"/>
                                </a:lnTo>
                                <a:lnTo>
                                  <a:pt x="31" y="19"/>
                                </a:lnTo>
                                <a:lnTo>
                                  <a:pt x="36" y="15"/>
                                </a:lnTo>
                                <a:lnTo>
                                  <a:pt x="36" y="13"/>
                                </a:lnTo>
                                <a:lnTo>
                                  <a:pt x="36" y="10"/>
                                </a:lnTo>
                                <a:lnTo>
                                  <a:pt x="36" y="6"/>
                                </a:lnTo>
                                <a:lnTo>
                                  <a:pt x="39" y="0"/>
                                </a:lnTo>
                                <a:lnTo>
                                  <a:pt x="36"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3" name="Freeform 403"/>
                        <wps:cNvSpPr>
                          <a:spLocks/>
                        </wps:cNvSpPr>
                        <wps:spPr bwMode="auto">
                          <a:xfrm>
                            <a:off x="2323" y="2980"/>
                            <a:ext cx="38" cy="74"/>
                          </a:xfrm>
                          <a:custGeom>
                            <a:avLst/>
                            <a:gdLst>
                              <a:gd name="T0" fmla="*/ 6 w 25"/>
                              <a:gd name="T1" fmla="*/ 0 h 50"/>
                              <a:gd name="T2" fmla="*/ 4 w 25"/>
                              <a:gd name="T3" fmla="*/ 1 h 50"/>
                              <a:gd name="T4" fmla="*/ 10 w 25"/>
                              <a:gd name="T5" fmla="*/ 4 h 50"/>
                              <a:gd name="T6" fmla="*/ 13 w 25"/>
                              <a:gd name="T7" fmla="*/ 10 h 50"/>
                              <a:gd name="T8" fmla="*/ 17 w 25"/>
                              <a:gd name="T9" fmla="*/ 14 h 50"/>
                              <a:gd name="T10" fmla="*/ 19 w 25"/>
                              <a:gd name="T11" fmla="*/ 23 h 50"/>
                              <a:gd name="T12" fmla="*/ 19 w 25"/>
                              <a:gd name="T13" fmla="*/ 28 h 50"/>
                              <a:gd name="T14" fmla="*/ 19 w 25"/>
                              <a:gd name="T15" fmla="*/ 35 h 50"/>
                              <a:gd name="T16" fmla="*/ 19 w 25"/>
                              <a:gd name="T17" fmla="*/ 41 h 50"/>
                              <a:gd name="T18" fmla="*/ 19 w 25"/>
                              <a:gd name="T19" fmla="*/ 49 h 50"/>
                              <a:gd name="T20" fmla="*/ 24 w 25"/>
                              <a:gd name="T21" fmla="*/ 49 h 50"/>
                              <a:gd name="T22" fmla="*/ 24 w 25"/>
                              <a:gd name="T23" fmla="*/ 41 h 50"/>
                              <a:gd name="T24" fmla="*/ 24 w 25"/>
                              <a:gd name="T25" fmla="*/ 35 h 50"/>
                              <a:gd name="T26" fmla="*/ 24 w 25"/>
                              <a:gd name="T27" fmla="*/ 28 h 50"/>
                              <a:gd name="T28" fmla="*/ 19 w 25"/>
                              <a:gd name="T29" fmla="*/ 22 h 50"/>
                              <a:gd name="T30" fmla="*/ 19 w 25"/>
                              <a:gd name="T31" fmla="*/ 14 h 50"/>
                              <a:gd name="T32" fmla="*/ 19 w 25"/>
                              <a:gd name="T33" fmla="*/ 8 h 50"/>
                              <a:gd name="T34" fmla="*/ 13 w 25"/>
                              <a:gd name="T35" fmla="*/ 4 h 50"/>
                              <a:gd name="T36" fmla="*/ 6 w 25"/>
                              <a:gd name="T37" fmla="*/ 0 h 50"/>
                              <a:gd name="T38" fmla="*/ 6 w 25"/>
                              <a:gd name="T39" fmla="*/ 1 h 50"/>
                              <a:gd name="T40" fmla="*/ 6 w 25"/>
                              <a:gd name="T41" fmla="*/ 0 h 50"/>
                              <a:gd name="T42" fmla="*/ 0 w 25"/>
                              <a:gd name="T43" fmla="*/ 0 h 50"/>
                              <a:gd name="T44" fmla="*/ 4 w 25"/>
                              <a:gd name="T45" fmla="*/ 1 h 50"/>
                              <a:gd name="T46" fmla="*/ 6 w 25"/>
                              <a:gd name="T4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0">
                                <a:moveTo>
                                  <a:pt x="6" y="0"/>
                                </a:moveTo>
                                <a:lnTo>
                                  <a:pt x="4" y="1"/>
                                </a:lnTo>
                                <a:lnTo>
                                  <a:pt x="10" y="4"/>
                                </a:lnTo>
                                <a:lnTo>
                                  <a:pt x="13" y="10"/>
                                </a:lnTo>
                                <a:lnTo>
                                  <a:pt x="17" y="14"/>
                                </a:lnTo>
                                <a:lnTo>
                                  <a:pt x="19" y="23"/>
                                </a:lnTo>
                                <a:lnTo>
                                  <a:pt x="19" y="28"/>
                                </a:lnTo>
                                <a:lnTo>
                                  <a:pt x="19" y="35"/>
                                </a:lnTo>
                                <a:lnTo>
                                  <a:pt x="19" y="41"/>
                                </a:lnTo>
                                <a:lnTo>
                                  <a:pt x="19" y="49"/>
                                </a:lnTo>
                                <a:lnTo>
                                  <a:pt x="24" y="49"/>
                                </a:lnTo>
                                <a:lnTo>
                                  <a:pt x="24" y="41"/>
                                </a:lnTo>
                                <a:lnTo>
                                  <a:pt x="24" y="35"/>
                                </a:lnTo>
                                <a:lnTo>
                                  <a:pt x="24" y="28"/>
                                </a:lnTo>
                                <a:lnTo>
                                  <a:pt x="19" y="22"/>
                                </a:lnTo>
                                <a:lnTo>
                                  <a:pt x="19" y="14"/>
                                </a:lnTo>
                                <a:lnTo>
                                  <a:pt x="19" y="8"/>
                                </a:lnTo>
                                <a:lnTo>
                                  <a:pt x="13" y="4"/>
                                </a:lnTo>
                                <a:lnTo>
                                  <a:pt x="6" y="0"/>
                                </a:lnTo>
                                <a:lnTo>
                                  <a:pt x="6" y="1"/>
                                </a:lnTo>
                                <a:lnTo>
                                  <a:pt x="6" y="0"/>
                                </a:lnTo>
                                <a:lnTo>
                                  <a:pt x="0" y="0"/>
                                </a:lnTo>
                                <a:lnTo>
                                  <a:pt x="4" y="1"/>
                                </a:lnTo>
                                <a:lnTo>
                                  <a:pt x="6"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4" name="Freeform 404"/>
                        <wps:cNvSpPr>
                          <a:spLocks/>
                        </wps:cNvSpPr>
                        <wps:spPr bwMode="auto">
                          <a:xfrm>
                            <a:off x="2042" y="2726"/>
                            <a:ext cx="239" cy="945"/>
                          </a:xfrm>
                          <a:custGeom>
                            <a:avLst/>
                            <a:gdLst>
                              <a:gd name="T0" fmla="*/ 0 w 157"/>
                              <a:gd name="T1" fmla="*/ 7 h 634"/>
                              <a:gd name="T2" fmla="*/ 7 w 157"/>
                              <a:gd name="T3" fmla="*/ 7 h 634"/>
                              <a:gd name="T4" fmla="*/ 13 w 157"/>
                              <a:gd name="T5" fmla="*/ 4 h 634"/>
                              <a:gd name="T6" fmla="*/ 18 w 157"/>
                              <a:gd name="T7" fmla="*/ 4 h 634"/>
                              <a:gd name="T8" fmla="*/ 22 w 157"/>
                              <a:gd name="T9" fmla="*/ 4 h 634"/>
                              <a:gd name="T10" fmla="*/ 30 w 157"/>
                              <a:gd name="T11" fmla="*/ 3 h 634"/>
                              <a:gd name="T12" fmla="*/ 34 w 157"/>
                              <a:gd name="T13" fmla="*/ 3 h 634"/>
                              <a:gd name="T14" fmla="*/ 40 w 157"/>
                              <a:gd name="T15" fmla="*/ 3 h 634"/>
                              <a:gd name="T16" fmla="*/ 45 w 157"/>
                              <a:gd name="T17" fmla="*/ 0 h 634"/>
                              <a:gd name="T18" fmla="*/ 49 w 157"/>
                              <a:gd name="T19" fmla="*/ 0 h 634"/>
                              <a:gd name="T20" fmla="*/ 54 w 157"/>
                              <a:gd name="T21" fmla="*/ 0 h 634"/>
                              <a:gd name="T22" fmla="*/ 58 w 157"/>
                              <a:gd name="T23" fmla="*/ 0 h 634"/>
                              <a:gd name="T24" fmla="*/ 66 w 157"/>
                              <a:gd name="T25" fmla="*/ 0 h 634"/>
                              <a:gd name="T26" fmla="*/ 70 w 157"/>
                              <a:gd name="T27" fmla="*/ 0 h 634"/>
                              <a:gd name="T28" fmla="*/ 72 w 157"/>
                              <a:gd name="T29" fmla="*/ 0 h 634"/>
                              <a:gd name="T30" fmla="*/ 79 w 157"/>
                              <a:gd name="T31" fmla="*/ 0 h 634"/>
                              <a:gd name="T32" fmla="*/ 84 w 157"/>
                              <a:gd name="T33" fmla="*/ 0 h 634"/>
                              <a:gd name="T34" fmla="*/ 88 w 157"/>
                              <a:gd name="T35" fmla="*/ 0 h 634"/>
                              <a:gd name="T36" fmla="*/ 90 w 157"/>
                              <a:gd name="T37" fmla="*/ 0 h 634"/>
                              <a:gd name="T38" fmla="*/ 97 w 157"/>
                              <a:gd name="T39" fmla="*/ 0 h 634"/>
                              <a:gd name="T40" fmla="*/ 102 w 157"/>
                              <a:gd name="T41" fmla="*/ 0 h 634"/>
                              <a:gd name="T42" fmla="*/ 106 w 157"/>
                              <a:gd name="T43" fmla="*/ 0 h 634"/>
                              <a:gd name="T44" fmla="*/ 108 w 157"/>
                              <a:gd name="T45" fmla="*/ 3 h 634"/>
                              <a:gd name="T46" fmla="*/ 112 w 157"/>
                              <a:gd name="T47" fmla="*/ 3 h 634"/>
                              <a:gd name="T48" fmla="*/ 120 w 157"/>
                              <a:gd name="T49" fmla="*/ 3 h 634"/>
                              <a:gd name="T50" fmla="*/ 124 w 157"/>
                              <a:gd name="T51" fmla="*/ 3 h 634"/>
                              <a:gd name="T52" fmla="*/ 126 w 157"/>
                              <a:gd name="T53" fmla="*/ 3 h 634"/>
                              <a:gd name="T54" fmla="*/ 130 w 157"/>
                              <a:gd name="T55" fmla="*/ 4 h 634"/>
                              <a:gd name="T56" fmla="*/ 135 w 157"/>
                              <a:gd name="T57" fmla="*/ 4 h 634"/>
                              <a:gd name="T58" fmla="*/ 142 w 157"/>
                              <a:gd name="T59" fmla="*/ 4 h 634"/>
                              <a:gd name="T60" fmla="*/ 144 w 157"/>
                              <a:gd name="T61" fmla="*/ 4 h 634"/>
                              <a:gd name="T62" fmla="*/ 148 w 157"/>
                              <a:gd name="T63" fmla="*/ 4 h 634"/>
                              <a:gd name="T64" fmla="*/ 156 w 157"/>
                              <a:gd name="T65" fmla="*/ 7 h 634"/>
                              <a:gd name="T66" fmla="*/ 151 w 157"/>
                              <a:gd name="T67" fmla="*/ 25 h 634"/>
                              <a:gd name="T68" fmla="*/ 148 w 157"/>
                              <a:gd name="T69" fmla="*/ 25 h 634"/>
                              <a:gd name="T70" fmla="*/ 147 w 157"/>
                              <a:gd name="T71" fmla="*/ 25 h 634"/>
                              <a:gd name="T72" fmla="*/ 144 w 157"/>
                              <a:gd name="T73" fmla="*/ 25 h 634"/>
                              <a:gd name="T74" fmla="*/ 142 w 157"/>
                              <a:gd name="T75" fmla="*/ 27 h 634"/>
                              <a:gd name="T76" fmla="*/ 138 w 157"/>
                              <a:gd name="T77" fmla="*/ 30 h 634"/>
                              <a:gd name="T78" fmla="*/ 133 w 157"/>
                              <a:gd name="T79" fmla="*/ 30 h 634"/>
                              <a:gd name="T80" fmla="*/ 130 w 157"/>
                              <a:gd name="T81" fmla="*/ 31 h 634"/>
                              <a:gd name="T82" fmla="*/ 129 w 157"/>
                              <a:gd name="T83" fmla="*/ 36 h 634"/>
                              <a:gd name="T84" fmla="*/ 85 w 157"/>
                              <a:gd name="T85" fmla="*/ 633 h 634"/>
                              <a:gd name="T86" fmla="*/ 75 w 157"/>
                              <a:gd name="T87" fmla="*/ 633 h 634"/>
                              <a:gd name="T88" fmla="*/ 22 w 157"/>
                              <a:gd name="T89" fmla="*/ 36 h 634"/>
                              <a:gd name="T90" fmla="*/ 21 w 157"/>
                              <a:gd name="T91" fmla="*/ 34 h 634"/>
                              <a:gd name="T92" fmla="*/ 18 w 157"/>
                              <a:gd name="T93" fmla="*/ 31 h 634"/>
                              <a:gd name="T94" fmla="*/ 16 w 157"/>
                              <a:gd name="T95" fmla="*/ 30 h 634"/>
                              <a:gd name="T96" fmla="*/ 13 w 157"/>
                              <a:gd name="T97" fmla="*/ 27 h 634"/>
                              <a:gd name="T98" fmla="*/ 13 w 157"/>
                              <a:gd name="T99" fmla="*/ 27 h 634"/>
                              <a:gd name="T100" fmla="*/ 9 w 157"/>
                              <a:gd name="T101" fmla="*/ 25 h 634"/>
                              <a:gd name="T102" fmla="*/ 4 w 157"/>
                              <a:gd name="T103" fmla="*/ 25 h 634"/>
                              <a:gd name="T104" fmla="*/ 3 w 157"/>
                              <a:gd name="T105" fmla="*/ 25 h 634"/>
                              <a:gd name="T106" fmla="*/ 0 w 157"/>
                              <a:gd name="T107" fmla="*/ 7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7" h="634">
                                <a:moveTo>
                                  <a:pt x="0" y="7"/>
                                </a:moveTo>
                                <a:lnTo>
                                  <a:pt x="7" y="7"/>
                                </a:lnTo>
                                <a:lnTo>
                                  <a:pt x="13" y="4"/>
                                </a:lnTo>
                                <a:lnTo>
                                  <a:pt x="18" y="4"/>
                                </a:lnTo>
                                <a:lnTo>
                                  <a:pt x="22" y="4"/>
                                </a:lnTo>
                                <a:lnTo>
                                  <a:pt x="30" y="3"/>
                                </a:lnTo>
                                <a:lnTo>
                                  <a:pt x="34" y="3"/>
                                </a:lnTo>
                                <a:lnTo>
                                  <a:pt x="40" y="3"/>
                                </a:lnTo>
                                <a:lnTo>
                                  <a:pt x="45" y="0"/>
                                </a:lnTo>
                                <a:lnTo>
                                  <a:pt x="49" y="0"/>
                                </a:lnTo>
                                <a:lnTo>
                                  <a:pt x="54" y="0"/>
                                </a:lnTo>
                                <a:lnTo>
                                  <a:pt x="58" y="0"/>
                                </a:lnTo>
                                <a:lnTo>
                                  <a:pt x="66" y="0"/>
                                </a:lnTo>
                                <a:lnTo>
                                  <a:pt x="70" y="0"/>
                                </a:lnTo>
                                <a:lnTo>
                                  <a:pt x="72" y="0"/>
                                </a:lnTo>
                                <a:lnTo>
                                  <a:pt x="79" y="0"/>
                                </a:lnTo>
                                <a:lnTo>
                                  <a:pt x="84" y="0"/>
                                </a:lnTo>
                                <a:lnTo>
                                  <a:pt x="88" y="0"/>
                                </a:lnTo>
                                <a:lnTo>
                                  <a:pt x="90" y="0"/>
                                </a:lnTo>
                                <a:lnTo>
                                  <a:pt x="97" y="0"/>
                                </a:lnTo>
                                <a:lnTo>
                                  <a:pt x="102" y="0"/>
                                </a:lnTo>
                                <a:lnTo>
                                  <a:pt x="106" y="0"/>
                                </a:lnTo>
                                <a:lnTo>
                                  <a:pt x="108" y="3"/>
                                </a:lnTo>
                                <a:lnTo>
                                  <a:pt x="112" y="3"/>
                                </a:lnTo>
                                <a:lnTo>
                                  <a:pt x="120" y="3"/>
                                </a:lnTo>
                                <a:lnTo>
                                  <a:pt x="124" y="3"/>
                                </a:lnTo>
                                <a:lnTo>
                                  <a:pt x="126" y="3"/>
                                </a:lnTo>
                                <a:lnTo>
                                  <a:pt x="130" y="4"/>
                                </a:lnTo>
                                <a:lnTo>
                                  <a:pt x="135" y="4"/>
                                </a:lnTo>
                                <a:lnTo>
                                  <a:pt x="142" y="4"/>
                                </a:lnTo>
                                <a:lnTo>
                                  <a:pt x="144" y="4"/>
                                </a:lnTo>
                                <a:lnTo>
                                  <a:pt x="148" y="4"/>
                                </a:lnTo>
                                <a:lnTo>
                                  <a:pt x="156" y="7"/>
                                </a:lnTo>
                                <a:lnTo>
                                  <a:pt x="151" y="25"/>
                                </a:lnTo>
                                <a:lnTo>
                                  <a:pt x="148" y="25"/>
                                </a:lnTo>
                                <a:lnTo>
                                  <a:pt x="147" y="25"/>
                                </a:lnTo>
                                <a:lnTo>
                                  <a:pt x="144" y="25"/>
                                </a:lnTo>
                                <a:lnTo>
                                  <a:pt x="142" y="27"/>
                                </a:lnTo>
                                <a:lnTo>
                                  <a:pt x="138" y="30"/>
                                </a:lnTo>
                                <a:lnTo>
                                  <a:pt x="133" y="30"/>
                                </a:lnTo>
                                <a:lnTo>
                                  <a:pt x="130" y="31"/>
                                </a:lnTo>
                                <a:lnTo>
                                  <a:pt x="129" y="36"/>
                                </a:lnTo>
                                <a:lnTo>
                                  <a:pt x="85" y="633"/>
                                </a:lnTo>
                                <a:lnTo>
                                  <a:pt x="75" y="633"/>
                                </a:lnTo>
                                <a:lnTo>
                                  <a:pt x="22" y="36"/>
                                </a:lnTo>
                                <a:lnTo>
                                  <a:pt x="21" y="34"/>
                                </a:lnTo>
                                <a:lnTo>
                                  <a:pt x="18" y="31"/>
                                </a:lnTo>
                                <a:lnTo>
                                  <a:pt x="16" y="30"/>
                                </a:lnTo>
                                <a:lnTo>
                                  <a:pt x="13" y="27"/>
                                </a:lnTo>
                                <a:lnTo>
                                  <a:pt x="9" y="25"/>
                                </a:lnTo>
                                <a:lnTo>
                                  <a:pt x="4" y="25"/>
                                </a:lnTo>
                                <a:lnTo>
                                  <a:pt x="3" y="25"/>
                                </a:lnTo>
                                <a:lnTo>
                                  <a:pt x="0" y="7"/>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5" name="Freeform 405"/>
                        <wps:cNvSpPr>
                          <a:spLocks/>
                        </wps:cNvSpPr>
                        <wps:spPr bwMode="auto">
                          <a:xfrm>
                            <a:off x="2044" y="2725"/>
                            <a:ext cx="241" cy="37"/>
                          </a:xfrm>
                          <a:custGeom>
                            <a:avLst/>
                            <a:gdLst>
                              <a:gd name="T0" fmla="*/ 156 w 159"/>
                              <a:gd name="T1" fmla="*/ 10 h 25"/>
                              <a:gd name="T2" fmla="*/ 144 w 159"/>
                              <a:gd name="T3" fmla="*/ 10 h 25"/>
                              <a:gd name="T4" fmla="*/ 135 w 159"/>
                              <a:gd name="T5" fmla="*/ 10 h 25"/>
                              <a:gd name="T6" fmla="*/ 126 w 159"/>
                              <a:gd name="T7" fmla="*/ 3 h 25"/>
                              <a:gd name="T8" fmla="*/ 120 w 159"/>
                              <a:gd name="T9" fmla="*/ 3 h 25"/>
                              <a:gd name="T10" fmla="*/ 111 w 159"/>
                              <a:gd name="T11" fmla="*/ 0 h 25"/>
                              <a:gd name="T12" fmla="*/ 102 w 159"/>
                              <a:gd name="T13" fmla="*/ 0 h 25"/>
                              <a:gd name="T14" fmla="*/ 90 w 159"/>
                              <a:gd name="T15" fmla="*/ 0 h 25"/>
                              <a:gd name="T16" fmla="*/ 84 w 159"/>
                              <a:gd name="T17" fmla="*/ 0 h 25"/>
                              <a:gd name="T18" fmla="*/ 72 w 159"/>
                              <a:gd name="T19" fmla="*/ 0 h 25"/>
                              <a:gd name="T20" fmla="*/ 66 w 159"/>
                              <a:gd name="T21" fmla="*/ 0 h 25"/>
                              <a:gd name="T22" fmla="*/ 54 w 159"/>
                              <a:gd name="T23" fmla="*/ 0 h 25"/>
                              <a:gd name="T24" fmla="*/ 45 w 159"/>
                              <a:gd name="T25" fmla="*/ 0 h 25"/>
                              <a:gd name="T26" fmla="*/ 34 w 159"/>
                              <a:gd name="T27" fmla="*/ 3 h 25"/>
                              <a:gd name="T28" fmla="*/ 22 w 159"/>
                              <a:gd name="T29" fmla="*/ 3 h 25"/>
                              <a:gd name="T30" fmla="*/ 13 w 159"/>
                              <a:gd name="T31" fmla="*/ 10 h 25"/>
                              <a:gd name="T32" fmla="*/ 0 w 159"/>
                              <a:gd name="T33" fmla="*/ 13 h 25"/>
                              <a:gd name="T34" fmla="*/ 7 w 159"/>
                              <a:gd name="T35" fmla="*/ 24 h 25"/>
                              <a:gd name="T36" fmla="*/ 18 w 159"/>
                              <a:gd name="T37" fmla="*/ 20 h 25"/>
                              <a:gd name="T38" fmla="*/ 30 w 159"/>
                              <a:gd name="T39" fmla="*/ 13 h 25"/>
                              <a:gd name="T40" fmla="*/ 40 w 159"/>
                              <a:gd name="T41" fmla="*/ 13 h 25"/>
                              <a:gd name="T42" fmla="*/ 49 w 159"/>
                              <a:gd name="T43" fmla="*/ 10 h 25"/>
                              <a:gd name="T44" fmla="*/ 58 w 159"/>
                              <a:gd name="T45" fmla="*/ 10 h 25"/>
                              <a:gd name="T46" fmla="*/ 70 w 159"/>
                              <a:gd name="T47" fmla="*/ 10 h 25"/>
                              <a:gd name="T48" fmla="*/ 79 w 159"/>
                              <a:gd name="T49" fmla="*/ 10 h 25"/>
                              <a:gd name="T50" fmla="*/ 88 w 159"/>
                              <a:gd name="T51" fmla="*/ 10 h 25"/>
                              <a:gd name="T52" fmla="*/ 97 w 159"/>
                              <a:gd name="T53" fmla="*/ 10 h 25"/>
                              <a:gd name="T54" fmla="*/ 106 w 159"/>
                              <a:gd name="T55" fmla="*/ 13 h 25"/>
                              <a:gd name="T56" fmla="*/ 112 w 159"/>
                              <a:gd name="T57" fmla="*/ 13 h 25"/>
                              <a:gd name="T58" fmla="*/ 121 w 159"/>
                              <a:gd name="T59" fmla="*/ 13 h 25"/>
                              <a:gd name="T60" fmla="*/ 130 w 159"/>
                              <a:gd name="T61" fmla="*/ 20 h 25"/>
                              <a:gd name="T62" fmla="*/ 142 w 159"/>
                              <a:gd name="T63" fmla="*/ 20 h 25"/>
                              <a:gd name="T64" fmla="*/ 148 w 159"/>
                              <a:gd name="T65" fmla="*/ 20 h 25"/>
                              <a:gd name="T66" fmla="*/ 151 w 159"/>
                              <a:gd name="T67" fmla="*/ 13 h 25"/>
                              <a:gd name="T68" fmla="*/ 158 w 159"/>
                              <a:gd name="T69" fmla="*/ 10 h 25"/>
                              <a:gd name="T70" fmla="*/ 158 w 159"/>
                              <a:gd name="T71"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25">
                                <a:moveTo>
                                  <a:pt x="158" y="20"/>
                                </a:moveTo>
                                <a:lnTo>
                                  <a:pt x="156" y="10"/>
                                </a:lnTo>
                                <a:lnTo>
                                  <a:pt x="148" y="10"/>
                                </a:lnTo>
                                <a:lnTo>
                                  <a:pt x="144" y="10"/>
                                </a:lnTo>
                                <a:lnTo>
                                  <a:pt x="142" y="10"/>
                                </a:lnTo>
                                <a:lnTo>
                                  <a:pt x="135" y="10"/>
                                </a:lnTo>
                                <a:lnTo>
                                  <a:pt x="130" y="3"/>
                                </a:lnTo>
                                <a:lnTo>
                                  <a:pt x="126" y="3"/>
                                </a:lnTo>
                                <a:lnTo>
                                  <a:pt x="124" y="3"/>
                                </a:lnTo>
                                <a:lnTo>
                                  <a:pt x="120" y="3"/>
                                </a:lnTo>
                                <a:lnTo>
                                  <a:pt x="115" y="3"/>
                                </a:lnTo>
                                <a:lnTo>
                                  <a:pt x="111" y="0"/>
                                </a:lnTo>
                                <a:lnTo>
                                  <a:pt x="106" y="0"/>
                                </a:lnTo>
                                <a:lnTo>
                                  <a:pt x="102" y="0"/>
                                </a:lnTo>
                                <a:lnTo>
                                  <a:pt x="97" y="0"/>
                                </a:lnTo>
                                <a:lnTo>
                                  <a:pt x="90" y="0"/>
                                </a:lnTo>
                                <a:lnTo>
                                  <a:pt x="88" y="0"/>
                                </a:lnTo>
                                <a:lnTo>
                                  <a:pt x="84" y="0"/>
                                </a:lnTo>
                                <a:lnTo>
                                  <a:pt x="79" y="0"/>
                                </a:lnTo>
                                <a:lnTo>
                                  <a:pt x="72" y="0"/>
                                </a:lnTo>
                                <a:lnTo>
                                  <a:pt x="70" y="0"/>
                                </a:lnTo>
                                <a:lnTo>
                                  <a:pt x="66" y="0"/>
                                </a:lnTo>
                                <a:lnTo>
                                  <a:pt x="58" y="0"/>
                                </a:lnTo>
                                <a:lnTo>
                                  <a:pt x="54" y="0"/>
                                </a:lnTo>
                                <a:lnTo>
                                  <a:pt x="49" y="0"/>
                                </a:lnTo>
                                <a:lnTo>
                                  <a:pt x="45" y="0"/>
                                </a:lnTo>
                                <a:lnTo>
                                  <a:pt x="40" y="3"/>
                                </a:lnTo>
                                <a:lnTo>
                                  <a:pt x="34" y="3"/>
                                </a:lnTo>
                                <a:lnTo>
                                  <a:pt x="30" y="3"/>
                                </a:lnTo>
                                <a:lnTo>
                                  <a:pt x="22" y="3"/>
                                </a:lnTo>
                                <a:lnTo>
                                  <a:pt x="18" y="10"/>
                                </a:lnTo>
                                <a:lnTo>
                                  <a:pt x="13" y="10"/>
                                </a:lnTo>
                                <a:lnTo>
                                  <a:pt x="7" y="13"/>
                                </a:lnTo>
                                <a:lnTo>
                                  <a:pt x="0" y="13"/>
                                </a:lnTo>
                                <a:lnTo>
                                  <a:pt x="0" y="24"/>
                                </a:lnTo>
                                <a:lnTo>
                                  <a:pt x="7" y="24"/>
                                </a:lnTo>
                                <a:lnTo>
                                  <a:pt x="13" y="20"/>
                                </a:lnTo>
                                <a:lnTo>
                                  <a:pt x="18" y="20"/>
                                </a:lnTo>
                                <a:lnTo>
                                  <a:pt x="22" y="20"/>
                                </a:lnTo>
                                <a:lnTo>
                                  <a:pt x="30" y="13"/>
                                </a:lnTo>
                                <a:lnTo>
                                  <a:pt x="34" y="13"/>
                                </a:lnTo>
                                <a:lnTo>
                                  <a:pt x="40" y="13"/>
                                </a:lnTo>
                                <a:lnTo>
                                  <a:pt x="45" y="13"/>
                                </a:lnTo>
                                <a:lnTo>
                                  <a:pt x="49" y="10"/>
                                </a:lnTo>
                                <a:lnTo>
                                  <a:pt x="54" y="10"/>
                                </a:lnTo>
                                <a:lnTo>
                                  <a:pt x="58" y="10"/>
                                </a:lnTo>
                                <a:lnTo>
                                  <a:pt x="66" y="10"/>
                                </a:lnTo>
                                <a:lnTo>
                                  <a:pt x="70" y="10"/>
                                </a:lnTo>
                                <a:lnTo>
                                  <a:pt x="72" y="10"/>
                                </a:lnTo>
                                <a:lnTo>
                                  <a:pt x="79" y="10"/>
                                </a:lnTo>
                                <a:lnTo>
                                  <a:pt x="84" y="10"/>
                                </a:lnTo>
                                <a:lnTo>
                                  <a:pt x="88" y="10"/>
                                </a:lnTo>
                                <a:lnTo>
                                  <a:pt x="90" y="10"/>
                                </a:lnTo>
                                <a:lnTo>
                                  <a:pt x="97" y="10"/>
                                </a:lnTo>
                                <a:lnTo>
                                  <a:pt x="102" y="13"/>
                                </a:lnTo>
                                <a:lnTo>
                                  <a:pt x="106" y="13"/>
                                </a:lnTo>
                                <a:lnTo>
                                  <a:pt x="108" y="13"/>
                                </a:lnTo>
                                <a:lnTo>
                                  <a:pt x="112" y="13"/>
                                </a:lnTo>
                                <a:lnTo>
                                  <a:pt x="117" y="13"/>
                                </a:lnTo>
                                <a:lnTo>
                                  <a:pt x="121" y="13"/>
                                </a:lnTo>
                                <a:lnTo>
                                  <a:pt x="126" y="20"/>
                                </a:lnTo>
                                <a:lnTo>
                                  <a:pt x="130" y="20"/>
                                </a:lnTo>
                                <a:lnTo>
                                  <a:pt x="135" y="20"/>
                                </a:lnTo>
                                <a:lnTo>
                                  <a:pt x="142" y="20"/>
                                </a:lnTo>
                                <a:lnTo>
                                  <a:pt x="144" y="20"/>
                                </a:lnTo>
                                <a:lnTo>
                                  <a:pt x="148" y="20"/>
                                </a:lnTo>
                                <a:lnTo>
                                  <a:pt x="156" y="20"/>
                                </a:lnTo>
                                <a:lnTo>
                                  <a:pt x="151" y="13"/>
                                </a:lnTo>
                                <a:lnTo>
                                  <a:pt x="158" y="20"/>
                                </a:lnTo>
                                <a:lnTo>
                                  <a:pt x="158" y="10"/>
                                </a:lnTo>
                                <a:lnTo>
                                  <a:pt x="156" y="10"/>
                                </a:lnTo>
                                <a:lnTo>
                                  <a:pt x="158" y="2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6" name="Freeform 406"/>
                        <wps:cNvSpPr>
                          <a:spLocks/>
                        </wps:cNvSpPr>
                        <wps:spPr bwMode="auto">
                          <a:xfrm>
                            <a:off x="2269" y="2734"/>
                            <a:ext cx="38" cy="37"/>
                          </a:xfrm>
                          <a:custGeom>
                            <a:avLst/>
                            <a:gdLst>
                              <a:gd name="T0" fmla="*/ 12 w 25"/>
                              <a:gd name="T1" fmla="*/ 24 h 25"/>
                              <a:gd name="T2" fmla="*/ 20 w 25"/>
                              <a:gd name="T3" fmla="*/ 24 h 25"/>
                              <a:gd name="T4" fmla="*/ 24 w 25"/>
                              <a:gd name="T5" fmla="*/ 3 h 25"/>
                              <a:gd name="T6" fmla="*/ 8 w 25"/>
                              <a:gd name="T7" fmla="*/ 0 h 25"/>
                              <a:gd name="T8" fmla="*/ 0 w 25"/>
                              <a:gd name="T9" fmla="*/ 24 h 25"/>
                              <a:gd name="T10" fmla="*/ 8 w 25"/>
                              <a:gd name="T11" fmla="*/ 20 h 25"/>
                              <a:gd name="T12" fmla="*/ 12 w 25"/>
                              <a:gd name="T13" fmla="*/ 24 h 25"/>
                              <a:gd name="T14" fmla="*/ 20 w 25"/>
                              <a:gd name="T15" fmla="*/ 24 h 25"/>
                              <a:gd name="T16" fmla="*/ 20 w 25"/>
                              <a:gd name="T17" fmla="*/ 24 h 25"/>
                              <a:gd name="T18" fmla="*/ 12 w 25"/>
                              <a:gd name="T19" fmla="*/ 2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5">
                                <a:moveTo>
                                  <a:pt x="12" y="24"/>
                                </a:moveTo>
                                <a:lnTo>
                                  <a:pt x="20" y="24"/>
                                </a:lnTo>
                                <a:lnTo>
                                  <a:pt x="24" y="3"/>
                                </a:lnTo>
                                <a:lnTo>
                                  <a:pt x="8" y="0"/>
                                </a:lnTo>
                                <a:lnTo>
                                  <a:pt x="0" y="24"/>
                                </a:lnTo>
                                <a:lnTo>
                                  <a:pt x="8" y="20"/>
                                </a:lnTo>
                                <a:lnTo>
                                  <a:pt x="12" y="24"/>
                                </a:lnTo>
                                <a:lnTo>
                                  <a:pt x="20" y="24"/>
                                </a:lnTo>
                                <a:lnTo>
                                  <a:pt x="12" y="2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7" name="Freeform 407"/>
                        <wps:cNvSpPr>
                          <a:spLocks/>
                        </wps:cNvSpPr>
                        <wps:spPr bwMode="auto">
                          <a:xfrm>
                            <a:off x="2234" y="2760"/>
                            <a:ext cx="42" cy="38"/>
                          </a:xfrm>
                          <a:custGeom>
                            <a:avLst/>
                            <a:gdLst>
                              <a:gd name="T0" fmla="*/ 4 w 28"/>
                              <a:gd name="T1" fmla="*/ 24 h 25"/>
                              <a:gd name="T2" fmla="*/ 4 w 28"/>
                              <a:gd name="T3" fmla="*/ 24 h 25"/>
                              <a:gd name="T4" fmla="*/ 7 w 28"/>
                              <a:gd name="T5" fmla="*/ 24 h 25"/>
                              <a:gd name="T6" fmla="*/ 9 w 28"/>
                              <a:gd name="T7" fmla="*/ 16 h 25"/>
                              <a:gd name="T8" fmla="*/ 13 w 28"/>
                              <a:gd name="T9" fmla="*/ 16 h 25"/>
                              <a:gd name="T10" fmla="*/ 16 w 28"/>
                              <a:gd name="T11" fmla="*/ 13 h 25"/>
                              <a:gd name="T12" fmla="*/ 18 w 28"/>
                              <a:gd name="T13" fmla="*/ 13 h 25"/>
                              <a:gd name="T14" fmla="*/ 21 w 28"/>
                              <a:gd name="T15" fmla="*/ 8 h 25"/>
                              <a:gd name="T16" fmla="*/ 22 w 28"/>
                              <a:gd name="T17" fmla="*/ 8 h 25"/>
                              <a:gd name="T18" fmla="*/ 27 w 28"/>
                              <a:gd name="T19" fmla="*/ 5 h 25"/>
                              <a:gd name="T20" fmla="*/ 25 w 28"/>
                              <a:gd name="T21" fmla="*/ 0 h 25"/>
                              <a:gd name="T22" fmla="*/ 22 w 28"/>
                              <a:gd name="T23" fmla="*/ 0 h 25"/>
                              <a:gd name="T24" fmla="*/ 18 w 28"/>
                              <a:gd name="T25" fmla="*/ 5 h 25"/>
                              <a:gd name="T26" fmla="*/ 18 w 28"/>
                              <a:gd name="T27" fmla="*/ 5 h 25"/>
                              <a:gd name="T28" fmla="*/ 13 w 28"/>
                              <a:gd name="T29" fmla="*/ 5 h 25"/>
                              <a:gd name="T30" fmla="*/ 9 w 28"/>
                              <a:gd name="T31" fmla="*/ 8 h 25"/>
                              <a:gd name="T32" fmla="*/ 7 w 28"/>
                              <a:gd name="T33" fmla="*/ 8 h 25"/>
                              <a:gd name="T34" fmla="*/ 3 w 28"/>
                              <a:gd name="T35" fmla="*/ 13 h 25"/>
                              <a:gd name="T36" fmla="*/ 0 w 28"/>
                              <a:gd name="T37" fmla="*/ 16 h 25"/>
                              <a:gd name="T38" fmla="*/ 0 w 28"/>
                              <a:gd name="T39" fmla="*/ 24 h 25"/>
                              <a:gd name="T40" fmla="*/ 0 w 28"/>
                              <a:gd name="T41" fmla="*/ 16 h 25"/>
                              <a:gd name="T42" fmla="*/ 0 w 28"/>
                              <a:gd name="T43" fmla="*/ 21 h 25"/>
                              <a:gd name="T44" fmla="*/ 0 w 28"/>
                              <a:gd name="T45" fmla="*/ 24 h 25"/>
                              <a:gd name="T46" fmla="*/ 4 w 28"/>
                              <a:gd name="T47" fmla="*/ 2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 h="25">
                                <a:moveTo>
                                  <a:pt x="4" y="24"/>
                                </a:moveTo>
                                <a:lnTo>
                                  <a:pt x="4" y="24"/>
                                </a:lnTo>
                                <a:lnTo>
                                  <a:pt x="7" y="24"/>
                                </a:lnTo>
                                <a:lnTo>
                                  <a:pt x="9" y="16"/>
                                </a:lnTo>
                                <a:lnTo>
                                  <a:pt x="13" y="16"/>
                                </a:lnTo>
                                <a:lnTo>
                                  <a:pt x="16" y="13"/>
                                </a:lnTo>
                                <a:lnTo>
                                  <a:pt x="18" y="13"/>
                                </a:lnTo>
                                <a:lnTo>
                                  <a:pt x="21" y="8"/>
                                </a:lnTo>
                                <a:lnTo>
                                  <a:pt x="22" y="8"/>
                                </a:lnTo>
                                <a:lnTo>
                                  <a:pt x="27" y="5"/>
                                </a:lnTo>
                                <a:lnTo>
                                  <a:pt x="25" y="0"/>
                                </a:lnTo>
                                <a:lnTo>
                                  <a:pt x="22" y="0"/>
                                </a:lnTo>
                                <a:lnTo>
                                  <a:pt x="18" y="5"/>
                                </a:lnTo>
                                <a:lnTo>
                                  <a:pt x="13" y="5"/>
                                </a:lnTo>
                                <a:lnTo>
                                  <a:pt x="9" y="8"/>
                                </a:lnTo>
                                <a:lnTo>
                                  <a:pt x="7" y="8"/>
                                </a:lnTo>
                                <a:lnTo>
                                  <a:pt x="3" y="13"/>
                                </a:lnTo>
                                <a:lnTo>
                                  <a:pt x="0" y="16"/>
                                </a:lnTo>
                                <a:lnTo>
                                  <a:pt x="0" y="24"/>
                                </a:lnTo>
                                <a:lnTo>
                                  <a:pt x="0" y="16"/>
                                </a:lnTo>
                                <a:lnTo>
                                  <a:pt x="0" y="21"/>
                                </a:lnTo>
                                <a:lnTo>
                                  <a:pt x="0" y="24"/>
                                </a:lnTo>
                                <a:lnTo>
                                  <a:pt x="4" y="2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8" name="Freeform 408"/>
                        <wps:cNvSpPr>
                          <a:spLocks/>
                        </wps:cNvSpPr>
                        <wps:spPr bwMode="auto">
                          <a:xfrm>
                            <a:off x="2170" y="2780"/>
                            <a:ext cx="73" cy="894"/>
                          </a:xfrm>
                          <a:custGeom>
                            <a:avLst/>
                            <a:gdLst>
                              <a:gd name="T0" fmla="*/ 1 w 48"/>
                              <a:gd name="T1" fmla="*/ 599 h 600"/>
                              <a:gd name="T2" fmla="*/ 4 w 48"/>
                              <a:gd name="T3" fmla="*/ 597 h 600"/>
                              <a:gd name="T4" fmla="*/ 47 w 48"/>
                              <a:gd name="T5" fmla="*/ 0 h 600"/>
                              <a:gd name="T6" fmla="*/ 42 w 48"/>
                              <a:gd name="T7" fmla="*/ 0 h 600"/>
                              <a:gd name="T8" fmla="*/ 0 w 48"/>
                              <a:gd name="T9" fmla="*/ 597 h 600"/>
                              <a:gd name="T10" fmla="*/ 1 w 48"/>
                              <a:gd name="T11" fmla="*/ 592 h 600"/>
                              <a:gd name="T12" fmla="*/ 1 w 48"/>
                              <a:gd name="T13" fmla="*/ 599 h 600"/>
                              <a:gd name="T14" fmla="*/ 4 w 48"/>
                              <a:gd name="T15" fmla="*/ 599 h 600"/>
                              <a:gd name="T16" fmla="*/ 4 w 48"/>
                              <a:gd name="T17" fmla="*/ 597 h 600"/>
                              <a:gd name="T18" fmla="*/ 1 w 48"/>
                              <a:gd name="T19"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600">
                                <a:moveTo>
                                  <a:pt x="1" y="599"/>
                                </a:moveTo>
                                <a:lnTo>
                                  <a:pt x="4" y="597"/>
                                </a:lnTo>
                                <a:lnTo>
                                  <a:pt x="47" y="0"/>
                                </a:lnTo>
                                <a:lnTo>
                                  <a:pt x="42" y="0"/>
                                </a:lnTo>
                                <a:lnTo>
                                  <a:pt x="0" y="597"/>
                                </a:lnTo>
                                <a:lnTo>
                                  <a:pt x="1" y="592"/>
                                </a:lnTo>
                                <a:lnTo>
                                  <a:pt x="1" y="599"/>
                                </a:lnTo>
                                <a:lnTo>
                                  <a:pt x="4" y="599"/>
                                </a:lnTo>
                                <a:lnTo>
                                  <a:pt x="4" y="597"/>
                                </a:lnTo>
                                <a:lnTo>
                                  <a:pt x="1" y="599"/>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29" name="Freeform 409"/>
                        <wps:cNvSpPr>
                          <a:spLocks/>
                        </wps:cNvSpPr>
                        <wps:spPr bwMode="auto">
                          <a:xfrm>
                            <a:off x="2075" y="2780"/>
                            <a:ext cx="87" cy="893"/>
                          </a:xfrm>
                          <a:custGeom>
                            <a:avLst/>
                            <a:gdLst>
                              <a:gd name="T0" fmla="*/ 0 w 57"/>
                              <a:gd name="T1" fmla="*/ 4 h 599"/>
                              <a:gd name="T2" fmla="*/ 0 w 57"/>
                              <a:gd name="T3" fmla="*/ 1 h 599"/>
                              <a:gd name="T4" fmla="*/ 49 w 57"/>
                              <a:gd name="T5" fmla="*/ 598 h 599"/>
                              <a:gd name="T6" fmla="*/ 56 w 57"/>
                              <a:gd name="T7" fmla="*/ 595 h 599"/>
                              <a:gd name="T8" fmla="*/ 6 w 57"/>
                              <a:gd name="T9" fmla="*/ 1 h 599"/>
                              <a:gd name="T10" fmla="*/ 6 w 57"/>
                              <a:gd name="T11" fmla="*/ 0 h 599"/>
                              <a:gd name="T12" fmla="*/ 6 w 57"/>
                              <a:gd name="T13" fmla="*/ 1 h 599"/>
                              <a:gd name="T14" fmla="*/ 6 w 57"/>
                              <a:gd name="T15" fmla="*/ 0 h 599"/>
                              <a:gd name="T16" fmla="*/ 6 w 57"/>
                              <a:gd name="T17" fmla="*/ 0 h 599"/>
                              <a:gd name="T18" fmla="*/ 0 w 57"/>
                              <a:gd name="T19" fmla="*/ 4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99">
                                <a:moveTo>
                                  <a:pt x="0" y="4"/>
                                </a:moveTo>
                                <a:lnTo>
                                  <a:pt x="0" y="1"/>
                                </a:lnTo>
                                <a:lnTo>
                                  <a:pt x="49" y="598"/>
                                </a:lnTo>
                                <a:lnTo>
                                  <a:pt x="56" y="595"/>
                                </a:lnTo>
                                <a:lnTo>
                                  <a:pt x="6" y="1"/>
                                </a:lnTo>
                                <a:lnTo>
                                  <a:pt x="6" y="0"/>
                                </a:lnTo>
                                <a:lnTo>
                                  <a:pt x="6" y="1"/>
                                </a:lnTo>
                                <a:lnTo>
                                  <a:pt x="6" y="0"/>
                                </a:lnTo>
                                <a:lnTo>
                                  <a:pt x="0" y="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0" name="Freeform 410"/>
                        <wps:cNvSpPr>
                          <a:spLocks/>
                        </wps:cNvSpPr>
                        <wps:spPr bwMode="auto">
                          <a:xfrm>
                            <a:off x="2042" y="2760"/>
                            <a:ext cx="43" cy="38"/>
                          </a:xfrm>
                          <a:custGeom>
                            <a:avLst/>
                            <a:gdLst>
                              <a:gd name="T0" fmla="*/ 0 w 28"/>
                              <a:gd name="T1" fmla="*/ 4 h 25"/>
                              <a:gd name="T2" fmla="*/ 3 w 28"/>
                              <a:gd name="T3" fmla="*/ 6 h 25"/>
                              <a:gd name="T4" fmla="*/ 4 w 28"/>
                              <a:gd name="T5" fmla="*/ 6 h 25"/>
                              <a:gd name="T6" fmla="*/ 7 w 28"/>
                              <a:gd name="T7" fmla="*/ 6 h 25"/>
                              <a:gd name="T8" fmla="*/ 12 w 28"/>
                              <a:gd name="T9" fmla="*/ 10 h 25"/>
                              <a:gd name="T10" fmla="*/ 13 w 28"/>
                              <a:gd name="T11" fmla="*/ 13 h 25"/>
                              <a:gd name="T12" fmla="*/ 16 w 28"/>
                              <a:gd name="T13" fmla="*/ 13 h 25"/>
                              <a:gd name="T14" fmla="*/ 18 w 28"/>
                              <a:gd name="T15" fmla="*/ 17 h 25"/>
                              <a:gd name="T16" fmla="*/ 18 w 28"/>
                              <a:gd name="T17" fmla="*/ 19 h 25"/>
                              <a:gd name="T18" fmla="*/ 21 w 28"/>
                              <a:gd name="T19" fmla="*/ 24 h 25"/>
                              <a:gd name="T20" fmla="*/ 27 w 28"/>
                              <a:gd name="T21" fmla="*/ 17 h 25"/>
                              <a:gd name="T22" fmla="*/ 22 w 28"/>
                              <a:gd name="T23" fmla="*/ 13 h 25"/>
                              <a:gd name="T24" fmla="*/ 21 w 28"/>
                              <a:gd name="T25" fmla="*/ 10 h 25"/>
                              <a:gd name="T26" fmla="*/ 18 w 28"/>
                              <a:gd name="T27" fmla="*/ 6 h 25"/>
                              <a:gd name="T28" fmla="*/ 13 w 28"/>
                              <a:gd name="T29" fmla="*/ 4 h 25"/>
                              <a:gd name="T30" fmla="*/ 13 w 28"/>
                              <a:gd name="T31" fmla="*/ 4 h 25"/>
                              <a:gd name="T32" fmla="*/ 9 w 28"/>
                              <a:gd name="T33" fmla="*/ 4 h 25"/>
                              <a:gd name="T34" fmla="*/ 7 w 28"/>
                              <a:gd name="T35" fmla="*/ 4 h 25"/>
                              <a:gd name="T36" fmla="*/ 3 w 28"/>
                              <a:gd name="T37" fmla="*/ 0 h 25"/>
                              <a:gd name="T38" fmla="*/ 4 w 28"/>
                              <a:gd name="T39" fmla="*/ 4 h 25"/>
                              <a:gd name="T40" fmla="*/ 0 w 28"/>
                              <a:gd name="T41" fmla="*/ 4 h 25"/>
                              <a:gd name="T42" fmla="*/ 0 w 28"/>
                              <a:gd name="T43" fmla="*/ 4 h 25"/>
                              <a:gd name="T44" fmla="*/ 3 w 28"/>
                              <a:gd name="T45" fmla="*/ 6 h 25"/>
                              <a:gd name="T46" fmla="*/ 0 w 28"/>
                              <a:gd name="T47" fmla="*/ 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 h="25">
                                <a:moveTo>
                                  <a:pt x="0" y="4"/>
                                </a:moveTo>
                                <a:lnTo>
                                  <a:pt x="3" y="6"/>
                                </a:lnTo>
                                <a:lnTo>
                                  <a:pt x="4" y="6"/>
                                </a:lnTo>
                                <a:lnTo>
                                  <a:pt x="7" y="6"/>
                                </a:lnTo>
                                <a:lnTo>
                                  <a:pt x="12" y="10"/>
                                </a:lnTo>
                                <a:lnTo>
                                  <a:pt x="13" y="13"/>
                                </a:lnTo>
                                <a:lnTo>
                                  <a:pt x="16" y="13"/>
                                </a:lnTo>
                                <a:lnTo>
                                  <a:pt x="18" y="17"/>
                                </a:lnTo>
                                <a:lnTo>
                                  <a:pt x="18" y="19"/>
                                </a:lnTo>
                                <a:lnTo>
                                  <a:pt x="21" y="24"/>
                                </a:lnTo>
                                <a:lnTo>
                                  <a:pt x="27" y="17"/>
                                </a:lnTo>
                                <a:lnTo>
                                  <a:pt x="22" y="13"/>
                                </a:lnTo>
                                <a:lnTo>
                                  <a:pt x="21" y="10"/>
                                </a:lnTo>
                                <a:lnTo>
                                  <a:pt x="18" y="6"/>
                                </a:lnTo>
                                <a:lnTo>
                                  <a:pt x="13" y="4"/>
                                </a:lnTo>
                                <a:lnTo>
                                  <a:pt x="9" y="4"/>
                                </a:lnTo>
                                <a:lnTo>
                                  <a:pt x="7" y="4"/>
                                </a:lnTo>
                                <a:lnTo>
                                  <a:pt x="3" y="0"/>
                                </a:lnTo>
                                <a:lnTo>
                                  <a:pt x="4" y="4"/>
                                </a:lnTo>
                                <a:lnTo>
                                  <a:pt x="0" y="4"/>
                                </a:lnTo>
                                <a:lnTo>
                                  <a:pt x="3" y="6"/>
                                </a:lnTo>
                                <a:lnTo>
                                  <a:pt x="0" y="4"/>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1" name="Freeform 411"/>
                        <wps:cNvSpPr>
                          <a:spLocks/>
                        </wps:cNvSpPr>
                        <wps:spPr bwMode="auto">
                          <a:xfrm>
                            <a:off x="2040" y="2734"/>
                            <a:ext cx="39" cy="37"/>
                          </a:xfrm>
                          <a:custGeom>
                            <a:avLst/>
                            <a:gdLst>
                              <a:gd name="T0" fmla="*/ 6 w 25"/>
                              <a:gd name="T1" fmla="*/ 0 h 25"/>
                              <a:gd name="T2" fmla="*/ 0 w 25"/>
                              <a:gd name="T3" fmla="*/ 3 h 25"/>
                              <a:gd name="T4" fmla="*/ 6 w 25"/>
                              <a:gd name="T5" fmla="*/ 24 h 25"/>
                              <a:gd name="T6" fmla="*/ 24 w 25"/>
                              <a:gd name="T7" fmla="*/ 24 h 25"/>
                              <a:gd name="T8" fmla="*/ 18 w 25"/>
                              <a:gd name="T9" fmla="*/ 3 h 25"/>
                              <a:gd name="T10" fmla="*/ 6 w 25"/>
                              <a:gd name="T11" fmla="*/ 5 h 25"/>
                              <a:gd name="T12" fmla="*/ 6 w 25"/>
                              <a:gd name="T13" fmla="*/ 0 h 25"/>
                              <a:gd name="T14" fmla="*/ 0 w 25"/>
                              <a:gd name="T15" fmla="*/ 0 h 25"/>
                              <a:gd name="T16" fmla="*/ 0 w 25"/>
                              <a:gd name="T17" fmla="*/ 3 h 25"/>
                              <a:gd name="T18" fmla="*/ 6 w 25"/>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5">
                                <a:moveTo>
                                  <a:pt x="6" y="0"/>
                                </a:moveTo>
                                <a:lnTo>
                                  <a:pt x="0" y="3"/>
                                </a:lnTo>
                                <a:lnTo>
                                  <a:pt x="6" y="24"/>
                                </a:lnTo>
                                <a:lnTo>
                                  <a:pt x="24" y="24"/>
                                </a:lnTo>
                                <a:lnTo>
                                  <a:pt x="18" y="3"/>
                                </a:lnTo>
                                <a:lnTo>
                                  <a:pt x="6" y="5"/>
                                </a:lnTo>
                                <a:lnTo>
                                  <a:pt x="6" y="0"/>
                                </a:lnTo>
                                <a:lnTo>
                                  <a:pt x="0" y="0"/>
                                </a:lnTo>
                                <a:lnTo>
                                  <a:pt x="0" y="3"/>
                                </a:lnTo>
                                <a:lnTo>
                                  <a:pt x="6" y="0"/>
                                </a:lnTo>
                              </a:path>
                            </a:pathLst>
                          </a:custGeom>
                          <a:solidFill>
                            <a:srgbClr val="0000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2" name="Freeform 412"/>
                        <wps:cNvSpPr>
                          <a:spLocks/>
                        </wps:cNvSpPr>
                        <wps:spPr bwMode="auto">
                          <a:xfrm>
                            <a:off x="2101" y="3008"/>
                            <a:ext cx="119" cy="660"/>
                          </a:xfrm>
                          <a:custGeom>
                            <a:avLst/>
                            <a:gdLst>
                              <a:gd name="T0" fmla="*/ 36 w 78"/>
                              <a:gd name="T1" fmla="*/ 442 h 443"/>
                              <a:gd name="T2" fmla="*/ 0 w 78"/>
                              <a:gd name="T3" fmla="*/ 1 h 443"/>
                              <a:gd name="T4" fmla="*/ 33 w 78"/>
                              <a:gd name="T5" fmla="*/ 4 h 443"/>
                              <a:gd name="T6" fmla="*/ 51 w 78"/>
                              <a:gd name="T7" fmla="*/ 4 h 443"/>
                              <a:gd name="T8" fmla="*/ 54 w 78"/>
                              <a:gd name="T9" fmla="*/ 116 h 443"/>
                              <a:gd name="T10" fmla="*/ 58 w 78"/>
                              <a:gd name="T11" fmla="*/ 4 h 443"/>
                              <a:gd name="T12" fmla="*/ 58 w 78"/>
                              <a:gd name="T13" fmla="*/ 4 h 443"/>
                              <a:gd name="T14" fmla="*/ 60 w 78"/>
                              <a:gd name="T15" fmla="*/ 4 h 443"/>
                              <a:gd name="T16" fmla="*/ 60 w 78"/>
                              <a:gd name="T17" fmla="*/ 1 h 443"/>
                              <a:gd name="T18" fmla="*/ 60 w 78"/>
                              <a:gd name="T19" fmla="*/ 1 h 443"/>
                              <a:gd name="T20" fmla="*/ 63 w 78"/>
                              <a:gd name="T21" fmla="*/ 1 h 443"/>
                              <a:gd name="T22" fmla="*/ 63 w 78"/>
                              <a:gd name="T23" fmla="*/ 1 h 443"/>
                              <a:gd name="T24" fmla="*/ 64 w 78"/>
                              <a:gd name="T25" fmla="*/ 1 h 443"/>
                              <a:gd name="T26" fmla="*/ 64 w 78"/>
                              <a:gd name="T27" fmla="*/ 1 h 443"/>
                              <a:gd name="T28" fmla="*/ 60 w 78"/>
                              <a:gd name="T29" fmla="*/ 95 h 443"/>
                              <a:gd name="T30" fmla="*/ 60 w 78"/>
                              <a:gd name="T31" fmla="*/ 95 h 443"/>
                              <a:gd name="T32" fmla="*/ 63 w 78"/>
                              <a:gd name="T33" fmla="*/ 95 h 443"/>
                              <a:gd name="T34" fmla="*/ 63 w 78"/>
                              <a:gd name="T35" fmla="*/ 95 h 443"/>
                              <a:gd name="T36" fmla="*/ 64 w 78"/>
                              <a:gd name="T37" fmla="*/ 95 h 443"/>
                              <a:gd name="T38" fmla="*/ 67 w 78"/>
                              <a:gd name="T39" fmla="*/ 1 h 443"/>
                              <a:gd name="T40" fmla="*/ 67 w 78"/>
                              <a:gd name="T41" fmla="*/ 1 h 443"/>
                              <a:gd name="T42" fmla="*/ 67 w 78"/>
                              <a:gd name="T43" fmla="*/ 1 h 443"/>
                              <a:gd name="T44" fmla="*/ 69 w 78"/>
                              <a:gd name="T45" fmla="*/ 1 h 443"/>
                              <a:gd name="T46" fmla="*/ 72 w 78"/>
                              <a:gd name="T47" fmla="*/ 1 h 443"/>
                              <a:gd name="T48" fmla="*/ 73 w 78"/>
                              <a:gd name="T49" fmla="*/ 0 h 443"/>
                              <a:gd name="T50" fmla="*/ 73 w 78"/>
                              <a:gd name="T51" fmla="*/ 0 h 443"/>
                              <a:gd name="T52" fmla="*/ 77 w 78"/>
                              <a:gd name="T53" fmla="*/ 0 h 443"/>
                              <a:gd name="T54" fmla="*/ 77 w 78"/>
                              <a:gd name="T55" fmla="*/ 0 h 443"/>
                              <a:gd name="T56" fmla="*/ 46 w 78"/>
                              <a:gd name="T57" fmla="*/ 442 h 443"/>
                              <a:gd name="T58" fmla="*/ 36 w 78"/>
                              <a:gd name="T59" fmla="*/ 442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8" h="443">
                                <a:moveTo>
                                  <a:pt x="36" y="442"/>
                                </a:moveTo>
                                <a:lnTo>
                                  <a:pt x="0" y="1"/>
                                </a:lnTo>
                                <a:lnTo>
                                  <a:pt x="33" y="4"/>
                                </a:lnTo>
                                <a:lnTo>
                                  <a:pt x="51" y="4"/>
                                </a:lnTo>
                                <a:lnTo>
                                  <a:pt x="54" y="116"/>
                                </a:lnTo>
                                <a:lnTo>
                                  <a:pt x="58" y="4"/>
                                </a:lnTo>
                                <a:lnTo>
                                  <a:pt x="60" y="4"/>
                                </a:lnTo>
                                <a:lnTo>
                                  <a:pt x="60" y="1"/>
                                </a:lnTo>
                                <a:lnTo>
                                  <a:pt x="63" y="1"/>
                                </a:lnTo>
                                <a:lnTo>
                                  <a:pt x="64" y="1"/>
                                </a:lnTo>
                                <a:lnTo>
                                  <a:pt x="60" y="95"/>
                                </a:lnTo>
                                <a:lnTo>
                                  <a:pt x="63" y="95"/>
                                </a:lnTo>
                                <a:lnTo>
                                  <a:pt x="64" y="95"/>
                                </a:lnTo>
                                <a:lnTo>
                                  <a:pt x="67" y="1"/>
                                </a:lnTo>
                                <a:lnTo>
                                  <a:pt x="69" y="1"/>
                                </a:lnTo>
                                <a:lnTo>
                                  <a:pt x="72" y="1"/>
                                </a:lnTo>
                                <a:lnTo>
                                  <a:pt x="73" y="0"/>
                                </a:lnTo>
                                <a:lnTo>
                                  <a:pt x="77" y="0"/>
                                </a:lnTo>
                                <a:lnTo>
                                  <a:pt x="46" y="442"/>
                                </a:lnTo>
                                <a:lnTo>
                                  <a:pt x="36" y="442"/>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3" name="Freeform 413"/>
                        <wps:cNvSpPr>
                          <a:spLocks/>
                        </wps:cNvSpPr>
                        <wps:spPr bwMode="auto">
                          <a:xfrm>
                            <a:off x="2044" y="2726"/>
                            <a:ext cx="232" cy="46"/>
                          </a:xfrm>
                          <a:custGeom>
                            <a:avLst/>
                            <a:gdLst>
                              <a:gd name="T0" fmla="*/ 129 w 153"/>
                              <a:gd name="T1" fmla="*/ 3 h 31"/>
                              <a:gd name="T2" fmla="*/ 129 w 153"/>
                              <a:gd name="T3" fmla="*/ 12 h 31"/>
                              <a:gd name="T4" fmla="*/ 130 w 153"/>
                              <a:gd name="T5" fmla="*/ 12 h 31"/>
                              <a:gd name="T6" fmla="*/ 130 w 153"/>
                              <a:gd name="T7" fmla="*/ 4 h 31"/>
                              <a:gd name="T8" fmla="*/ 133 w 153"/>
                              <a:gd name="T9" fmla="*/ 4 h 31"/>
                              <a:gd name="T10" fmla="*/ 135 w 153"/>
                              <a:gd name="T11" fmla="*/ 3 h 31"/>
                              <a:gd name="T12" fmla="*/ 139 w 153"/>
                              <a:gd name="T13" fmla="*/ 3 h 31"/>
                              <a:gd name="T14" fmla="*/ 144 w 153"/>
                              <a:gd name="T15" fmla="*/ 3 h 31"/>
                              <a:gd name="T16" fmla="*/ 144 w 153"/>
                              <a:gd name="T17" fmla="*/ 7 h 31"/>
                              <a:gd name="T18" fmla="*/ 144 w 153"/>
                              <a:gd name="T19" fmla="*/ 12 h 31"/>
                              <a:gd name="T20" fmla="*/ 144 w 153"/>
                              <a:gd name="T21" fmla="*/ 13 h 31"/>
                              <a:gd name="T22" fmla="*/ 147 w 153"/>
                              <a:gd name="T23" fmla="*/ 13 h 31"/>
                              <a:gd name="T24" fmla="*/ 148 w 153"/>
                              <a:gd name="T25" fmla="*/ 4 h 31"/>
                              <a:gd name="T26" fmla="*/ 148 w 153"/>
                              <a:gd name="T27" fmla="*/ 4 h 31"/>
                              <a:gd name="T28" fmla="*/ 152 w 153"/>
                              <a:gd name="T29" fmla="*/ 4 h 31"/>
                              <a:gd name="T30" fmla="*/ 152 w 153"/>
                              <a:gd name="T31" fmla="*/ 4 h 31"/>
                              <a:gd name="T32" fmla="*/ 152 w 153"/>
                              <a:gd name="T33" fmla="*/ 22 h 31"/>
                              <a:gd name="T34" fmla="*/ 152 w 153"/>
                              <a:gd name="T35" fmla="*/ 22 h 31"/>
                              <a:gd name="T36" fmla="*/ 148 w 153"/>
                              <a:gd name="T37" fmla="*/ 25 h 31"/>
                              <a:gd name="T38" fmla="*/ 148 w 153"/>
                              <a:gd name="T39" fmla="*/ 25 h 31"/>
                              <a:gd name="T40" fmla="*/ 147 w 153"/>
                              <a:gd name="T41" fmla="*/ 25 h 31"/>
                              <a:gd name="T42" fmla="*/ 144 w 153"/>
                              <a:gd name="T43" fmla="*/ 18 h 31"/>
                              <a:gd name="T44" fmla="*/ 144 w 153"/>
                              <a:gd name="T45" fmla="*/ 18 h 31"/>
                              <a:gd name="T46" fmla="*/ 144 w 153"/>
                              <a:gd name="T47" fmla="*/ 25 h 31"/>
                              <a:gd name="T48" fmla="*/ 142 w 153"/>
                              <a:gd name="T49" fmla="*/ 25 h 31"/>
                              <a:gd name="T50" fmla="*/ 139 w 153"/>
                              <a:gd name="T51" fmla="*/ 25 h 31"/>
                              <a:gd name="T52" fmla="*/ 138 w 153"/>
                              <a:gd name="T53" fmla="*/ 25 h 31"/>
                              <a:gd name="T54" fmla="*/ 133 w 153"/>
                              <a:gd name="T55" fmla="*/ 25 h 31"/>
                              <a:gd name="T56" fmla="*/ 130 w 153"/>
                              <a:gd name="T57" fmla="*/ 25 h 31"/>
                              <a:gd name="T58" fmla="*/ 130 w 153"/>
                              <a:gd name="T59" fmla="*/ 25 h 31"/>
                              <a:gd name="T60" fmla="*/ 129 w 153"/>
                              <a:gd name="T61" fmla="*/ 25 h 31"/>
                              <a:gd name="T62" fmla="*/ 129 w 153"/>
                              <a:gd name="T63" fmla="*/ 25 h 31"/>
                              <a:gd name="T64" fmla="*/ 112 w 153"/>
                              <a:gd name="T65" fmla="*/ 27 h 31"/>
                              <a:gd name="T66" fmla="*/ 97 w 153"/>
                              <a:gd name="T67" fmla="*/ 30 h 31"/>
                              <a:gd name="T68" fmla="*/ 84 w 153"/>
                              <a:gd name="T69" fmla="*/ 30 h 31"/>
                              <a:gd name="T70" fmla="*/ 66 w 153"/>
                              <a:gd name="T71" fmla="*/ 30 h 31"/>
                              <a:gd name="T72" fmla="*/ 49 w 153"/>
                              <a:gd name="T73" fmla="*/ 30 h 31"/>
                              <a:gd name="T74" fmla="*/ 34 w 153"/>
                              <a:gd name="T75" fmla="*/ 27 h 31"/>
                              <a:gd name="T76" fmla="*/ 18 w 153"/>
                              <a:gd name="T77" fmla="*/ 25 h 31"/>
                              <a:gd name="T78" fmla="*/ 4 w 153"/>
                              <a:gd name="T79" fmla="*/ 25 h 31"/>
                              <a:gd name="T80" fmla="*/ 3 w 153"/>
                              <a:gd name="T81" fmla="*/ 25 h 31"/>
                              <a:gd name="T82" fmla="*/ 3 w 153"/>
                              <a:gd name="T83" fmla="*/ 25 h 31"/>
                              <a:gd name="T84" fmla="*/ 3 w 153"/>
                              <a:gd name="T85" fmla="*/ 7 h 31"/>
                              <a:gd name="T86" fmla="*/ 13 w 153"/>
                              <a:gd name="T87" fmla="*/ 4 h 31"/>
                              <a:gd name="T88" fmla="*/ 18 w 153"/>
                              <a:gd name="T89" fmla="*/ 3 h 31"/>
                              <a:gd name="T90" fmla="*/ 30 w 153"/>
                              <a:gd name="T91" fmla="*/ 3 h 31"/>
                              <a:gd name="T92" fmla="*/ 36 w 153"/>
                              <a:gd name="T93" fmla="*/ 3 h 31"/>
                              <a:gd name="T94" fmla="*/ 45 w 153"/>
                              <a:gd name="T95" fmla="*/ 3 h 31"/>
                              <a:gd name="T96" fmla="*/ 52 w 153"/>
                              <a:gd name="T97" fmla="*/ 0 h 31"/>
                              <a:gd name="T98" fmla="*/ 61 w 153"/>
                              <a:gd name="T9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3" h="31">
                                <a:moveTo>
                                  <a:pt x="66" y="0"/>
                                </a:moveTo>
                                <a:lnTo>
                                  <a:pt x="129" y="3"/>
                                </a:lnTo>
                                <a:lnTo>
                                  <a:pt x="129" y="12"/>
                                </a:lnTo>
                                <a:lnTo>
                                  <a:pt x="130" y="12"/>
                                </a:lnTo>
                                <a:lnTo>
                                  <a:pt x="130" y="4"/>
                                </a:lnTo>
                                <a:lnTo>
                                  <a:pt x="133" y="4"/>
                                </a:lnTo>
                                <a:lnTo>
                                  <a:pt x="135" y="3"/>
                                </a:lnTo>
                                <a:lnTo>
                                  <a:pt x="139" y="3"/>
                                </a:lnTo>
                                <a:lnTo>
                                  <a:pt x="142" y="3"/>
                                </a:lnTo>
                                <a:lnTo>
                                  <a:pt x="144" y="3"/>
                                </a:lnTo>
                                <a:lnTo>
                                  <a:pt x="144" y="4"/>
                                </a:lnTo>
                                <a:lnTo>
                                  <a:pt x="144" y="7"/>
                                </a:lnTo>
                                <a:lnTo>
                                  <a:pt x="144" y="9"/>
                                </a:lnTo>
                                <a:lnTo>
                                  <a:pt x="144" y="12"/>
                                </a:lnTo>
                                <a:lnTo>
                                  <a:pt x="144" y="13"/>
                                </a:lnTo>
                                <a:lnTo>
                                  <a:pt x="147" y="13"/>
                                </a:lnTo>
                                <a:lnTo>
                                  <a:pt x="148" y="4"/>
                                </a:lnTo>
                                <a:lnTo>
                                  <a:pt x="152" y="4"/>
                                </a:lnTo>
                                <a:lnTo>
                                  <a:pt x="152" y="22"/>
                                </a:lnTo>
                                <a:lnTo>
                                  <a:pt x="148" y="25"/>
                                </a:lnTo>
                                <a:lnTo>
                                  <a:pt x="147" y="25"/>
                                </a:lnTo>
                                <a:lnTo>
                                  <a:pt x="144" y="18"/>
                                </a:lnTo>
                                <a:lnTo>
                                  <a:pt x="144" y="25"/>
                                </a:lnTo>
                                <a:lnTo>
                                  <a:pt x="142" y="25"/>
                                </a:lnTo>
                                <a:lnTo>
                                  <a:pt x="139" y="25"/>
                                </a:lnTo>
                                <a:lnTo>
                                  <a:pt x="138" y="25"/>
                                </a:lnTo>
                                <a:lnTo>
                                  <a:pt x="135" y="25"/>
                                </a:lnTo>
                                <a:lnTo>
                                  <a:pt x="133" y="25"/>
                                </a:lnTo>
                                <a:lnTo>
                                  <a:pt x="130" y="25"/>
                                </a:lnTo>
                                <a:lnTo>
                                  <a:pt x="129" y="25"/>
                                </a:lnTo>
                                <a:lnTo>
                                  <a:pt x="121" y="27"/>
                                </a:lnTo>
                                <a:lnTo>
                                  <a:pt x="112" y="27"/>
                                </a:lnTo>
                                <a:lnTo>
                                  <a:pt x="106" y="30"/>
                                </a:lnTo>
                                <a:lnTo>
                                  <a:pt x="97" y="30"/>
                                </a:lnTo>
                                <a:lnTo>
                                  <a:pt x="88" y="30"/>
                                </a:lnTo>
                                <a:lnTo>
                                  <a:pt x="84" y="30"/>
                                </a:lnTo>
                                <a:lnTo>
                                  <a:pt x="75" y="30"/>
                                </a:lnTo>
                                <a:lnTo>
                                  <a:pt x="66" y="30"/>
                                </a:lnTo>
                                <a:lnTo>
                                  <a:pt x="58" y="30"/>
                                </a:lnTo>
                                <a:lnTo>
                                  <a:pt x="49" y="30"/>
                                </a:lnTo>
                                <a:lnTo>
                                  <a:pt x="43" y="30"/>
                                </a:lnTo>
                                <a:lnTo>
                                  <a:pt x="34" y="27"/>
                                </a:lnTo>
                                <a:lnTo>
                                  <a:pt x="27" y="27"/>
                                </a:lnTo>
                                <a:lnTo>
                                  <a:pt x="18" y="25"/>
                                </a:lnTo>
                                <a:lnTo>
                                  <a:pt x="13" y="25"/>
                                </a:lnTo>
                                <a:lnTo>
                                  <a:pt x="4" y="25"/>
                                </a:lnTo>
                                <a:lnTo>
                                  <a:pt x="3" y="25"/>
                                </a:lnTo>
                                <a:lnTo>
                                  <a:pt x="0" y="7"/>
                                </a:lnTo>
                                <a:lnTo>
                                  <a:pt x="3" y="7"/>
                                </a:lnTo>
                                <a:lnTo>
                                  <a:pt x="7" y="4"/>
                                </a:lnTo>
                                <a:lnTo>
                                  <a:pt x="13" y="4"/>
                                </a:lnTo>
                                <a:lnTo>
                                  <a:pt x="18" y="3"/>
                                </a:lnTo>
                                <a:lnTo>
                                  <a:pt x="22" y="3"/>
                                </a:lnTo>
                                <a:lnTo>
                                  <a:pt x="30" y="3"/>
                                </a:lnTo>
                                <a:lnTo>
                                  <a:pt x="31" y="3"/>
                                </a:lnTo>
                                <a:lnTo>
                                  <a:pt x="36" y="3"/>
                                </a:lnTo>
                                <a:lnTo>
                                  <a:pt x="40" y="3"/>
                                </a:lnTo>
                                <a:lnTo>
                                  <a:pt x="45" y="3"/>
                                </a:lnTo>
                                <a:lnTo>
                                  <a:pt x="49" y="3"/>
                                </a:lnTo>
                                <a:lnTo>
                                  <a:pt x="52" y="0"/>
                                </a:lnTo>
                                <a:lnTo>
                                  <a:pt x="57" y="0"/>
                                </a:lnTo>
                                <a:lnTo>
                                  <a:pt x="61" y="0"/>
                                </a:lnTo>
                                <a:lnTo>
                                  <a:pt x="66" y="0"/>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4" name="Freeform 414"/>
                        <wps:cNvSpPr>
                          <a:spLocks/>
                        </wps:cNvSpPr>
                        <wps:spPr bwMode="auto">
                          <a:xfrm>
                            <a:off x="2079" y="2775"/>
                            <a:ext cx="162" cy="52"/>
                          </a:xfrm>
                          <a:custGeom>
                            <a:avLst/>
                            <a:gdLst>
                              <a:gd name="T0" fmla="*/ 106 w 107"/>
                              <a:gd name="T1" fmla="*/ 0 h 35"/>
                              <a:gd name="T2" fmla="*/ 106 w 107"/>
                              <a:gd name="T3" fmla="*/ 0 h 35"/>
                              <a:gd name="T4" fmla="*/ 106 w 107"/>
                              <a:gd name="T5" fmla="*/ 0 h 35"/>
                              <a:gd name="T6" fmla="*/ 106 w 107"/>
                              <a:gd name="T7" fmla="*/ 0 h 35"/>
                              <a:gd name="T8" fmla="*/ 106 w 107"/>
                              <a:gd name="T9" fmla="*/ 0 h 35"/>
                              <a:gd name="T10" fmla="*/ 101 w 107"/>
                              <a:gd name="T11" fmla="*/ 29 h 35"/>
                              <a:gd name="T12" fmla="*/ 101 w 107"/>
                              <a:gd name="T13" fmla="*/ 29 h 35"/>
                              <a:gd name="T14" fmla="*/ 101 w 107"/>
                              <a:gd name="T15" fmla="*/ 29 h 35"/>
                              <a:gd name="T16" fmla="*/ 101 w 107"/>
                              <a:gd name="T17" fmla="*/ 29 h 35"/>
                              <a:gd name="T18" fmla="*/ 101 w 107"/>
                              <a:gd name="T19" fmla="*/ 29 h 35"/>
                              <a:gd name="T20" fmla="*/ 94 w 107"/>
                              <a:gd name="T21" fmla="*/ 29 h 35"/>
                              <a:gd name="T22" fmla="*/ 89 w 107"/>
                              <a:gd name="T23" fmla="*/ 29 h 35"/>
                              <a:gd name="T24" fmla="*/ 83 w 107"/>
                              <a:gd name="T25" fmla="*/ 31 h 35"/>
                              <a:gd name="T26" fmla="*/ 79 w 107"/>
                              <a:gd name="T27" fmla="*/ 31 h 35"/>
                              <a:gd name="T28" fmla="*/ 70 w 107"/>
                              <a:gd name="T29" fmla="*/ 34 h 35"/>
                              <a:gd name="T30" fmla="*/ 65 w 107"/>
                              <a:gd name="T31" fmla="*/ 34 h 35"/>
                              <a:gd name="T32" fmla="*/ 61 w 107"/>
                              <a:gd name="T33" fmla="*/ 34 h 35"/>
                              <a:gd name="T34" fmla="*/ 53 w 107"/>
                              <a:gd name="T35" fmla="*/ 34 h 35"/>
                              <a:gd name="T36" fmla="*/ 47 w 107"/>
                              <a:gd name="T37" fmla="*/ 34 h 35"/>
                              <a:gd name="T38" fmla="*/ 43 w 107"/>
                              <a:gd name="T39" fmla="*/ 34 h 35"/>
                              <a:gd name="T40" fmla="*/ 35 w 107"/>
                              <a:gd name="T41" fmla="*/ 34 h 35"/>
                              <a:gd name="T42" fmla="*/ 31 w 107"/>
                              <a:gd name="T43" fmla="*/ 34 h 35"/>
                              <a:gd name="T44" fmla="*/ 25 w 107"/>
                              <a:gd name="T45" fmla="*/ 34 h 35"/>
                              <a:gd name="T46" fmla="*/ 20 w 107"/>
                              <a:gd name="T47" fmla="*/ 34 h 35"/>
                              <a:gd name="T48" fmla="*/ 11 w 107"/>
                              <a:gd name="T49" fmla="*/ 31 h 35"/>
                              <a:gd name="T50" fmla="*/ 8 w 107"/>
                              <a:gd name="T51" fmla="*/ 31 h 35"/>
                              <a:gd name="T52" fmla="*/ 0 w 107"/>
                              <a:gd name="T53" fmla="*/ 2 h 35"/>
                              <a:gd name="T54" fmla="*/ 70 w 107"/>
                              <a:gd name="T55" fmla="*/ 7 h 35"/>
                              <a:gd name="T56" fmla="*/ 71 w 107"/>
                              <a:gd name="T57" fmla="*/ 29 h 35"/>
                              <a:gd name="T58" fmla="*/ 74 w 107"/>
                              <a:gd name="T59" fmla="*/ 29 h 35"/>
                              <a:gd name="T60" fmla="*/ 74 w 107"/>
                              <a:gd name="T61" fmla="*/ 29 h 35"/>
                              <a:gd name="T62" fmla="*/ 74 w 107"/>
                              <a:gd name="T63" fmla="*/ 29 h 35"/>
                              <a:gd name="T64" fmla="*/ 76 w 107"/>
                              <a:gd name="T65" fmla="*/ 26 h 35"/>
                              <a:gd name="T66" fmla="*/ 76 w 107"/>
                              <a:gd name="T67" fmla="*/ 7 h 35"/>
                              <a:gd name="T68" fmla="*/ 76 w 107"/>
                              <a:gd name="T69" fmla="*/ 7 h 35"/>
                              <a:gd name="T70" fmla="*/ 79 w 107"/>
                              <a:gd name="T71" fmla="*/ 7 h 35"/>
                              <a:gd name="T72" fmla="*/ 80 w 107"/>
                              <a:gd name="T73" fmla="*/ 4 h 35"/>
                              <a:gd name="T74" fmla="*/ 80 w 107"/>
                              <a:gd name="T75" fmla="*/ 4 h 35"/>
                              <a:gd name="T76" fmla="*/ 83 w 107"/>
                              <a:gd name="T77" fmla="*/ 4 h 35"/>
                              <a:gd name="T78" fmla="*/ 83 w 107"/>
                              <a:gd name="T79" fmla="*/ 4 h 35"/>
                              <a:gd name="T80" fmla="*/ 85 w 107"/>
                              <a:gd name="T81" fmla="*/ 4 h 35"/>
                              <a:gd name="T82" fmla="*/ 88 w 107"/>
                              <a:gd name="T83" fmla="*/ 4 h 35"/>
                              <a:gd name="T84" fmla="*/ 88 w 107"/>
                              <a:gd name="T85" fmla="*/ 25 h 35"/>
                              <a:gd name="T86" fmla="*/ 88 w 107"/>
                              <a:gd name="T87" fmla="*/ 25 h 35"/>
                              <a:gd name="T88" fmla="*/ 88 w 107"/>
                              <a:gd name="T89" fmla="*/ 25 h 35"/>
                              <a:gd name="T90" fmla="*/ 89 w 107"/>
                              <a:gd name="T91" fmla="*/ 25 h 35"/>
                              <a:gd name="T92" fmla="*/ 89 w 107"/>
                              <a:gd name="T93" fmla="*/ 25 h 35"/>
                              <a:gd name="T94" fmla="*/ 92 w 107"/>
                              <a:gd name="T95" fmla="*/ 4 h 35"/>
                              <a:gd name="T96" fmla="*/ 94 w 107"/>
                              <a:gd name="T97" fmla="*/ 4 h 35"/>
                              <a:gd name="T98" fmla="*/ 94 w 107"/>
                              <a:gd name="T99" fmla="*/ 2 h 35"/>
                              <a:gd name="T100" fmla="*/ 97 w 107"/>
                              <a:gd name="T101" fmla="*/ 2 h 35"/>
                              <a:gd name="T102" fmla="*/ 98 w 107"/>
                              <a:gd name="T103" fmla="*/ 2 h 35"/>
                              <a:gd name="T104" fmla="*/ 101 w 107"/>
                              <a:gd name="T105" fmla="*/ 2 h 35"/>
                              <a:gd name="T106" fmla="*/ 101 w 107"/>
                              <a:gd name="T107" fmla="*/ 2 h 35"/>
                              <a:gd name="T108" fmla="*/ 103 w 107"/>
                              <a:gd name="T109" fmla="*/ 2 h 35"/>
                              <a:gd name="T110" fmla="*/ 106 w 107"/>
                              <a:gd name="T11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 h="35">
                                <a:moveTo>
                                  <a:pt x="106" y="0"/>
                                </a:moveTo>
                                <a:lnTo>
                                  <a:pt x="106" y="0"/>
                                </a:lnTo>
                                <a:lnTo>
                                  <a:pt x="101" y="29"/>
                                </a:lnTo>
                                <a:lnTo>
                                  <a:pt x="94" y="29"/>
                                </a:lnTo>
                                <a:lnTo>
                                  <a:pt x="89" y="29"/>
                                </a:lnTo>
                                <a:lnTo>
                                  <a:pt x="83" y="31"/>
                                </a:lnTo>
                                <a:lnTo>
                                  <a:pt x="79" y="31"/>
                                </a:lnTo>
                                <a:lnTo>
                                  <a:pt x="70" y="34"/>
                                </a:lnTo>
                                <a:lnTo>
                                  <a:pt x="65" y="34"/>
                                </a:lnTo>
                                <a:lnTo>
                                  <a:pt x="61" y="34"/>
                                </a:lnTo>
                                <a:lnTo>
                                  <a:pt x="53" y="34"/>
                                </a:lnTo>
                                <a:lnTo>
                                  <a:pt x="47" y="34"/>
                                </a:lnTo>
                                <a:lnTo>
                                  <a:pt x="43" y="34"/>
                                </a:lnTo>
                                <a:lnTo>
                                  <a:pt x="35" y="34"/>
                                </a:lnTo>
                                <a:lnTo>
                                  <a:pt x="31" y="34"/>
                                </a:lnTo>
                                <a:lnTo>
                                  <a:pt x="25" y="34"/>
                                </a:lnTo>
                                <a:lnTo>
                                  <a:pt x="20" y="34"/>
                                </a:lnTo>
                                <a:lnTo>
                                  <a:pt x="11" y="31"/>
                                </a:lnTo>
                                <a:lnTo>
                                  <a:pt x="8" y="31"/>
                                </a:lnTo>
                                <a:lnTo>
                                  <a:pt x="0" y="2"/>
                                </a:lnTo>
                                <a:lnTo>
                                  <a:pt x="70" y="7"/>
                                </a:lnTo>
                                <a:lnTo>
                                  <a:pt x="71" y="29"/>
                                </a:lnTo>
                                <a:lnTo>
                                  <a:pt x="74" y="29"/>
                                </a:lnTo>
                                <a:lnTo>
                                  <a:pt x="76" y="26"/>
                                </a:lnTo>
                                <a:lnTo>
                                  <a:pt x="76" y="7"/>
                                </a:lnTo>
                                <a:lnTo>
                                  <a:pt x="79" y="7"/>
                                </a:lnTo>
                                <a:lnTo>
                                  <a:pt x="80" y="4"/>
                                </a:lnTo>
                                <a:lnTo>
                                  <a:pt x="83" y="4"/>
                                </a:lnTo>
                                <a:lnTo>
                                  <a:pt x="85" y="4"/>
                                </a:lnTo>
                                <a:lnTo>
                                  <a:pt x="88" y="4"/>
                                </a:lnTo>
                                <a:lnTo>
                                  <a:pt x="88" y="25"/>
                                </a:lnTo>
                                <a:lnTo>
                                  <a:pt x="89" y="25"/>
                                </a:lnTo>
                                <a:lnTo>
                                  <a:pt x="92" y="4"/>
                                </a:lnTo>
                                <a:lnTo>
                                  <a:pt x="94" y="4"/>
                                </a:lnTo>
                                <a:lnTo>
                                  <a:pt x="94" y="2"/>
                                </a:lnTo>
                                <a:lnTo>
                                  <a:pt x="97" y="2"/>
                                </a:lnTo>
                                <a:lnTo>
                                  <a:pt x="98" y="2"/>
                                </a:lnTo>
                                <a:lnTo>
                                  <a:pt x="101" y="2"/>
                                </a:lnTo>
                                <a:lnTo>
                                  <a:pt x="103" y="2"/>
                                </a:lnTo>
                                <a:lnTo>
                                  <a:pt x="106" y="0"/>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5" name="Freeform 415"/>
                        <wps:cNvSpPr>
                          <a:spLocks/>
                        </wps:cNvSpPr>
                        <wps:spPr bwMode="auto">
                          <a:xfrm>
                            <a:off x="2088" y="2827"/>
                            <a:ext cx="146" cy="38"/>
                          </a:xfrm>
                          <a:custGeom>
                            <a:avLst/>
                            <a:gdLst>
                              <a:gd name="T0" fmla="*/ 24 w 96"/>
                              <a:gd name="T1" fmla="*/ 5 h 25"/>
                              <a:gd name="T2" fmla="*/ 19 w 96"/>
                              <a:gd name="T3" fmla="*/ 5 h 25"/>
                              <a:gd name="T4" fmla="*/ 19 w 96"/>
                              <a:gd name="T5" fmla="*/ 5 h 25"/>
                              <a:gd name="T6" fmla="*/ 19 w 96"/>
                              <a:gd name="T7" fmla="*/ 5 h 25"/>
                              <a:gd name="T8" fmla="*/ 22 w 96"/>
                              <a:gd name="T9" fmla="*/ 5 h 25"/>
                              <a:gd name="T10" fmla="*/ 27 w 96"/>
                              <a:gd name="T11" fmla="*/ 5 h 25"/>
                              <a:gd name="T12" fmla="*/ 28 w 96"/>
                              <a:gd name="T13" fmla="*/ 5 h 25"/>
                              <a:gd name="T14" fmla="*/ 33 w 96"/>
                              <a:gd name="T15" fmla="*/ 5 h 25"/>
                              <a:gd name="T16" fmla="*/ 40 w 96"/>
                              <a:gd name="T17" fmla="*/ 8 h 25"/>
                              <a:gd name="T18" fmla="*/ 42 w 96"/>
                              <a:gd name="T19" fmla="*/ 8 h 25"/>
                              <a:gd name="T20" fmla="*/ 46 w 96"/>
                              <a:gd name="T21" fmla="*/ 8 h 25"/>
                              <a:gd name="T22" fmla="*/ 54 w 96"/>
                              <a:gd name="T23" fmla="*/ 8 h 25"/>
                              <a:gd name="T24" fmla="*/ 58 w 96"/>
                              <a:gd name="T25" fmla="*/ 8 h 25"/>
                              <a:gd name="T26" fmla="*/ 63 w 96"/>
                              <a:gd name="T27" fmla="*/ 8 h 25"/>
                              <a:gd name="T28" fmla="*/ 67 w 96"/>
                              <a:gd name="T29" fmla="*/ 5 h 25"/>
                              <a:gd name="T30" fmla="*/ 69 w 96"/>
                              <a:gd name="T31" fmla="*/ 5 h 25"/>
                              <a:gd name="T32" fmla="*/ 73 w 96"/>
                              <a:gd name="T33" fmla="*/ 5 h 25"/>
                              <a:gd name="T34" fmla="*/ 76 w 96"/>
                              <a:gd name="T35" fmla="*/ 5 h 25"/>
                              <a:gd name="T36" fmla="*/ 78 w 96"/>
                              <a:gd name="T37" fmla="*/ 5 h 25"/>
                              <a:gd name="T38" fmla="*/ 81 w 96"/>
                              <a:gd name="T39" fmla="*/ 5 h 25"/>
                              <a:gd name="T40" fmla="*/ 82 w 96"/>
                              <a:gd name="T41" fmla="*/ 5 h 25"/>
                              <a:gd name="T42" fmla="*/ 82 w 96"/>
                              <a:gd name="T43" fmla="*/ 5 h 25"/>
                              <a:gd name="T44" fmla="*/ 85 w 96"/>
                              <a:gd name="T45" fmla="*/ 5 h 25"/>
                              <a:gd name="T46" fmla="*/ 90 w 96"/>
                              <a:gd name="T47" fmla="*/ 0 h 25"/>
                              <a:gd name="T48" fmla="*/ 95 w 96"/>
                              <a:gd name="T49" fmla="*/ 0 h 25"/>
                              <a:gd name="T50" fmla="*/ 95 w 96"/>
                              <a:gd name="T51" fmla="*/ 5 h 25"/>
                              <a:gd name="T52" fmla="*/ 95 w 96"/>
                              <a:gd name="T53" fmla="*/ 8 h 25"/>
                              <a:gd name="T54" fmla="*/ 95 w 96"/>
                              <a:gd name="T55" fmla="*/ 8 h 25"/>
                              <a:gd name="T56" fmla="*/ 95 w 96"/>
                              <a:gd name="T57" fmla="*/ 13 h 25"/>
                              <a:gd name="T58" fmla="*/ 87 w 96"/>
                              <a:gd name="T59" fmla="*/ 16 h 25"/>
                              <a:gd name="T60" fmla="*/ 82 w 96"/>
                              <a:gd name="T61" fmla="*/ 16 h 25"/>
                              <a:gd name="T62" fmla="*/ 76 w 96"/>
                              <a:gd name="T63" fmla="*/ 21 h 25"/>
                              <a:gd name="T64" fmla="*/ 72 w 96"/>
                              <a:gd name="T65" fmla="*/ 24 h 25"/>
                              <a:gd name="T66" fmla="*/ 64 w 96"/>
                              <a:gd name="T67" fmla="*/ 24 h 25"/>
                              <a:gd name="T68" fmla="*/ 58 w 96"/>
                              <a:gd name="T69" fmla="*/ 24 h 25"/>
                              <a:gd name="T70" fmla="*/ 54 w 96"/>
                              <a:gd name="T71" fmla="*/ 24 h 25"/>
                              <a:gd name="T72" fmla="*/ 46 w 96"/>
                              <a:gd name="T73" fmla="*/ 24 h 25"/>
                              <a:gd name="T74" fmla="*/ 40 w 96"/>
                              <a:gd name="T75" fmla="*/ 24 h 25"/>
                              <a:gd name="T76" fmla="*/ 36 w 96"/>
                              <a:gd name="T77" fmla="*/ 24 h 25"/>
                              <a:gd name="T78" fmla="*/ 28 w 96"/>
                              <a:gd name="T79" fmla="*/ 24 h 25"/>
                              <a:gd name="T80" fmla="*/ 24 w 96"/>
                              <a:gd name="T81" fmla="*/ 24 h 25"/>
                              <a:gd name="T82" fmla="*/ 18 w 96"/>
                              <a:gd name="T83" fmla="*/ 24 h 25"/>
                              <a:gd name="T84" fmla="*/ 13 w 96"/>
                              <a:gd name="T85" fmla="*/ 21 h 25"/>
                              <a:gd name="T86" fmla="*/ 6 w 96"/>
                              <a:gd name="T87" fmla="*/ 16 h 25"/>
                              <a:gd name="T88" fmla="*/ 1 w 96"/>
                              <a:gd name="T89" fmla="*/ 16 h 25"/>
                              <a:gd name="T90" fmla="*/ 0 w 96"/>
                              <a:gd name="T91" fmla="*/ 16 h 25"/>
                              <a:gd name="T92" fmla="*/ 0 w 96"/>
                              <a:gd name="T93" fmla="*/ 13 h 25"/>
                              <a:gd name="T94" fmla="*/ 0 w 96"/>
                              <a:gd name="T95" fmla="*/ 8 h 25"/>
                              <a:gd name="T96" fmla="*/ 0 w 96"/>
                              <a:gd name="T97" fmla="*/ 5 h 25"/>
                              <a:gd name="T98" fmla="*/ 24 w 96"/>
                              <a:gd name="T99" fmla="*/ 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6" h="25">
                                <a:moveTo>
                                  <a:pt x="24" y="5"/>
                                </a:moveTo>
                                <a:lnTo>
                                  <a:pt x="19" y="5"/>
                                </a:lnTo>
                                <a:lnTo>
                                  <a:pt x="22" y="5"/>
                                </a:lnTo>
                                <a:lnTo>
                                  <a:pt x="27" y="5"/>
                                </a:lnTo>
                                <a:lnTo>
                                  <a:pt x="28" y="5"/>
                                </a:lnTo>
                                <a:lnTo>
                                  <a:pt x="33" y="5"/>
                                </a:lnTo>
                                <a:lnTo>
                                  <a:pt x="40" y="8"/>
                                </a:lnTo>
                                <a:lnTo>
                                  <a:pt x="42" y="8"/>
                                </a:lnTo>
                                <a:lnTo>
                                  <a:pt x="46" y="8"/>
                                </a:lnTo>
                                <a:lnTo>
                                  <a:pt x="54" y="8"/>
                                </a:lnTo>
                                <a:lnTo>
                                  <a:pt x="58" y="8"/>
                                </a:lnTo>
                                <a:lnTo>
                                  <a:pt x="63" y="8"/>
                                </a:lnTo>
                                <a:lnTo>
                                  <a:pt x="67" y="5"/>
                                </a:lnTo>
                                <a:lnTo>
                                  <a:pt x="69" y="5"/>
                                </a:lnTo>
                                <a:lnTo>
                                  <a:pt x="73" y="5"/>
                                </a:lnTo>
                                <a:lnTo>
                                  <a:pt x="76" y="5"/>
                                </a:lnTo>
                                <a:lnTo>
                                  <a:pt x="78" y="5"/>
                                </a:lnTo>
                                <a:lnTo>
                                  <a:pt x="81" y="5"/>
                                </a:lnTo>
                                <a:lnTo>
                                  <a:pt x="82" y="5"/>
                                </a:lnTo>
                                <a:lnTo>
                                  <a:pt x="85" y="5"/>
                                </a:lnTo>
                                <a:lnTo>
                                  <a:pt x="90" y="0"/>
                                </a:lnTo>
                                <a:lnTo>
                                  <a:pt x="95" y="0"/>
                                </a:lnTo>
                                <a:lnTo>
                                  <a:pt x="95" y="5"/>
                                </a:lnTo>
                                <a:lnTo>
                                  <a:pt x="95" y="8"/>
                                </a:lnTo>
                                <a:lnTo>
                                  <a:pt x="95" y="13"/>
                                </a:lnTo>
                                <a:lnTo>
                                  <a:pt x="87" y="16"/>
                                </a:lnTo>
                                <a:lnTo>
                                  <a:pt x="82" y="16"/>
                                </a:lnTo>
                                <a:lnTo>
                                  <a:pt x="76" y="21"/>
                                </a:lnTo>
                                <a:lnTo>
                                  <a:pt x="72" y="24"/>
                                </a:lnTo>
                                <a:lnTo>
                                  <a:pt x="64" y="24"/>
                                </a:lnTo>
                                <a:lnTo>
                                  <a:pt x="58" y="24"/>
                                </a:lnTo>
                                <a:lnTo>
                                  <a:pt x="54" y="24"/>
                                </a:lnTo>
                                <a:lnTo>
                                  <a:pt x="46" y="24"/>
                                </a:lnTo>
                                <a:lnTo>
                                  <a:pt x="40" y="24"/>
                                </a:lnTo>
                                <a:lnTo>
                                  <a:pt x="36" y="24"/>
                                </a:lnTo>
                                <a:lnTo>
                                  <a:pt x="28" y="24"/>
                                </a:lnTo>
                                <a:lnTo>
                                  <a:pt x="24" y="24"/>
                                </a:lnTo>
                                <a:lnTo>
                                  <a:pt x="18" y="24"/>
                                </a:lnTo>
                                <a:lnTo>
                                  <a:pt x="13" y="21"/>
                                </a:lnTo>
                                <a:lnTo>
                                  <a:pt x="6" y="16"/>
                                </a:lnTo>
                                <a:lnTo>
                                  <a:pt x="1" y="16"/>
                                </a:lnTo>
                                <a:lnTo>
                                  <a:pt x="0" y="16"/>
                                </a:lnTo>
                                <a:lnTo>
                                  <a:pt x="0" y="13"/>
                                </a:lnTo>
                                <a:lnTo>
                                  <a:pt x="0" y="8"/>
                                </a:lnTo>
                                <a:lnTo>
                                  <a:pt x="0" y="5"/>
                                </a:lnTo>
                                <a:lnTo>
                                  <a:pt x="24" y="5"/>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6" name="Freeform 416"/>
                        <wps:cNvSpPr>
                          <a:spLocks/>
                        </wps:cNvSpPr>
                        <wps:spPr bwMode="auto">
                          <a:xfrm>
                            <a:off x="2091" y="2851"/>
                            <a:ext cx="138" cy="132"/>
                          </a:xfrm>
                          <a:custGeom>
                            <a:avLst/>
                            <a:gdLst>
                              <a:gd name="T0" fmla="*/ 22 w 91"/>
                              <a:gd name="T1" fmla="*/ 1 h 88"/>
                              <a:gd name="T2" fmla="*/ 61 w 91"/>
                              <a:gd name="T3" fmla="*/ 1 h 88"/>
                              <a:gd name="T4" fmla="*/ 61 w 91"/>
                              <a:gd name="T5" fmla="*/ 76 h 88"/>
                              <a:gd name="T6" fmla="*/ 61 w 91"/>
                              <a:gd name="T7" fmla="*/ 78 h 88"/>
                              <a:gd name="T8" fmla="*/ 63 w 91"/>
                              <a:gd name="T9" fmla="*/ 78 h 88"/>
                              <a:gd name="T10" fmla="*/ 63 w 91"/>
                              <a:gd name="T11" fmla="*/ 78 h 88"/>
                              <a:gd name="T12" fmla="*/ 66 w 91"/>
                              <a:gd name="T13" fmla="*/ 78 h 88"/>
                              <a:gd name="T14" fmla="*/ 66 w 91"/>
                              <a:gd name="T15" fmla="*/ 0 h 88"/>
                              <a:gd name="T16" fmla="*/ 67 w 91"/>
                              <a:gd name="T17" fmla="*/ 0 h 88"/>
                              <a:gd name="T18" fmla="*/ 70 w 91"/>
                              <a:gd name="T19" fmla="*/ 0 h 88"/>
                              <a:gd name="T20" fmla="*/ 70 w 91"/>
                              <a:gd name="T21" fmla="*/ 0 h 88"/>
                              <a:gd name="T22" fmla="*/ 72 w 91"/>
                              <a:gd name="T23" fmla="*/ 0 h 88"/>
                              <a:gd name="T24" fmla="*/ 72 w 91"/>
                              <a:gd name="T25" fmla="*/ 0 h 88"/>
                              <a:gd name="T26" fmla="*/ 72 w 91"/>
                              <a:gd name="T27" fmla="*/ 0 h 88"/>
                              <a:gd name="T28" fmla="*/ 75 w 91"/>
                              <a:gd name="T29" fmla="*/ 0 h 88"/>
                              <a:gd name="T30" fmla="*/ 75 w 91"/>
                              <a:gd name="T31" fmla="*/ 0 h 88"/>
                              <a:gd name="T32" fmla="*/ 75 w 91"/>
                              <a:gd name="T33" fmla="*/ 18 h 88"/>
                              <a:gd name="T34" fmla="*/ 75 w 91"/>
                              <a:gd name="T35" fmla="*/ 37 h 88"/>
                              <a:gd name="T36" fmla="*/ 75 w 91"/>
                              <a:gd name="T37" fmla="*/ 55 h 88"/>
                              <a:gd name="T38" fmla="*/ 72 w 91"/>
                              <a:gd name="T39" fmla="*/ 73 h 88"/>
                              <a:gd name="T40" fmla="*/ 72 w 91"/>
                              <a:gd name="T41" fmla="*/ 73 h 88"/>
                              <a:gd name="T42" fmla="*/ 75 w 91"/>
                              <a:gd name="T43" fmla="*/ 76 h 88"/>
                              <a:gd name="T44" fmla="*/ 75 w 91"/>
                              <a:gd name="T45" fmla="*/ 76 h 88"/>
                              <a:gd name="T46" fmla="*/ 75 w 91"/>
                              <a:gd name="T47" fmla="*/ 76 h 88"/>
                              <a:gd name="T48" fmla="*/ 75 w 91"/>
                              <a:gd name="T49" fmla="*/ 69 h 88"/>
                              <a:gd name="T50" fmla="*/ 79 w 91"/>
                              <a:gd name="T51" fmla="*/ 58 h 88"/>
                              <a:gd name="T52" fmla="*/ 79 w 91"/>
                              <a:gd name="T53" fmla="*/ 49 h 88"/>
                              <a:gd name="T54" fmla="*/ 79 w 91"/>
                              <a:gd name="T55" fmla="*/ 40 h 88"/>
                              <a:gd name="T56" fmla="*/ 79 w 91"/>
                              <a:gd name="T57" fmla="*/ 28 h 88"/>
                              <a:gd name="T58" fmla="*/ 81 w 91"/>
                              <a:gd name="T59" fmla="*/ 18 h 88"/>
                              <a:gd name="T60" fmla="*/ 81 w 91"/>
                              <a:gd name="T61" fmla="*/ 10 h 88"/>
                              <a:gd name="T62" fmla="*/ 81 w 91"/>
                              <a:gd name="T63" fmla="*/ 0 h 88"/>
                              <a:gd name="T64" fmla="*/ 81 w 91"/>
                              <a:gd name="T65" fmla="*/ 0 h 88"/>
                              <a:gd name="T66" fmla="*/ 84 w 91"/>
                              <a:gd name="T67" fmla="*/ 0 h 88"/>
                              <a:gd name="T68" fmla="*/ 84 w 91"/>
                              <a:gd name="T69" fmla="*/ 0 h 88"/>
                              <a:gd name="T70" fmla="*/ 85 w 91"/>
                              <a:gd name="T71" fmla="*/ 0 h 88"/>
                              <a:gd name="T72" fmla="*/ 88 w 91"/>
                              <a:gd name="T73" fmla="*/ 0 h 88"/>
                              <a:gd name="T74" fmla="*/ 88 w 91"/>
                              <a:gd name="T75" fmla="*/ 0 h 88"/>
                              <a:gd name="T76" fmla="*/ 90 w 91"/>
                              <a:gd name="T77" fmla="*/ 0 h 88"/>
                              <a:gd name="T78" fmla="*/ 90 w 91"/>
                              <a:gd name="T79" fmla="*/ 0 h 88"/>
                              <a:gd name="T80" fmla="*/ 84 w 91"/>
                              <a:gd name="T81" fmla="*/ 82 h 88"/>
                              <a:gd name="T82" fmla="*/ 79 w 91"/>
                              <a:gd name="T83" fmla="*/ 82 h 88"/>
                              <a:gd name="T84" fmla="*/ 75 w 91"/>
                              <a:gd name="T85" fmla="*/ 85 h 88"/>
                              <a:gd name="T86" fmla="*/ 70 w 91"/>
                              <a:gd name="T87" fmla="*/ 85 h 88"/>
                              <a:gd name="T88" fmla="*/ 66 w 91"/>
                              <a:gd name="T89" fmla="*/ 85 h 88"/>
                              <a:gd name="T90" fmla="*/ 58 w 91"/>
                              <a:gd name="T91" fmla="*/ 85 h 88"/>
                              <a:gd name="T92" fmla="*/ 57 w 91"/>
                              <a:gd name="T93" fmla="*/ 87 h 88"/>
                              <a:gd name="T94" fmla="*/ 49 w 91"/>
                              <a:gd name="T95" fmla="*/ 87 h 88"/>
                              <a:gd name="T96" fmla="*/ 45 w 91"/>
                              <a:gd name="T97" fmla="*/ 87 h 88"/>
                              <a:gd name="T98" fmla="*/ 39 w 91"/>
                              <a:gd name="T99" fmla="*/ 87 h 88"/>
                              <a:gd name="T100" fmla="*/ 36 w 91"/>
                              <a:gd name="T101" fmla="*/ 87 h 88"/>
                              <a:gd name="T102" fmla="*/ 30 w 91"/>
                              <a:gd name="T103" fmla="*/ 85 h 88"/>
                              <a:gd name="T104" fmla="*/ 25 w 91"/>
                              <a:gd name="T105" fmla="*/ 85 h 88"/>
                              <a:gd name="T106" fmla="*/ 18 w 91"/>
                              <a:gd name="T107" fmla="*/ 85 h 88"/>
                              <a:gd name="T108" fmla="*/ 16 w 91"/>
                              <a:gd name="T109" fmla="*/ 85 h 88"/>
                              <a:gd name="T110" fmla="*/ 12 w 91"/>
                              <a:gd name="T111" fmla="*/ 82 h 88"/>
                              <a:gd name="T112" fmla="*/ 4 w 91"/>
                              <a:gd name="T113" fmla="*/ 82 h 88"/>
                              <a:gd name="T114" fmla="*/ 0 w 91"/>
                              <a:gd name="T115" fmla="*/ 0 h 88"/>
                              <a:gd name="T116" fmla="*/ 22 w 91"/>
                              <a:gd name="T11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1" h="88">
                                <a:moveTo>
                                  <a:pt x="22" y="1"/>
                                </a:moveTo>
                                <a:lnTo>
                                  <a:pt x="61" y="1"/>
                                </a:lnTo>
                                <a:lnTo>
                                  <a:pt x="61" y="76"/>
                                </a:lnTo>
                                <a:lnTo>
                                  <a:pt x="61" y="78"/>
                                </a:lnTo>
                                <a:lnTo>
                                  <a:pt x="63" y="78"/>
                                </a:lnTo>
                                <a:lnTo>
                                  <a:pt x="66" y="78"/>
                                </a:lnTo>
                                <a:lnTo>
                                  <a:pt x="66" y="0"/>
                                </a:lnTo>
                                <a:lnTo>
                                  <a:pt x="67" y="0"/>
                                </a:lnTo>
                                <a:lnTo>
                                  <a:pt x="70" y="0"/>
                                </a:lnTo>
                                <a:lnTo>
                                  <a:pt x="72" y="0"/>
                                </a:lnTo>
                                <a:lnTo>
                                  <a:pt x="75" y="0"/>
                                </a:lnTo>
                                <a:lnTo>
                                  <a:pt x="75" y="18"/>
                                </a:lnTo>
                                <a:lnTo>
                                  <a:pt x="75" y="37"/>
                                </a:lnTo>
                                <a:lnTo>
                                  <a:pt x="75" y="55"/>
                                </a:lnTo>
                                <a:lnTo>
                                  <a:pt x="72" y="73"/>
                                </a:lnTo>
                                <a:lnTo>
                                  <a:pt x="75" y="76"/>
                                </a:lnTo>
                                <a:lnTo>
                                  <a:pt x="75" y="69"/>
                                </a:lnTo>
                                <a:lnTo>
                                  <a:pt x="79" y="58"/>
                                </a:lnTo>
                                <a:lnTo>
                                  <a:pt x="79" y="49"/>
                                </a:lnTo>
                                <a:lnTo>
                                  <a:pt x="79" y="40"/>
                                </a:lnTo>
                                <a:lnTo>
                                  <a:pt x="79" y="28"/>
                                </a:lnTo>
                                <a:lnTo>
                                  <a:pt x="81" y="18"/>
                                </a:lnTo>
                                <a:lnTo>
                                  <a:pt x="81" y="10"/>
                                </a:lnTo>
                                <a:lnTo>
                                  <a:pt x="81" y="0"/>
                                </a:lnTo>
                                <a:lnTo>
                                  <a:pt x="84" y="0"/>
                                </a:lnTo>
                                <a:lnTo>
                                  <a:pt x="85" y="0"/>
                                </a:lnTo>
                                <a:lnTo>
                                  <a:pt x="88" y="0"/>
                                </a:lnTo>
                                <a:lnTo>
                                  <a:pt x="90" y="0"/>
                                </a:lnTo>
                                <a:lnTo>
                                  <a:pt x="84" y="82"/>
                                </a:lnTo>
                                <a:lnTo>
                                  <a:pt x="79" y="82"/>
                                </a:lnTo>
                                <a:lnTo>
                                  <a:pt x="75" y="85"/>
                                </a:lnTo>
                                <a:lnTo>
                                  <a:pt x="70" y="85"/>
                                </a:lnTo>
                                <a:lnTo>
                                  <a:pt x="66" y="85"/>
                                </a:lnTo>
                                <a:lnTo>
                                  <a:pt x="58" y="85"/>
                                </a:lnTo>
                                <a:lnTo>
                                  <a:pt x="57" y="87"/>
                                </a:lnTo>
                                <a:lnTo>
                                  <a:pt x="49" y="87"/>
                                </a:lnTo>
                                <a:lnTo>
                                  <a:pt x="45" y="87"/>
                                </a:lnTo>
                                <a:lnTo>
                                  <a:pt x="39" y="87"/>
                                </a:lnTo>
                                <a:lnTo>
                                  <a:pt x="36" y="87"/>
                                </a:lnTo>
                                <a:lnTo>
                                  <a:pt x="30" y="85"/>
                                </a:lnTo>
                                <a:lnTo>
                                  <a:pt x="25" y="85"/>
                                </a:lnTo>
                                <a:lnTo>
                                  <a:pt x="18" y="85"/>
                                </a:lnTo>
                                <a:lnTo>
                                  <a:pt x="16" y="85"/>
                                </a:lnTo>
                                <a:lnTo>
                                  <a:pt x="12" y="82"/>
                                </a:lnTo>
                                <a:lnTo>
                                  <a:pt x="4" y="82"/>
                                </a:lnTo>
                                <a:lnTo>
                                  <a:pt x="0" y="0"/>
                                </a:lnTo>
                                <a:lnTo>
                                  <a:pt x="22" y="1"/>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wps:wsp>
                        <wps:cNvPr id="137" name="Freeform 417"/>
                        <wps:cNvSpPr>
                          <a:spLocks/>
                        </wps:cNvSpPr>
                        <wps:spPr bwMode="auto">
                          <a:xfrm>
                            <a:off x="2101" y="2981"/>
                            <a:ext cx="119" cy="37"/>
                          </a:xfrm>
                          <a:custGeom>
                            <a:avLst/>
                            <a:gdLst>
                              <a:gd name="T0" fmla="*/ 36 w 78"/>
                              <a:gd name="T1" fmla="*/ 24 h 25"/>
                              <a:gd name="T2" fmla="*/ 0 w 78"/>
                              <a:gd name="T3" fmla="*/ 21 h 25"/>
                              <a:gd name="T4" fmla="*/ 0 w 78"/>
                              <a:gd name="T5" fmla="*/ 21 h 25"/>
                              <a:gd name="T6" fmla="*/ 0 w 78"/>
                              <a:gd name="T7" fmla="*/ 16 h 25"/>
                              <a:gd name="T8" fmla="*/ 0 w 78"/>
                              <a:gd name="T9" fmla="*/ 8 h 25"/>
                              <a:gd name="T10" fmla="*/ 0 w 78"/>
                              <a:gd name="T11" fmla="*/ 5 h 25"/>
                              <a:gd name="T12" fmla="*/ 4 w 78"/>
                              <a:gd name="T13" fmla="*/ 5 h 25"/>
                              <a:gd name="T14" fmla="*/ 6 w 78"/>
                              <a:gd name="T15" fmla="*/ 5 h 25"/>
                              <a:gd name="T16" fmla="*/ 9 w 78"/>
                              <a:gd name="T17" fmla="*/ 5 h 25"/>
                              <a:gd name="T18" fmla="*/ 10 w 78"/>
                              <a:gd name="T19" fmla="*/ 5 h 25"/>
                              <a:gd name="T20" fmla="*/ 10 w 78"/>
                              <a:gd name="T21" fmla="*/ 5 h 25"/>
                              <a:gd name="T22" fmla="*/ 15 w 78"/>
                              <a:gd name="T23" fmla="*/ 5 h 25"/>
                              <a:gd name="T24" fmla="*/ 18 w 78"/>
                              <a:gd name="T25" fmla="*/ 5 h 25"/>
                              <a:gd name="T26" fmla="*/ 19 w 78"/>
                              <a:gd name="T27" fmla="*/ 5 h 25"/>
                              <a:gd name="T28" fmla="*/ 22 w 78"/>
                              <a:gd name="T29" fmla="*/ 5 h 25"/>
                              <a:gd name="T30" fmla="*/ 24 w 78"/>
                              <a:gd name="T31" fmla="*/ 5 h 25"/>
                              <a:gd name="T32" fmla="*/ 27 w 78"/>
                              <a:gd name="T33" fmla="*/ 5 h 25"/>
                              <a:gd name="T34" fmla="*/ 28 w 78"/>
                              <a:gd name="T35" fmla="*/ 5 h 25"/>
                              <a:gd name="T36" fmla="*/ 31 w 78"/>
                              <a:gd name="T37" fmla="*/ 5 h 25"/>
                              <a:gd name="T38" fmla="*/ 33 w 78"/>
                              <a:gd name="T39" fmla="*/ 5 h 25"/>
                              <a:gd name="T40" fmla="*/ 36 w 78"/>
                              <a:gd name="T41" fmla="*/ 5 h 25"/>
                              <a:gd name="T42" fmla="*/ 40 w 78"/>
                              <a:gd name="T43" fmla="*/ 5 h 25"/>
                              <a:gd name="T44" fmla="*/ 45 w 78"/>
                              <a:gd name="T45" fmla="*/ 5 h 25"/>
                              <a:gd name="T46" fmla="*/ 46 w 78"/>
                              <a:gd name="T47" fmla="*/ 5 h 25"/>
                              <a:gd name="T48" fmla="*/ 49 w 78"/>
                              <a:gd name="T49" fmla="*/ 5 h 25"/>
                              <a:gd name="T50" fmla="*/ 51 w 78"/>
                              <a:gd name="T51" fmla="*/ 5 h 25"/>
                              <a:gd name="T52" fmla="*/ 54 w 78"/>
                              <a:gd name="T53" fmla="*/ 5 h 25"/>
                              <a:gd name="T54" fmla="*/ 58 w 78"/>
                              <a:gd name="T55" fmla="*/ 5 h 25"/>
                              <a:gd name="T56" fmla="*/ 60 w 78"/>
                              <a:gd name="T57" fmla="*/ 5 h 25"/>
                              <a:gd name="T58" fmla="*/ 60 w 78"/>
                              <a:gd name="T59" fmla="*/ 5 h 25"/>
                              <a:gd name="T60" fmla="*/ 63 w 78"/>
                              <a:gd name="T61" fmla="*/ 5 h 25"/>
                              <a:gd name="T62" fmla="*/ 64 w 78"/>
                              <a:gd name="T63" fmla="*/ 5 h 25"/>
                              <a:gd name="T64" fmla="*/ 67 w 78"/>
                              <a:gd name="T65" fmla="*/ 5 h 25"/>
                              <a:gd name="T66" fmla="*/ 67 w 78"/>
                              <a:gd name="T67" fmla="*/ 5 h 25"/>
                              <a:gd name="T68" fmla="*/ 67 w 78"/>
                              <a:gd name="T69" fmla="*/ 5 h 25"/>
                              <a:gd name="T70" fmla="*/ 72 w 78"/>
                              <a:gd name="T71" fmla="*/ 5 h 25"/>
                              <a:gd name="T72" fmla="*/ 73 w 78"/>
                              <a:gd name="T73" fmla="*/ 5 h 25"/>
                              <a:gd name="T74" fmla="*/ 77 w 78"/>
                              <a:gd name="T75" fmla="*/ 0 h 25"/>
                              <a:gd name="T76" fmla="*/ 77 w 78"/>
                              <a:gd name="T77" fmla="*/ 5 h 25"/>
                              <a:gd name="T78" fmla="*/ 77 w 78"/>
                              <a:gd name="T79" fmla="*/ 8 h 25"/>
                              <a:gd name="T80" fmla="*/ 77 w 78"/>
                              <a:gd name="T81" fmla="*/ 13 h 25"/>
                              <a:gd name="T82" fmla="*/ 77 w 78"/>
                              <a:gd name="T83" fmla="*/ 16 h 25"/>
                              <a:gd name="T84" fmla="*/ 73 w 78"/>
                              <a:gd name="T85" fmla="*/ 21 h 25"/>
                              <a:gd name="T86" fmla="*/ 72 w 78"/>
                              <a:gd name="T87" fmla="*/ 21 h 25"/>
                              <a:gd name="T88" fmla="*/ 67 w 78"/>
                              <a:gd name="T89" fmla="*/ 21 h 25"/>
                              <a:gd name="T90" fmla="*/ 67 w 78"/>
                              <a:gd name="T91" fmla="*/ 24 h 25"/>
                              <a:gd name="T92" fmla="*/ 64 w 78"/>
                              <a:gd name="T93" fmla="*/ 24 h 25"/>
                              <a:gd name="T94" fmla="*/ 63 w 78"/>
                              <a:gd name="T95" fmla="*/ 24 h 25"/>
                              <a:gd name="T96" fmla="*/ 60 w 78"/>
                              <a:gd name="T97" fmla="*/ 24 h 25"/>
                              <a:gd name="T98" fmla="*/ 58 w 78"/>
                              <a:gd name="T99" fmla="*/ 24 h 25"/>
                              <a:gd name="T100" fmla="*/ 54 w 78"/>
                              <a:gd name="T101" fmla="*/ 24 h 25"/>
                              <a:gd name="T102" fmla="*/ 51 w 78"/>
                              <a:gd name="T103" fmla="*/ 24 h 25"/>
                              <a:gd name="T104" fmla="*/ 49 w 78"/>
                              <a:gd name="T105" fmla="*/ 24 h 25"/>
                              <a:gd name="T106" fmla="*/ 46 w 78"/>
                              <a:gd name="T107" fmla="*/ 24 h 25"/>
                              <a:gd name="T108" fmla="*/ 45 w 78"/>
                              <a:gd name="T109" fmla="*/ 24 h 25"/>
                              <a:gd name="T110" fmla="*/ 40 w 78"/>
                              <a:gd name="T111" fmla="*/ 24 h 25"/>
                              <a:gd name="T112" fmla="*/ 37 w 78"/>
                              <a:gd name="T113" fmla="*/ 24 h 25"/>
                              <a:gd name="T114" fmla="*/ 36 w 78"/>
                              <a:gd name="T115" fmla="*/ 2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8" h="25">
                                <a:moveTo>
                                  <a:pt x="36" y="24"/>
                                </a:moveTo>
                                <a:lnTo>
                                  <a:pt x="0" y="21"/>
                                </a:lnTo>
                                <a:lnTo>
                                  <a:pt x="0" y="16"/>
                                </a:lnTo>
                                <a:lnTo>
                                  <a:pt x="0" y="8"/>
                                </a:lnTo>
                                <a:lnTo>
                                  <a:pt x="0" y="5"/>
                                </a:lnTo>
                                <a:lnTo>
                                  <a:pt x="4" y="5"/>
                                </a:lnTo>
                                <a:lnTo>
                                  <a:pt x="6" y="5"/>
                                </a:lnTo>
                                <a:lnTo>
                                  <a:pt x="9" y="5"/>
                                </a:lnTo>
                                <a:lnTo>
                                  <a:pt x="10" y="5"/>
                                </a:lnTo>
                                <a:lnTo>
                                  <a:pt x="15" y="5"/>
                                </a:lnTo>
                                <a:lnTo>
                                  <a:pt x="18" y="5"/>
                                </a:lnTo>
                                <a:lnTo>
                                  <a:pt x="19" y="5"/>
                                </a:lnTo>
                                <a:lnTo>
                                  <a:pt x="22" y="5"/>
                                </a:lnTo>
                                <a:lnTo>
                                  <a:pt x="24" y="5"/>
                                </a:lnTo>
                                <a:lnTo>
                                  <a:pt x="27" y="5"/>
                                </a:lnTo>
                                <a:lnTo>
                                  <a:pt x="28" y="5"/>
                                </a:lnTo>
                                <a:lnTo>
                                  <a:pt x="31" y="5"/>
                                </a:lnTo>
                                <a:lnTo>
                                  <a:pt x="33" y="5"/>
                                </a:lnTo>
                                <a:lnTo>
                                  <a:pt x="36" y="5"/>
                                </a:lnTo>
                                <a:lnTo>
                                  <a:pt x="40" y="5"/>
                                </a:lnTo>
                                <a:lnTo>
                                  <a:pt x="45" y="5"/>
                                </a:lnTo>
                                <a:lnTo>
                                  <a:pt x="46" y="5"/>
                                </a:lnTo>
                                <a:lnTo>
                                  <a:pt x="49" y="5"/>
                                </a:lnTo>
                                <a:lnTo>
                                  <a:pt x="51" y="5"/>
                                </a:lnTo>
                                <a:lnTo>
                                  <a:pt x="54" y="5"/>
                                </a:lnTo>
                                <a:lnTo>
                                  <a:pt x="58" y="5"/>
                                </a:lnTo>
                                <a:lnTo>
                                  <a:pt x="60" y="5"/>
                                </a:lnTo>
                                <a:lnTo>
                                  <a:pt x="63" y="5"/>
                                </a:lnTo>
                                <a:lnTo>
                                  <a:pt x="64" y="5"/>
                                </a:lnTo>
                                <a:lnTo>
                                  <a:pt x="67" y="5"/>
                                </a:lnTo>
                                <a:lnTo>
                                  <a:pt x="72" y="5"/>
                                </a:lnTo>
                                <a:lnTo>
                                  <a:pt x="73" y="5"/>
                                </a:lnTo>
                                <a:lnTo>
                                  <a:pt x="77" y="0"/>
                                </a:lnTo>
                                <a:lnTo>
                                  <a:pt x="77" y="5"/>
                                </a:lnTo>
                                <a:lnTo>
                                  <a:pt x="77" y="8"/>
                                </a:lnTo>
                                <a:lnTo>
                                  <a:pt x="77" y="13"/>
                                </a:lnTo>
                                <a:lnTo>
                                  <a:pt x="77" y="16"/>
                                </a:lnTo>
                                <a:lnTo>
                                  <a:pt x="73" y="21"/>
                                </a:lnTo>
                                <a:lnTo>
                                  <a:pt x="72" y="21"/>
                                </a:lnTo>
                                <a:lnTo>
                                  <a:pt x="67" y="21"/>
                                </a:lnTo>
                                <a:lnTo>
                                  <a:pt x="67" y="24"/>
                                </a:lnTo>
                                <a:lnTo>
                                  <a:pt x="64" y="24"/>
                                </a:lnTo>
                                <a:lnTo>
                                  <a:pt x="63" y="24"/>
                                </a:lnTo>
                                <a:lnTo>
                                  <a:pt x="60" y="24"/>
                                </a:lnTo>
                                <a:lnTo>
                                  <a:pt x="58" y="24"/>
                                </a:lnTo>
                                <a:lnTo>
                                  <a:pt x="54" y="24"/>
                                </a:lnTo>
                                <a:lnTo>
                                  <a:pt x="51" y="24"/>
                                </a:lnTo>
                                <a:lnTo>
                                  <a:pt x="49" y="24"/>
                                </a:lnTo>
                                <a:lnTo>
                                  <a:pt x="46" y="24"/>
                                </a:lnTo>
                                <a:lnTo>
                                  <a:pt x="45" y="24"/>
                                </a:lnTo>
                                <a:lnTo>
                                  <a:pt x="40" y="24"/>
                                </a:lnTo>
                                <a:lnTo>
                                  <a:pt x="37" y="24"/>
                                </a:lnTo>
                                <a:lnTo>
                                  <a:pt x="36" y="24"/>
                                </a:lnTo>
                              </a:path>
                            </a:pathLst>
                          </a:custGeom>
                          <a:solidFill>
                            <a:srgbClr val="FFFF00"/>
                          </a:solidFill>
                          <a:ln>
                            <a:noFill/>
                          </a:ln>
                          <a:effectLst/>
                          <a:extLst>
                            <a:ext uri="{91240B29-F687-4f45-9708-019B960494DF}"/>
                            <a:ext uri="{AF507438-7753-43e0-B8FC-AC1667EBCBE1}"/>
                          </a:extLst>
                        </wps:spPr>
                        <wps:bodyPr rot="0" vert="horz" wrap="square" lIns="91440" tIns="45720" rIns="91440" bIns="45720" anchor="t" anchorCtr="0" upright="1">
                          <a:noAutofit/>
                        </wps:bodyPr>
                      </wps:wsp>
                      <pic:pic xmlns:pic="http://schemas.openxmlformats.org/drawingml/2006/picture">
                        <pic:nvPicPr>
                          <pic:cNvPr id="138" name="Picture 41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7" y="1872"/>
                            <a:ext cx="2080" cy="1431"/>
                          </a:xfrm>
                          <a:prstGeom prst="rect">
                            <a:avLst/>
                          </a:prstGeom>
                          <a:noFill/>
                          <a:effectLst/>
                          <a:extLst>
                            <a:ext uri="{909E8E84-426E-40dd-AFC4-6F175D3DCCD1}"/>
                            <a:ext uri="{AF507438-7753-43e0-B8FC-AC1667EBCBE1}"/>
                          </a:extLst>
                        </pic:spPr>
                      </pic:pic>
                      <pic:pic xmlns:pic="http://schemas.openxmlformats.org/drawingml/2006/picture">
                        <pic:nvPicPr>
                          <pic:cNvPr id="139" name="Picture 419"/>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63" y="3869"/>
                            <a:ext cx="210" cy="193"/>
                          </a:xfrm>
                          <a:prstGeom prst="rect">
                            <a:avLst/>
                          </a:prstGeom>
                          <a:noFill/>
                          <a:effectLst/>
                          <a:extLst>
                            <a:ext uri="{909E8E84-426E-40dd-AFC4-6F175D3DCCD1}"/>
                            <a:ext uri="{AF507438-7753-43e0-B8FC-AC1667EBCBE1}"/>
                          </a:extLst>
                        </pic:spPr>
                      </pic:pic>
                      <wps:wsp>
                        <wps:cNvPr id="140" name="Oval 420"/>
                        <wps:cNvSpPr>
                          <a:spLocks noChangeArrowheads="1"/>
                        </wps:cNvSpPr>
                        <wps:spPr bwMode="auto">
                          <a:xfrm>
                            <a:off x="1000" y="1944"/>
                            <a:ext cx="2286" cy="2234"/>
                          </a:xfrm>
                          <a:prstGeom prst="ellipse">
                            <a:avLst/>
                          </a:prstGeom>
                          <a:noFill/>
                          <a:ln w="9525">
                            <a:solidFill>
                              <a:srgbClr val="000000"/>
                            </a:solidFill>
                            <a:round/>
                            <a:headEnd/>
                            <a:tailEnd/>
                          </a:ln>
                          <a:effectLst/>
                          <a:extLst>
                            <a:ext uri="{909E8E84-426E-40dd-AFC4-6F175D3DCCD1}"/>
                            <a:ext uri="{AF507438-7753-43e0-B8FC-AC1667EBCBE1}"/>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9B339" id="Group 289" o:spid="_x0000_s1026" style="position:absolute;margin-left:366pt;margin-top:129.8pt;width:120pt;height:120.9pt;z-index:-251658240;mso-position-horizontal-relative:page;mso-position-vertical-relative:page" coordorigin="996,1872" coordsize="2301,23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" o:allowincell="f">
                <v:shape id="Freeform 290" o:spid="_x0000_s1027" style="position:absolute;left:1137;top:2070;width:2000;height:1946;visibility:visible;mso-wrap-style:square;v-text-anchor:top" coordsize="1315,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cy8MA&#10;AADaAAAADwAAAGRycy9kb3ducmV2LnhtbESPzWrDMBCE74G8g9hCb4ncQtPgRjEmkBDoKT+EHDfW&#10;2ha1VkZSHffto0Khx2FmvmFWxWg7MZAPxrGCl3kGgrhy2nCj4HzazpYgQkTW2DkmBT8UoFhPJyvM&#10;tbvzgYZjbESCcMhRQRtjn0sZqpYshrnriZNXO28xJukbqT3eE9x28jXLFtKi4bTQYk+blqqv47dV&#10;sK8vp2FL58/dwryZZV/7cne9KfX8NJYfICKN8T/8195rBe/weyXd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cy8MAAADaAAAADwAAAAAAAAAAAAAAAACYAgAAZHJzL2Rv&#10;d25yZXYueG1sUEsFBgAAAAAEAAQA9QAAAIgDAAAAAA==&#10;" path="m657,r33,l724,4r33,5l789,13r31,8l852,31r31,8l910,52r32,14l969,79r30,15l1023,111r27,19l1072,148r26,21l1122,192r21,22l1165,238r18,23l1201,288r18,27l1234,342r14,30l1261,399r12,28l1284,459r9,30l1300,522r6,31l1311,585r3,31l1314,652r,32l1311,718r-5,32l1300,783r-7,31l1284,844r-11,32l1261,904r-13,27l1234,961r-15,27l1201,1015r-18,27l1165,1065r-22,24l1122,1111r-24,21l1072,1155r-22,18l1023,1191r-24,18l969,1222r-27,15l910,1249r-27,14l852,1272r-32,9l789,1287r-32,7l724,1299r-34,5l657,1304r-32,l589,1299r-31,-5l526,1287r-31,-6l460,1272r-28,-9l402,1249r-29,-12l346,1222r-30,-13l292,1191r-27,-18l240,1155r-23,-23l195,1111r-23,-22l150,1065r-20,-23l112,1015,96,988,81,961,67,931,51,904,40,876,31,844,19,814,13,783,9,750,4,718,1,684,,652,1,616,4,585,9,553r4,-31l19,489,31,459r9,-32l51,399,67,372,81,342,96,315r16,-27l130,261r20,-23l172,214r23,-22l217,169r23,-21l265,130r27,-19l316,94,346,79,373,66,402,52,432,39r28,-8l495,21r31,-8l558,9,589,4,625,r32,e" stroked="f">
                  <v:path arrowok="t" o:connecttype="custom" o:connectlocs="1101,6;1247,31;1384,78;1519,140;1630,221;1738,319;1827,429;1898,555;1953,684;1986,825;1998,972;1986,1118;1953,1259;1898,1388;1827,1514;1738,1624;1630,1722;1519,1803;1384,1862;1247,1910;1101,1937;951,1945;800,1919;657,1883;526,1822;403,1749;297,1657;198,1554;123,1433;61,1306;20,1168;2,1020;6,872;29,729;78,595;146,470;228,355;330,252;444,166;567,98;700,46;849,13;999,0" o:connectangles="0,0,0,0,0,0,0,0,0,0,0,0,0,0,0,0,0,0,0,0,0,0,0,0,0,0,0,0,0,0,0,0,0,0,0,0,0,0,0,0,0,0,0"/>
                </v:shape>
                <v:shape id="Freeform 291" o:spid="_x0000_s1028" style="position:absolute;left:1137;top:2070;width:2000;height:1946;visibility:visible;mso-wrap-style:square;v-text-anchor:top" coordsize="1315,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EN8MA&#10;AADbAAAADwAAAGRycy9kb3ducmV2LnhtbERP22rCQBB9L/gPyxT6InVji7WNWSUEhGLtg7EfMGTH&#10;XJqdDdnVxL93C0Lf5nCuk2xG04oL9a62rGA+i0AQF1bXXCr4OW6f30E4j6yxtUwKruRgs548JBhr&#10;O/CBLrkvRQhhF6OCyvsultIVFRl0M9sRB+5ke4M+wL6UuschhJtWvkTRmzRYc2iosKOsouI3PxsF&#10;0276he13ftwtsnRZX5vho9kPSj09jukKhKfR/4vv7k8d5r/C3y/h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NEN8MAAADbAAAADwAAAAAAAAAAAAAAAACYAgAAZHJzL2Rv&#10;d25yZXYueG1sUEsFBgAAAAAEAAQA9QAAAIgDAAAAAA==&#10;" path="m657,r,l690,r34,4l757,9r32,4l820,21r32,10l883,39r27,13l942,66r27,13l999,94r24,17l1050,130r22,18l1098,169r24,23l1143,214r22,24l1183,261r18,27l1219,315r15,27l1248,372r13,27l1273,427r11,32l1293,489r7,33l1306,553r5,32l1314,616r,36l1314,684r-3,34l1306,750r-6,33l1293,814r-9,30l1273,876r-12,28l1248,931r-14,30l1219,988r-18,27l1183,1042r-18,23l1143,1089r-21,22l1098,1132r-26,23l1050,1173r-27,18l999,1209r-30,13l942,1237r-32,12l883,1263r-31,9l820,1281r-31,6l757,1294r-33,5l690,1304r-33,l625,1304r-36,-5l558,1294r-32,-7l495,1281r-35,-9l432,1263r-30,-14l373,1237r-27,-15l316,1209r-24,-18l265,1173r-25,-18l217,1132r-22,-21l172,1089r-22,-24l130,1042r-18,-27l96,988,81,961,67,931,51,904,40,876,31,844,19,814,13,783,9,750,4,718,1,684,,652,1,616,4,585,9,553r4,-31l19,489,31,459r9,-32l51,399,67,372,81,342,96,315r16,-27l130,261r20,-23l172,214r23,-22l217,169r23,-21l265,130r27,-19l316,94,346,79,373,66,402,52,432,39r28,-8l495,21r31,-8l558,9,589,4,625,r32,e" filled="f" strokeweight="1pt">
                  <v:stroke startarrowwidth="narrow" startarrowlength="short" endarrowwidth="narrow" endarrowlength="short" endcap="round"/>
                  <v:path arrowok="t" o:connecttype="custom" o:connectlocs="1049,0;1200,19;1343,58;1474,118;1597,194;1706,286;1799,389;1877,510;1936,637;1977,778;1998,919;1998,1020;1977,1168;1936,1306;1877,1433;1799,1554;1706,1657;1597,1749;1474,1822;1343,1883;1200,1919;1049,1945;951,1945;800,1919;657,1883;526,1822;403,1749;297,1657;198,1554;123,1433;61,1306;20,1168;2,1020;2,919;20,778;61,637;123,510;198,389;297,286;403,194;526,118;657,58;800,19;951,0" o:connectangles="0,0,0,0,0,0,0,0,0,0,0,0,0,0,0,0,0,0,0,0,0,0,0,0,0,0,0,0,0,0,0,0,0,0,0,0,0,0,0,0,0,0,0,0"/>
                </v:shape>
                <v:shape id="Freeform 292" o:spid="_x0000_s1029" style="position:absolute;left:996;top:1947;width:2301;height:2229;visibility:visible;mso-wrap-style:square;v-text-anchor:top" coordsize="151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BoMIA&#10;AADbAAAADwAAAGRycy9kb3ducmV2LnhtbESPQYvCMBCF74L/IYywN03dQynVKEUsLEoP6/oDhmZs&#10;i82kJLHWf28WFvY2w3vfmzfb/WR6MZLznWUF61UCgri2uuNGwfWnXGYgfEDW2FsmBS/ysN/NZ1vM&#10;tX3yN42X0IgYwj5HBW0IQy6lr1sy6Fd2II7azTqDIa6ukdrhM4abXn4mSSoNdhwvtDjQoaX6fnmY&#10;WONUprLPzkV2cMdKl+tqLKZKqY/FVGxABJrCv/mP/tKRS+H3lzi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0GgwgAAANsAAAAPAAAAAAAAAAAAAAAAAJgCAABkcnMvZG93&#10;bnJldi54bWxQSwUGAAAAAAQABAD1AAAAhwMAAAAA&#10;" path="m757,r36,3l831,4r39,5l906,16r37,9l979,34r36,14l1050,58r33,17l1114,90r32,18l1176,126r28,22l1234,171r27,25l1288,219r24,27l1335,270r25,30l1380,328r21,35l1419,391r15,32l1450,457r11,36l1474,526r12,36l1495,597r5,37l1504,670r5,39l1512,750r-3,36l1504,823r-4,39l1495,898r-9,36l1474,970r-13,33l1450,1038r-16,33l1419,1102r-18,32l1380,1165r-20,27l1335,1224r-23,25l1288,1276r-27,24l1234,1323r-30,22l1176,1368r-30,18l1114,1404r-31,16l1050,1435r-35,14l979,1462r-36,9l906,1480r-36,5l831,1489r-38,5l757,1494r-39,l678,1489r-36,-4l604,1480r-36,-9l532,1462r-36,-13l462,1435r-33,-15l397,1404r-31,-18l334,1368r-30,-23l276,1323r-27,-23l222,1276r-23,-27l174,1224r-23,-32l132,1165r-23,-31l93,1102,75,1071,61,1038,48,1003,34,970,25,934,16,898,10,862,6,823,3,786,,750,3,709,6,670r4,-36l16,597r9,-35l34,526,48,493,61,457,75,423,93,391r16,-28l132,328r19,-28l174,270r25,-24l222,219r27,-23l276,171r28,-23l334,126r32,-18l397,90,429,75,462,58,496,48,532,34r36,-9l604,16,642,9,678,4,718,3,757,r,75l790,76r36,3l858,84r34,4l924,97r33,6l988,117r30,9l1050,139r28,18l1108,174r24,18l1162,210r24,19l1212,250r22,20l1258,295r18,24l1299,346r18,26l1335,400r16,27l1369,457r11,29l1392,516r13,33l1411,580r9,32l1425,643r4,36l1432,714r2,36l1432,783r-3,31l1425,850r-5,35l1411,916r-6,32l1392,981r-12,30l1369,1038r-18,31l1335,1096r-18,29l1299,1147r-23,27l1258,1200r-24,24l1212,1245r-26,22l1162,1287r-30,18l1108,1321r-30,18l1050,1354r-32,14l988,1380r-31,10l924,1399r-32,8l858,1413r-32,3l790,1420r-33,l718,1420r-33,-4l651,1413r-32,-6l588,1399r-36,-9l523,1380r-31,-12l462,1354r-29,-15l403,1321r-27,-16l349,1287r-24,-20l300,1245r-24,-21l255,1200r-23,-26l213,1147r-18,-22l177,1096r-17,-27l142,1038r-10,-27l118,981,106,948,97,916,91,885,84,850,79,814,78,783r,-33l78,714r1,-35l84,643r7,-31l97,580r9,-31l118,516r14,-30l142,457r18,-30l177,400r18,-28l213,346r19,-27l255,295r21,-25l300,250r25,-21l349,210r27,-18l403,174r30,-17l462,139r30,-13l523,117r29,-14l588,97r31,-9l651,84r34,-5l718,76r39,-1l757,e" fillcolor="yellow" stroked="f">
                  <v:path arrowok="t" o:connecttype="custom" o:connectlocs="1378,24;1647,112;1877,255;2068,447;2205,681;2281,945;2287,1227;2222,1495;2099,1737;1918,1938;1694,2093;1434,2193;1151,2228;864,2193;604,2093;379,1938;201,1737;73,1495;9,1227;15,945;93,681;230,447;420,255;652,112;919,24;1151,112;1405,145;1639,234;1843,373;2003,555;2117,769;2173,1012;2167,1267;2099,1507;1976,1710;1804,1889;1597,2019;1357,2098;1092,2117;839,2072;613,1970;420,1825;269,1634;161,1413;119,1167;138,912;216,681;353,476;531,313;748,188;990,125" o:connectangles="0,0,0,0,0,0,0,0,0,0,0,0,0,0,0,0,0,0,0,0,0,0,0,0,0,0,0,0,0,0,0,0,0,0,0,0,0,0,0,0,0,0,0,0,0,0,0,0,0,0,0"/>
                </v:shape>
                <v:shape id="Freeform 293" o:spid="_x0000_s1030" style="position:absolute;left:2152;top:2052;width:1029;height:1010;visibility:visible;mso-wrap-style:square;v-text-anchor:top" coordsize="677,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DYMUA&#10;AADbAAAADwAAAGRycy9kb3ducmV2LnhtbESPT2sCQQzF74LfYYjgTWct2JbVUcS2UKSX+gfxFnfi&#10;7uJOZtkZdfrtm0Ohtxfy8st782VyjbpTF2rPBibjDBRx4W3NpYH97mP0CipEZIuNZzLwQwGWi35v&#10;jrn1D/6m+zaWSiAccjRQxdjmWoeiIodh7Fti2V185zDK2JXadvgQuGv0U5Y9a4c1y4cKW1pXVFy3&#10;NyeU6fnl7XhNX/Vts3vfnNIxO6zYmOEgrWagIqX4b/67/rQSX8JKFx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8NgxQAAANsAAAAPAAAAAAAAAAAAAAAAAJgCAABkcnMv&#10;ZG93bnJldi54bWxQSwUGAAAAAAQABAD1AAAAigMAAAAA&#10;" path="m676,676r,l676,639r-2,-34l670,569r-8,-32l656,506r-9,-32l635,441,625,411,611,383,595,351,577,324,559,297,541,270,521,244,500,220,478,195,454,175,428,153,404,132,377,114,350,96,320,81,292,64,260,51,230,40,199,28,166,19,134,13,100,6,68,1,32,,,,,1r32,l68,6r32,3l134,15r32,7l199,31r31,11l260,54r32,13l319,82r28,18l374,117r27,18l427,154r27,23l476,198r23,22l518,247r21,24l557,297r18,28l593,353r15,30l620,411r11,30l644,474r9,32l661,537r6,32l670,605r4,34l674,676r2,e" fillcolor="black" stroked="f">
                  <v:path arrowok="t" o:connecttype="custom" o:connectlocs="1027,1009;1024,903;1006,801;983,707;950,613;904,524;850,443;792,364;727,291;651,228;573,170;486,121;395,76;302,42;204,19;103,1;0,0;49,1;152,13;252,33;350,63;444,100;527,149;609,201;690,264;758,328;819,404;874,485;924,571;959,658;993,755;1014,849;1024,953;1024,1009" o:connectangles="0,0,0,0,0,0,0,0,0,0,0,0,0,0,0,0,0,0,0,0,0,0,0,0,0,0,0,0,0,0,0,0,0,0"/>
                </v:shape>
                <v:shape id="Freeform 294" o:spid="_x0000_s1031" style="position:absolute;left:2152;top:3060;width:1029;height:1003;visibility:visible;mso-wrap-style:square;v-text-anchor:top" coordsize="67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5W8QA&#10;AADbAAAADwAAAGRycy9kb3ducmV2LnhtbESPQWvDMAyF74P9B6PBbouzwsKW1g0jsDIYFJIOehWx&#10;GqeL5RC7Tfrv60JhN4n39L6nVTHbXpxp9J1jBa9JCoK4cbrjVsHv7uvlHYQPyBp7x6TgQh6K9ePD&#10;CnPtJq7oXIdWxBD2OSowIQy5lL4xZNEnbiCO2sGNFkNcx1bqEacYbnu5SNNMWuw4EgwOVBpq/uqT&#10;jdx2Y7Z15n8m0xzfFlV2KfdVp9Tz0/y5BBFoDv/m+/W3jvU/4PZLH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eVvEAAAA2wAAAA8AAAAAAAAAAAAAAAAAmAIAAGRycy9k&#10;b3ducmV2LnhtbFBLBQYAAAAABAAEAPUAAACJAwAAAAA=&#10;" path="m,672r,l32,670r36,-3l100,663r34,-5l166,649r33,-9l230,630r30,-9l292,604r28,-15l350,573r27,-18l404,537r24,-20l454,495r24,-21l500,451r21,-27l541,400r18,-25l577,346r18,-27l611,289r14,-28l635,231r12,-33l656,166r6,-31l670,100r4,-36l676,33,676,r-2,l674,33r-4,31l667,100r-6,35l653,166r-9,29l631,229r-11,29l608,288r-15,31l575,346r-18,27l539,397r-21,27l499,450r-23,22l454,495r-27,19l401,535r-27,18l347,571r-28,15l292,604r-32,12l230,627r-31,12l166,648r-32,9l100,661r-32,5l32,667,,667r,5e" fillcolor="black" stroked="f">
                  <v:path arrowok="t" o:connecttype="custom" o:connectlocs="0,1002;103,994;204,981;302,954;395,926;486,878;573,827;651,771;727,706;792,632;850,559;904,475;950,389;983,295;1006,201;1024,95;1027,0;1024,49;1014,149;993,247;959,341;924,429;874,516;819,592;758,671;690,738;609,797;527,851;444,900;350,934;252,966;152,985;49,994;0,994" o:connectangles="0,0,0,0,0,0,0,0,0,0,0,0,0,0,0,0,0,0,0,0,0,0,0,0,0,0,0,0,0,0,0,0,0,0"/>
                </v:shape>
                <v:shape id="Freeform 295" o:spid="_x0000_s1032" style="position:absolute;left:1111;top:3060;width:1041;height:1003;visibility:visible;mso-wrap-style:square;v-text-anchor:top" coordsize="684,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O178A&#10;AADbAAAADwAAAGRycy9kb3ducmV2LnhtbERPy4rCMBTdC/MP4Qqz09QySqlGKQOCs1Dw8QGX5k5T&#10;prkpTWw7fr1ZCC4P573ZjbYRPXW+dqxgMU9AEJdO11wpuF33swyED8gaG8ek4J887LYfkw3m2g18&#10;pv4SKhFD2OeowITQ5lL60pBFP3ctceR+XWcxRNhVUnc4xHDbyDRJVtJizbHBYEvfhsq/y90qwMfg&#10;+tvxKzsdvCnOy+Kn8mmr1Od0LNYgAo3hLX65D1pBGtfHL/E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w47XvwAAANsAAAAPAAAAAAAAAAAAAAAAAJgCAABkcnMvZG93bnJl&#10;di54bWxQSwUGAAAAAAQABAD1AAAAhAMAAAAA&#10;" path="m,l,,3,33,4,64r5,36l13,135r9,31l30,198r13,33l54,261r13,28l84,319r15,27l117,375r18,25l157,424r21,27l201,474r24,21l247,517r26,20l301,555r27,18l358,589r27,15l417,621r28,9l477,640r36,9l544,658r32,5l610,667r33,3l683,672r,-5l643,667r-33,-1l576,661r-32,-4l513,648r-36,-9l448,627,418,616,387,604,358,586,328,571,301,553,274,535,250,514,225,495,201,472,180,450,160,424,139,397,120,373,102,346,85,319,70,288,57,258,45,229,31,195,25,166,16,135,12,100,7,64,4,33,3,,,e" fillcolor="black" stroked="f">
                  <v:path arrowok="t" o:connecttype="custom" o:connectlocs="0,0;6,95;20,201;46,295;82,389;128,475;178,559;239,632;306,706;376,771;458,827;545,878;635,926;726,954;828,981;928,994;1039,1002;979,994;877,985;781,966;682,934;589,900;499,851;417,797;342,738;274,671;212,592;155,516;107,429;68,341;38,247;18,149;6,49;5,0" o:connectangles="0,0,0,0,0,0,0,0,0,0,0,0,0,0,0,0,0,0,0,0,0,0,0,0,0,0,0,0,0,0,0,0,0,0"/>
                </v:shape>
                <v:shape id="Freeform 296" o:spid="_x0000_s1033" style="position:absolute;left:1111;top:2052;width:1041;height:1010;visibility:visible;mso-wrap-style:square;v-text-anchor:top" coordsize="68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VNcIA&#10;AADbAAAADwAAAGRycy9kb3ducmV2LnhtbESP3YrCMBSE7wXfIZyFvdNUBZFqKotYEFkQrd4fmmN/&#10;bE5qE7X79hthYS+HmfmGWa1704gnda6yrGAyjkAQ51ZXXCg4Z+loAcJ5ZI2NZVLwQw7WyXCwwljb&#10;Fx/pefKFCBB2MSoovW9jKV1ekkE3ti1x8K62M+iD7AqpO3wFuGnkNIrm0mDFYaHEljYl5bfTwygg&#10;1t/14lDMt+nmuJ3dL9m+T2ulPj/6ryUIT73/D/+1d1rBdALvL+EH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FU1wgAAANsAAAAPAAAAAAAAAAAAAAAAAJgCAABkcnMvZG93&#10;bnJldi54bWxQSwUGAAAAAAQABAD1AAAAhwMAAAAA&#10;" path="m683,r,l643,,610,1,576,6r-32,7l513,19r-36,9l445,40,417,51,385,64,358,81,328,96r-27,18l273,132r-26,21l225,175r-24,20l178,220r-21,24l135,270r-18,27l99,324,84,351,67,383,54,411,43,441,30,474r-8,32l13,537,9,569,4,605,3,639,,676r3,l4,639,7,605r5,-36l16,537r9,-31l31,474,45,441,57,411,70,383,85,353r17,-28l120,297r19,-26l160,247r20,-27l201,198r24,-21l250,154r24,-19l301,117r27,-17l358,82,387,67,418,54,448,42,477,31r36,-9l544,15,576,9,610,6,643,1r40,l683,e" fillcolor="black" stroked="f">
                  <v:path arrowok="t" o:connecttype="custom" o:connectlocs="1039,0;928,1;828,19;726,42;635,76;545,121;458,170;376,228;306,291;239,364;178,443;128,524;82,613;46,707;20,801;6,903;0,1009;6,953;18,849;38,755;68,658;107,571;155,485;212,404;274,328;342,264;417,201;499,149;589,100;682,63;781,33;877,13;979,1;1039,1" o:connectangles="0,0,0,0,0,0,0,0,0,0,0,0,0,0,0,0,0,0,0,0,0,0,0,0,0,0,0,0,0,0,0,0,0,0"/>
                </v:shape>
                <v:shape id="Freeform 297" o:spid="_x0000_s1034" style="position:absolute;left:1075;top:2014;width:2146;height:2086;visibility:visible;mso-wrap-style:square;v-text-anchor:top" coordsize="141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jFsQA&#10;AADbAAAADwAAAGRycy9kb3ducmV2LnhtbESPT2vCQBTE7wW/w/KE3urGHCSNriKCpagIpv65PrPP&#10;JJh9G7Jbk377rlDocZiZ3zCzRW9q8aDWVZYVjEcRCOLc6ooLBcev9VsCwnlkjbVlUvBDDhbzwcsM&#10;U207PtAj84UIEHYpKii9b1IpXV6SQTeyDXHwbrY16INsC6lb7ALc1DKOook0WHFYKLGhVUn5Pfs2&#10;CvabJLtc76dsm9wK6nb4Id/3Z6Veh/1yCsJT7//Df+1PrSCO4fkl/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4xbEAAAA2wAAAA8AAAAAAAAAAAAAAAAAmAIAAGRycy9k&#10;b3ducmV2LnhtbFBLBQYAAAAABAAEAPUAAACJAwAAAAA=&#10;" path="m706,154r27,l760,157r27,4l816,166r25,4l868,179r24,6l919,197r23,9l964,220r26,13l1012,247r23,15l1054,278r21,18l1095,314r18,20l1129,352r18,21l1161,392r15,26l1188,440r13,24l1210,487r14,25l1230,536r7,26l1243,590r5,26l1252,644r3,27l1255,701r,24l1252,755r-4,27l1243,809r-6,27l1230,860r-6,26l1210,913r-9,22l1188,959r-12,23l1161,1004r-14,21l1129,1045r-16,21l1095,1084r-20,18l1054,1120r-19,18l1012,1153r-22,13l964,1178r-22,14l919,1201r-27,10l868,1220r-27,8l816,1234r-29,4l760,1243r-27,l706,1246r-30,-3l649,1243r-28,-5l594,1234r-26,-6l540,1220r-23,-9l492,1201r-27,-9l442,1178r-22,-12l397,1153r-22,-15l355,1120r-21,-18l315,1084r-18,-18l279,1045r-17,-20l249,1004,235,982,222,959,208,935,198,913,186,886r-6,-26l171,836r-5,-27l162,782r-5,-27l154,725r,-24l154,671r3,-27l162,616r4,-26l171,562r9,-26l186,512r12,-25l208,464r14,-24l235,418r14,-26l262,373r17,-21l297,334r18,-20l334,296r21,-18l375,262r22,-15l420,233r22,-13l465,206r27,-9l517,185r23,-6l568,170r26,-4l621,161r28,-4l676,154r30,l706,r36,l778,1r33,4l847,14r35,5l913,31r33,10l981,55r28,13l1039,85r32,15l1098,118r28,21l1152,158r27,23l1206,203r19,26l1248,256r22,22l1291,307r18,27l1324,365r17,30l1356,428r12,32l1378,491r12,32l1396,559r8,34l1408,626r2,36l1410,698r,36l1408,770r-4,35l1396,838r-6,36l1378,908r-10,32l1356,971r-15,32l1324,1031r-15,32l1291,1090r-21,30l1248,1144r-23,25l1206,1193r-27,23l1152,1238r-26,21l1098,1279r-27,18l1039,1315r-30,13l981,1342r-35,16l913,1367r-31,11l847,1385r-36,6l778,1396r-36,3l706,1399r-39,l631,1396r-36,-5l562,1385r-34,-7l495,1367r-32,-9l429,1342r-32,-14l369,1315r-30,-18l310,1279r-30,-20l256,1238r-27,-22l204,1193r-23,-24l159,1144r-20,-24l118,1090r-18,-27l82,1031,69,1003,54,971,40,940,31,908,19,874,13,838,6,805,,770,,734,,698,,662,,626,6,593r7,-34l19,523,31,491r9,-31l54,428,69,395,82,365r18,-31l118,307r21,-29l159,256r22,-27l204,203r25,-22l256,158r24,-19l310,118r29,-18l369,85,397,68,429,55,463,41,495,31,528,19r34,-5l595,5,631,1,667,r39,l706,154e" fillcolor="#039" stroked="f">
                  <v:path arrowok="t" o:connecttype="custom" o:connectlocs="1241,247;1433,307;1603,414;1744,556;1840,726;1898,918;1904,1125;1862,1320;1766,1496;1635,1642;1466,1755;1279,1830;1074,1857;864,1830;672,1755;508,1642;379,1496;283,1320;239,1125;246,918;301,726;398,556;540,414;707,307;903,247;1074,0;1341,28;1580,127;1793,270;1963,457;2081,685;2141,933;2135,1199;2062,1447;1932,1669;1752,1845;1535,1979;1288,2064;1014,2085;753,2037;516,1933;310,1778;152,1584;47,1353;0,1094;20,833;105,589;242,381;426,207;652,82;905,7" o:connectangles="0,0,0,0,0,0,0,0,0,0,0,0,0,0,0,0,0,0,0,0,0,0,0,0,0,0,0,0,0,0,0,0,0,0,0,0,0,0,0,0,0,0,0,0,0,0,0,0,0,0,0"/>
                </v:shape>
                <v:shape id="Freeform 298" o:spid="_x0000_s1035" style="position:absolute;left:1612;top:2465;width:1083;height:1334;visibility:visible;mso-wrap-style:square;v-text-anchor:top" coordsize="71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7KsQA&#10;AADbAAAADwAAAGRycy9kb3ducmV2LnhtbESPQWvCQBSE74L/YXlCL0U3GrASXUUspcWLmHrx9sg+&#10;N9Hs25BdNf33rlDwOMzMN8xi1dla3Kj1lWMF41ECgrhwumKj4PD7NZyB8AFZY+2YFPyRh9Wy31tg&#10;pt2d93TLgxERwj5DBWUITSalL0qy6EeuIY7eybUWQ5StkbrFe4TbWk6SZCotVhwXSmxoU1Jxya9W&#10;wfWszTaVn8fd+0f+vQm7aWr8Vqm3QbeegwjUhVf4v/2jFUxSe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5uyrEAAAA2wAAAA8AAAAAAAAAAAAAAAAAmAIAAGRycy9k&#10;b3ducmV2LnhtbFBLBQYAAAAABAAEAPUAAACJAwAAAAA=&#10;" path="m705,r1,43l706,85r3,41l709,165r,42l709,247r,41l709,331r2,18l711,369r,21l709,409r-3,21l705,450r-3,21l697,489r-4,18l687,526r-3,18l675,562r-6,18l661,598r-9,18l646,633r-9,18l628,666r-12,18l606,700r-12,15l583,729r-12,13l558,760r-14,14l534,786r-14,13l504,813r-15,10l475,835r-16,14l444,859r-3,3l435,864r-3,3l427,868r-1,3l423,873r-6,l414,877r-5,l405,880r-2,2l399,885r-5,4l390,889r-3,2l382,891r-6,l373,891r-1,3l367,894r-7,l355,894r-1,l349,894r-4,-3l340,891r-7,l331,889r-4,-3l319,885r-4,-5l313,877r-9,-4l297,871r-5,-4l286,862r-9,-3l274,853r-6,-3l259,846r-3,-5l247,837r-4,-2l238,831r-9,-8l225,819r-6,-5l211,810r-9,-11l193,792r-9,-11l175,774r-9,-9l160,756r-9,-9l144,738r-9,-9l129,720r-8,-9l115,702r-4,-9l102,684,94,673r-4,-9l84,652r-8,-6l72,634,67,624r-6,-9l57,603,54,592,48,580r-5,-9l39,558,36,547,31,535,30,522,25,511,21,499,18,486,12,426,4,367,3,306,,246,,184,3,124,3,63,3,3,4,,705,e" fillcolor="#039" stroked="f">
                  <v:path arrowok="t" o:connecttype="custom" o:connectlocs="1074,127;1078,309;1078,493;1081,581;1072,671;1054,756;1027,838;992,918;955,993;904,1066;849,1133;791,1191;723,1245;671,1285;649,1294;634,1301;616,1312;599,1325;581,1328;566,1333;540,1333;525,1328;503,1325;479,1312;452,1298;421,1280;394,1261;370,1245;342,1221;307,1191;266,1154;230,1113;196,1073;169,1033;137,990;110,945;87,899;65,851;47,797;32,744;6,547;0,274;5,4;6,0" o:connectangles="0,0,0,0,0,0,0,0,0,0,0,0,0,0,0,0,0,0,0,0,0,0,0,0,0,0,0,0,0,0,0,0,0,0,0,0,0,0,0,0,0,0,0,0"/>
                </v:shape>
                <v:shape id="Freeform 299" o:spid="_x0000_s1036" style="position:absolute;left:2083;top:3741;width:207;height:61;visibility:visible;mso-wrap-style:square;v-text-anchor:top" coordsize="1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JDMIA&#10;AADbAAAADwAAAGRycy9kb3ducmV2LnhtbESPQWvCQBSE7wX/w/IEb3VXbUWiq0hB8dKDab0/ss8k&#10;mH0b87Ya/71bKPQ4zMw3zGrT+0bdqJM6sIXJ2IAiLoKrubTw/bV7XYCSiOywCUwWHiSwWQ9eVpi5&#10;cOcj3fJYqgRhydBCFWObaS1FRR5lHFri5J1D5zEm2ZXadXhPcN/oqTFz7bHmtFBhSx8VFZf8x1vY&#10;inlMrns5ST57N+f9EWefGq0dDfvtElSkPv6H/9oHZ2H6Br9f0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0kMwgAAANsAAAAPAAAAAAAAAAAAAAAAAJgCAABkcnMvZG93&#10;bnJldi54bWxQSwUGAAAAAAQABAD1AAAAhwMAAAAA&#10;" path="m,25r,l4,26r5,5l13,34r8,1l22,35r5,3l31,40r8,l43,40r2,l49,40r8,l61,40r2,l67,38r5,l76,35r3,l84,35r4,-1l93,29r4,-3l99,25r4,l108,20r4,-3l117,17r3,-1l121,13r8,-2l130,8r5,-1l133,r-4,4l124,7r-4,1l117,11r-2,2l108,16r-2,1l102,20r-5,l94,22r-4,3l85,26r-1,3l79,31r-4,3l72,34r-6,1l61,35r-3,l57,35r-8,l45,35r-2,l39,35r-5,l30,35,22,34,21,31,16,29,12,26,7,25,3,20,,25e" fillcolor="black" stroked="f">
                  <v:path arrowok="t" o:connecttype="custom" o:connectlocs="0,37;14,46;32,52;41,57;59,60;68,60;87,60;96,60;110,57;120,52;134,51;148,39;157,37;170,25;183,24;196,16;205,10;196,6;183,12;175,19;161,25;148,30;137,37;128,43;114,51;100,52;88,52;75,52;65,52;52,52;33,51;24,43;11,37;5,30" o:connectangles="0,0,0,0,0,0,0,0,0,0,0,0,0,0,0,0,0,0,0,0,0,0,0,0,0,0,0,0,0,0,0,0,0,0"/>
                </v:shape>
                <v:shape id="Freeform 300" o:spid="_x0000_s1037" style="position:absolute;left:1932;top:3670;width:157;height:108;visibility:visible;mso-wrap-style:square;v-text-anchor:top" coordsize="10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jt8UA&#10;AADbAAAADwAAAGRycy9kb3ducmV2LnhtbESP3WrCQBSE7wu+w3IKvWs2sVokuoo/CEWQWvUBDtlj&#10;Eps9G7NbjT69Kwi9HGbmG2Y0aU0lztS40rKCJIpBEGdWl5wr2O+W7wMQziNrrCyTgis5mIw7LyNM&#10;tb3wD523PhcBwi5FBYX3dSqlywoy6CJbEwfvYBuDPsgml7rBS4CbSnbj+FMaLDksFFjTvKDsd/tn&#10;FGzWm+lqdlq5xZ6TWS/52C2/jzel3l7b6RCEp9b/h5/tL62g24f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yO3xQAAANsAAAAPAAAAAAAAAAAAAAAAAJgCAABkcnMv&#10;ZG93bnJldi54bWxQSwUGAAAAAAQABAD1AAAAigMAAAAA&#10;" path="m,1r,l7,9r5,4l18,18r7,6l30,27r6,4l43,36r5,4l54,45r7,1l66,51r6,4l79,60r6,4l93,67r6,5l102,67,94,64,88,60,81,55,75,51,67,46,63,45,57,40,49,36,45,31,39,27,31,24,27,18,21,13,13,9,9,4,3,,,1e" fillcolor="black" stroked="f">
                  <v:path arrowok="t" o:connecttype="custom" o:connectlocs="0,1;0,1;11,13;18,19;27,27;38,36;46,40;55,46;66,53;73,59;82,67;93,68;101,75;110,81;120,89;130,95;142,99;151,107;155,99;143,95;134,89;123,81;114,75;102,68;96,67;87,59;75,53;69,46;59,40;47,36;41,27;32,19;20,13;14,6;5,0;5,0;0,1" o:connectangles="0,0,0,0,0,0,0,0,0,0,0,0,0,0,0,0,0,0,0,0,0,0,0,0,0,0,0,0,0,0,0,0,0,0,0,0,0"/>
                </v:shape>
                <v:shape id="Freeform 301" o:spid="_x0000_s1038" style="position:absolute;left:1612;top:2465;width:38;height:726;visibility:visible;mso-wrap-style:square;v-text-anchor:top" coordsize="2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36sIA&#10;AADbAAAADwAAAGRycy9kb3ducmV2LnhtbESPT4vCMBTE74LfITzBm6Z6KEs1ihQEvQjqsrveHs2z&#10;f/NSmmjrtzcLC3scZuY3zHo7mEY8qXOlZQWLeQSCOLO65FzB53U/+wDhPLLGxjIpeJGD7WY8WmOi&#10;bc9nel58LgKEXYIKCu/bREqXFWTQzW1LHLy77Qz6ILtc6g77ADeNXEZRLA2WHBYKbCktKKsvD6OA&#10;0upM/av9Wvz037f4RNWxtpVS08mwW4HwNPj/8F/7oBUsY/j9En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nfqwgAAANsAAAAPAAAAAAAAAAAAAAAAAJgCAABkcnMvZG93&#10;bnJldi54bWxQSwUGAAAAAAQABAD1AAAAhwMAAAAA&#10;" path="m,l,3,,63r,61l,184r,62l,306r3,61l8,426r12,60l24,486,15,426,8,367,5,306,3,246r,-62l5,124,5,63,5,3r,1l,,,3,,e" fillcolor="black" stroked="f">
                  <v:path arrowok="t" o:connecttype="custom" o:connectlocs="0,0;0,4;0,94;0,185;0,274;0,367;0,456;5,547;12,635;30,725;36,725;23,635;12,547;8,456;5,367;5,274;8,185;8,94;8,4;8,6;0,0;0,0;0,4;0,0" o:connectangles="0,0,0,0,0,0,0,0,0,0,0,0,0,0,0,0,0,0,0,0,0,0,0,0"/>
                </v:shape>
                <v:shape id="Freeform 302" o:spid="_x0000_s1039" style="position:absolute;left:2170;top:2473;width:517;height:550;visibility:visible;mso-wrap-style:square;v-text-anchor:top" coordsize="3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UH8YA&#10;AADbAAAADwAAAGRycy9kb3ducmV2LnhtbESPT2vCQBTE74V+h+UVeinNxgg1TbOKCEJBPDR60Nsj&#10;+/KHZt+G7KrRT+8WCh6HmfkNky9G04kzDa61rGASxSCIS6tbrhXsd+v3FITzyBo7y6TgSg4W8+en&#10;HDNtL/xD58LXIkDYZaig8b7PpHRlQwZdZHvi4FV2MOiDHGqpB7wEuOlkEscf0mDLYaHBnlYNlb/F&#10;ySi4HVMuPo/pbvNWVeV0nRyq/dYq9foyLr9AeBr9I/zf/tYKkhn8fQ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gUH8YAAADbAAAADwAAAAAAAAAAAAAAAACYAgAAZHJz&#10;L2Rvd25yZXYueG1sUEsFBgAAAAAEAAQA9QAAAIsDAAAAAA==&#10;" path="m,368r339,l337,,,,,368e" fillcolor="red" stroked="f">
                  <v:path arrowok="t" o:connecttype="custom" o:connectlocs="0,549;515,549;512,0;0,0;0,549" o:connectangles="0,0,0,0,0"/>
                </v:shape>
                <v:shape id="Freeform 303" o:spid="_x0000_s1040" style="position:absolute;left:1624;top:3021;width:543;height:780;visibility:visible;mso-wrap-style:square;v-text-anchor:top" coordsize="35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7osEA&#10;AADbAAAADwAAAGRycy9kb3ducmV2LnhtbERPz2vCMBS+C/sfwhvspuk8DKlGGWO6wcRh9eLt2Tyb&#10;YvNSkqyt/705CDt+fL8Xq8E2oiMfascKXicZCOLS6ZorBcfDejwDESKyxsYxKbhRgNXyabTAXLue&#10;99QVsRIphEOOCkyMbS5lKA1ZDBPXEifu4rzFmKCvpPbYp3DbyGmWvUmLNacGgy19GCqvxZ9VcN70&#10;/ro7dNuv01DIwoTPn/B7VOrleXifg4g0xH/xw/2tFUzT2PQl/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Re6LBAAAA2wAAAA8AAAAAAAAAAAAAAAAAmAIAAGRycy9kb3du&#10;cmV2LnhtbFBLBQYAAAAABAAEAPUAAACGAwAAAAA=&#10;" path="m356,r-4,522l346,520r-7,-3l333,517r-8,-1l321,511r-9,-3l307,507r-6,-5l294,499r-5,-4l283,493r-7,-4l270,484r-5,-4l261,480r-8,-5l244,466r-10,-9l220,448r-9,-9l199,430r-9,-9l180,409r-9,-9l159,390r-6,-9l141,372r-6,-12l126,349r-8,-9l109,331r-6,-13l94,309,87,295r-6,-9l73,274,67,261,63,250,54,237r-5,-9l45,214,40,201,33,187,28,175,27,162,22,147,18,133,13,120,10,106r,-16l9,75,6,58,4,45,,30,,13,,,356,e" fillcolor="red" stroked="f">
                  <v:path arrowok="t" o:connecttype="custom" o:connectlocs="541,0;535,779;526,776;516,771;506,771;494,770;488,762;475,758;467,756;458,749;447,744;440,738;430,735;420,729;411,722;403,716;397,716;385,708;371,695;356,682;335,668;321,655;303,641;289,628;274,610;260,597;242,582;233,568;214,555;205,537;192,520;179,507;166,494;157,474;143,461;132,440;123,427;111,409;102,389;96,373;82,353;75,340;68,319;61,300;50,279;43,261;41,242;33,219;27,198;20,179;15,158;15,134;14,112;9,87;6,67;0,45;0,19;0,0;541,0" o:connectangles="0,0,0,0,0,0,0,0,0,0,0,0,0,0,0,0,0,0,0,0,0,0,0,0,0,0,0,0,0,0,0,0,0,0,0,0,0,0,0,0,0,0,0,0,0,0,0,0,0,0,0,0,0,0,0,0,0,0,0"/>
                </v:shape>
                <v:shape id="Freeform 304" o:spid="_x0000_s1041" style="position:absolute;left:2006;top:3732;width:155;height:70;visibility:visible;mso-wrap-style:square;v-text-anchor:top" coordsize="1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CgMMA&#10;AADbAAAADwAAAGRycy9kb3ducmV2LnhtbESPQYvCMBSE74L/ITzBi2iqB12rUUQRvAi7dUGPz+bZ&#10;VpuX0kSt/36zIHgcZuYbZr5sTCkeVLvCsoLhIAJBnFpdcKbg97Dtf4FwHlljaZkUvMjBctFuzTHW&#10;9sk/9Eh8JgKEXYwKcu+rWEqX5mTQDWxFHLyLrQ36IOtM6hqfAW5KOYqisTRYcFjIsaJ1TuktuRsF&#10;qd5srufp8fotT729TAo9Ody9Ut1Os5qB8NT4T/jd3mkFoyn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CgMMAAADbAAAADwAAAAAAAAAAAAAAAACYAgAAZHJzL2Rv&#10;d25yZXYueG1sUEsFBgAAAAAEAAQA9QAAAIgDAAAAAA==&#10;" path="m,1r,l9,4r4,1l18,10r6,4l31,17r6,5l42,23r4,5l55,31r5,1l67,37r6,4l81,41r6,3l94,44r7,2l101,44,94,41r-7,l81,41,73,37,69,35,60,31,55,28,51,23r-9,l37,19,31,14,27,13,18,8,15,4,9,1,1,,,1e" fillcolor="black" stroked="f">
                  <v:path arrowok="t" o:connecttype="custom" o:connectlocs="0,1;0,1;14,6;20,7;27,15;36,21;47,25;56,33;64,34;70,42;84,46;91,48;102,55;111,61;123,61;132,66;143,66;153,69;153,66;143,61;132,61;123,61;111,55;105,52;91,46;84,42;78,34;64,34;56,28;47,21;41,19;27,12;23,6;14,1;2,0;2,0;0,1" o:connectangles="0,0,0,0,0,0,0,0,0,0,0,0,0,0,0,0,0,0,0,0,0,0,0,0,0,0,0,0,0,0,0,0,0,0,0,0,0"/>
                </v:shape>
                <v:shape id="Freeform 305" o:spid="_x0000_s1042" style="position:absolute;left:1618;top:3021;width:38;height:181;visibility:visible;mso-wrap-style:square;v-text-anchor:top" coordsize="2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IMcEA&#10;AADbAAAADwAAAGRycy9kb3ducmV2LnhtbERPz2vCMBS+C/sfwhvspqmOietMi4iilyHWbee35q3t&#10;bF5KEm333y8HwePH93uZD6YVV3K+saxgOklAEJdWN1wp+DhtxwsQPiBrbC2Tgj/ykGcPoyWm2vZ8&#10;pGsRKhFD2KeooA6hS6X0ZU0G/cR2xJH7sc5giNBVUjvsY7hp5SxJ5tJgw7Ghxo7WNZXn4mIUvOBu&#10;dXj9/fzqnZbv35vpZkdVotTT47B6AxFoCHfxzb3XCp7j+vgl/gC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2yDHBAAAA2wAAAA8AAAAAAAAAAAAAAAAAmAIAAGRycy9kb3du&#10;cmV2LnhtbFBLBQYAAAAABAAEAPUAAACGAwAAAAA=&#10;" path="m4,l,,,13,4,30r,15l10,58r2,17l18,90r,16l22,120r2,l22,106,18,88,16,75,12,58,10,45,6,30,4,13,4,r,3l4,,,,4,e" fillcolor="black" stroked="f">
                  <v:path arrowok="t" o:connecttype="custom" o:connectlocs="6,0;0,0;0,19;6,45;6,67;15,87;18,112;27,135;27,159;33,180;36,180;33,159;27,132;24,112;18,87;15,67;9,45;6,19;6,0;6,4;6,0;0,0;0,0;6,0" o:connectangles="0,0,0,0,0,0,0,0,0,0,0,0,0,0,0,0,0,0,0,0,0,0,0,0"/>
                </v:shape>
                <v:shape id="Freeform 306" o:spid="_x0000_s1043" style="position:absolute;left:2594;top:2592;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DLsIA&#10;AADbAAAADwAAAGRycy9kb3ducmV2LnhtbESPQWvCQBSE7wX/w/IEb83GCirRVaRQKHiKLTk/ss8k&#10;Jvs27q5J/PfdQqHHYWa+YfbHyXRiIOcbywqWSQqCuLS64UrB99fH6xaED8gaO8uk4EkejofZyx4z&#10;bUfOabiESkQI+wwV1CH0mZS+rMmgT2xPHL2rdQZDlK6S2uEY4aaTb2m6lgYbjgs19vReU9leHkZB&#10;O+bn+7poN76v0tCcbhtTPJxSi/l02oEINIX/8F/7UytYLeH3S/w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kMuwgAAANsAAAAPAAAAAAAAAAAAAAAAAJgCAABkcnMvZG93&#10;bnJldi54bWxQSwUGAAAAAAQABAD1AAAAhwMAAAAA&#10;" path="m24,r,l24,24,8,24,,24r8,l24,e" stroked="f">
                  <v:path arrowok="t" o:connecttype="custom" o:connectlocs="36,0;36,0;36,0;36,0;36,0;36,36;36,36;12,36;0,36;0,36;12,36;36,0;36,0" o:connectangles="0,0,0,0,0,0,0,0,0,0,0,0,0"/>
                </v:shape>
                <v:shape id="Freeform 307" o:spid="_x0000_s1044" style="position:absolute;left:2597;top:2596;width:38;height:38;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dWcIA&#10;AADbAAAADwAAAGRycy9kb3ducmV2LnhtbESPQWvCQBSE7wX/w/IEb3VjCippNiKCIPSkLZ4f2dck&#10;Jvs27m5M/PfdQqHHYWa+YfLdZDrxIOcbywpWywQEcWl1w5WCr8/j6xaED8gaO8uk4EkedsXsJcdM&#10;25HP9LiESkQI+wwV1CH0mZS+rMmgX9qeOHrf1hkMUbpKaodjhJtOpkmylgYbjgs19nSoqWwvg1HQ&#10;jueP+/rabnxfJaHZ3zbmOjilFvNp/w4i0BT+w3/tk1bwlsLvl/g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N1ZwgAAANsAAAAPAAAAAAAAAAAAAAAAAJgCAABkcnMvZG93&#10;bnJldi54bWxQSwUGAAAAAAQABAD1AAAAhwMAAAAA&#10;" path="m24,r,8l16,8r,16l,24,16,8,16,r8,e" stroked="f">
                  <v:path arrowok="t" o:connecttype="custom" o:connectlocs="36,0;36,12;36,12;36,12;36,12;24,12;24,36;24,36;0,36;24,12;24,12;24,0;36,0;36,0;36,0;36,0;36,0" o:connectangles="0,0,0,0,0,0,0,0,0,0,0,0,0,0,0,0,0"/>
                </v:shape>
                <v:shape id="Freeform 308" o:spid="_x0000_s1045" style="position:absolute;left:1777;top:2684;width:765;height:789;visibility:visible;mso-wrap-style:square;v-text-anchor:top" coordsize="50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d28MA&#10;AADbAAAADwAAAGRycy9kb3ducmV2LnhtbESPQWvCQBSE74X+h+UVvBSzqYFSoqtIaUHUi7F4fmSf&#10;STT7NuyuGv31rlDwOMzMN8xk1ptWnMn5xrKCjyQFQVxa3XCl4G/7O/wC4QOyxtYyKbiSh9n09WWC&#10;ubYX3tC5CJWIEPY5KqhD6HIpfVmTQZ/Yjjh6e+sMhihdJbXDS4SbVo7S9FMabDgu1NjRd03lsTgZ&#10;Be60z+z7jxytFvYgd+vbhpdFr9TgrZ+PQQTqwzP8315oBVkGjy/x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8d28MAAADbAAAADwAAAAAAAAAAAAAAAACYAgAAZHJzL2Rv&#10;d25yZXYueG1sUEsFBgAAAAAEAAQA9QAAAIgDAAAAAA==&#10;" path="m449,45r5,4l458,54r3,l466,58r1,5l472,67r3,5l476,73r5,5l484,82r1,5l490,90r3,6l494,100r3,5l502,109r-26,21l472,126r-5,-5l467,117r-1,-3l463,109r-5,l454,105r-6,-5l445,103r-2,5l436,109r-2,5l430,117r-3,6l422,126r-4,1l416,132r-4,4l409,141r-5,3l403,145r-5,5l394,154r-3,3l380,168r-9,12l359,189r-9,10l340,208r-9,12l319,229r-9,11l301,249r-11,9l281,270r-9,9l263,289r-12,9l242,310r-9,9l224,330r-10,9l205,351r-12,9l184,370r-9,8l166,388r-9,12l148,409r-11,9l128,429r-9,12l110,450,98,460r-9,9l80,483r-4,l74,487r-4,5l65,496r-4,5l58,504r-5,4l49,513r-5,1l40,519r-5,l29,522r-4,1l20,526r-7,l7,528r-3,l2,528r,-2l,526r,-3l,517r,-7l2,501r,-5l4,487r3,-4l11,477r5,-8l20,463r2,-4l26,451r8,-6l38,441r2,-8l47,429r5,-5l62,414,74,402r9,-14l94,378r9,-9l115,355r10,-12l134,333r14,-14l160,307r9,-10l179,283r12,-12l205,258r10,-14l224,234r14,-12l247,208r13,-10l269,184r12,-12l292,162r9,-12l314,139r9,-12l335,114r9,-11l355,91r9,-9l373,72r9,-12l394,51r-3,-5l386,45r-4,-3l380,40r-3,-3l376,36r-3,-3l371,33r-3,-2l367,31r,-3l364,28r-2,-1l359,27r,-5l362,18r2,-3l367,13r1,-4l373,6r,-5l376,r1,l382,1r7,3l394,6r6,4l407,13r5,2l418,19r4,5l430,28r4,5l439,36r6,1l448,40r,2l449,45e" stroked="f">
                  <v:path arrowok="t" o:connecttype="custom" o:connectlocs="697,81;710,94;724,109;738,130;751,149;724,194;710,175;697,163;677,154;660,170;642,188;627,203;613,216;595,234;546,282;503,328;458,371;414,416;368,462;325,506;280,552;239,597;195,640;149,686;116,720;99,740;81,758;61,774;38,780;11,788;3,788;3,785;0,771;3,740;17,711;33,685;58,658;79,632;126,579;175,529;225,476;272,422;327,364;376,310;427,257;478,207;523,154;567,107;595,69;578,60;572,54;564,49;558,42;546,40;554,22;567,9;573,0;599,9;627,22;654,42;677,55;683,67" o:connectangles="0,0,0,0,0,0,0,0,0,0,0,0,0,0,0,0,0,0,0,0,0,0,0,0,0,0,0,0,0,0,0,0,0,0,0,0,0,0,0,0,0,0,0,0,0,0,0,0,0,0,0,0,0,0,0,0,0,0,0,0,0,0"/>
                </v:shape>
                <v:shape id="Freeform 309" o:spid="_x0000_s1046" style="position:absolute;left:2459;top:2747;width:87;height:101;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7tcQA&#10;AADbAAAADwAAAGRycy9kb3ducmV2LnhtbESPQWvCQBSE74X+h+UVvNVNVdoaXaUqgqBQGvX+zD6T&#10;xezbkF1j/PduodDjMDPfMNN5ZyvRUuONYwVv/QQEce604ULBYb9+/QThA7LGyjEpuJOH+ez5aYqp&#10;djf+oTYLhYgQ9ikqKEOoUyl9XpJF33c1cfTOrrEYomwKqRu8Rbit5CBJ3qVFw3GhxJqWJeWX7GoV&#10;HDfZYcG7rjW0X42T78v2fDIfSvVeuq8JiEBd+A//tTdawXAEv1/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u7XEAAAA2wAAAA8AAAAAAAAAAAAAAAAAmAIAAGRycy9k&#10;b3ducmV2LnhtbFBLBQYAAAAABAAEAPUAAACJAwAAAAA=&#10;" path="m56,67r,l54,61,49,56,46,52,45,47,40,43,37,38,36,34,31,29,28,26,24,22,19,17r,-4l15,11,13,8,9,4,4,,,4,4,8r5,3l10,13r5,4l19,22r,4l24,29r4,5l31,38r2,5l37,47r3,2l42,53r3,5l46,62r3,5l51,65r5,2e" fillcolor="black" stroked="f">
                  <v:path arrowok="t" o:connecttype="custom" o:connectlocs="85,100;85,100;82,91;75,83;70,77;69,70;61,64;56,56;55,51;47,43;43,39;37,33;29,25;29,19;23,16;20,12;14,6;6,0;0,6;6,12;14,16;15,19;23,25;29,33;29,39;37,43;43,51;47,56;50,64;56,70;61,73;64,79;69,86;70,92;75,100;78,97;85,100;85,100;85,100" o:connectangles="0,0,0,0,0,0,0,0,0,0,0,0,0,0,0,0,0,0,0,0,0,0,0,0,0,0,0,0,0,0,0,0,0,0,0,0,0,0,0"/>
                </v:shape>
                <v:shape id="Freeform 310" o:spid="_x0000_s1047" style="position:absolute;left:2498;top:2847;width:46;height:43;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8B8QA&#10;AADbAAAADwAAAGRycy9kb3ducmV2LnhtbESPQUvDQBSE74L/YXmCF2l3bbVI7LaoIPTiwejB4zP7&#10;zIZk38bsSxr/vSsIPQ4z8w2z3c+hUxMNqYls4XppQBFX0TVcW3h/e17cgUqC7LCLTBZ+KMF+d362&#10;xcLFI7/SVEqtMoRTgRa8SF9onSpPAdMy9sTZ+4pDQMlyqLUb8JjhodMrYzY6YMN5wWNPT56qthyD&#10;hZt2Kh/91XpaHT7EyMvYfo7fxtrLi/nhHpTQLKfwf/vgLKxv4e9L/gF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fAfEAAAA2wAAAA8AAAAAAAAAAAAAAAAAmAIAAGRycy9k&#10;b3ducmV2LnhtbFBLBQYAAAAABAAEAPUAAACJAwAAAAA=&#10;" path="m,23r1,l29,1,24,,,19r4,3l,23r,5l1,23,,23e" fillcolor="black" stroked="f">
                  <v:path arrowok="t" o:connecttype="custom" o:connectlocs="0,34;2,34;44,1;37,0;0,28;6,33;0,34;0,42;2,34;0,34" o:connectangles="0,0,0,0,0,0,0,0,0,0"/>
                </v:shape>
                <v:shape id="Freeform 311" o:spid="_x0000_s1048" style="position:absolute;left:2459;top:2827;width:50;height:56;visibility:visible;mso-wrap-style:square;v-text-anchor:top" coordsize="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rFMIA&#10;AADbAAAADwAAAGRycy9kb3ducmV2LnhtbESP0WoCMRRE3wv+Q7iCbzVpFdtujVIKYsGHovUDLpvr&#10;JuzmZklSXf++EYQ+DjNzhlmuB9+JM8XkAmt4mioQxHUwjhsNx5/N4yuIlJENdoFJw5USrFejhyVW&#10;Jlx4T+dDbkSBcKpQg825r6RMtSWPaRp64uKdQvSYi4yNNBEvBe47+azUQnp0XBYs9vRpqW4Pv16D&#10;d+08nr6zVZv2xe7ccau2bzOtJ+Ph4x1EpiH/h+/tL6NhtoDbl/I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sUwgAAANsAAAAPAAAAAAAAAAAAAAAAAJgCAABkcnMvZG93&#10;bnJldi54bWxQSwUGAAAAAAQABAD1AAAAhwMAAAAA&#10;" path="m1,4l,7r4,5l9,13r4,3l15,18r3,4l19,27r,4l27,36r5,-2l27,30,24,22,19,18r,-2l18,13,13,9,9,7,,3,,,,3,1,4e" fillcolor="black" stroked="f">
                  <v:path arrowok="t" o:connecttype="custom" o:connectlocs="2,6;0,11;6,18;14,20;20,24;23,27;27,33;29,41;29,47;41,54;48,51;41,45;36,33;29,27;29,24;27,20;20,14;14,11;0,5;0,5;0,5;0,0;0,5;2,6" o:connectangles="0,0,0,0,0,0,0,0,0,0,0,0,0,0,0,0,0,0,0,0,0,0,0,0"/>
                </v:shape>
                <v:shape id="Freeform 312" o:spid="_x0000_s1049" style="position:absolute;left:2369;top:2832;width:93;height:9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hUMYA&#10;AADbAAAADwAAAGRycy9kb3ducmV2LnhtbESPQUvDQBSE74L/YXkFL8FutBJt7LaIKBVy0ShSb4/s&#10;axLMvg27a5L217sFweMwM98wq81kOjGQ861lBVfzFARxZXXLtYKP9+fLOxA+IGvsLJOCA3nYrM/P&#10;VphrO/IbDWWoRYSwz1FBE0KfS+mrhgz6ue2Jo7e3zmCI0tVSOxwj3HTyOk0zabDluNBgT48NVd/l&#10;j1HgvrZJfzM+yc9i8VoWuyz45LhU6mI2PdyDCDSF//Bf+0UrWNzC6Uv8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zhUMYAAADbAAAADwAAAAAAAAAAAAAAAACYAgAAZHJz&#10;L2Rvd25yZXYueG1sUEsFBgAAAAAEAAQA9QAAAIsDAAAAAA==&#10;" path="m4,60r,l6,58r4,-4l13,49r5,-3l22,42r2,-2l28,36r3,-5l36,28r4,-4l42,19r4,-1l49,13r5,-3l58,6,60,1,58,,54,1,49,6r-3,4l42,13r-2,5l36,19r-5,8l28,28r-4,3l22,36r-4,4l13,45r-3,1l6,49,4,54,,58r4,2e" fillcolor="black" stroked="f">
                  <v:path arrowok="t" o:connecttype="custom" o:connectlocs="6,90;6,90;9,87;15,81;20,73;27,69;34,63;37,60;43,54;47,46;55,42;61,36;64,28;70,27;75,19;82,15;88,9;91,1;88,0;82,1;75,9;70,15;64,19;61,27;55,28;47,40;43,42;37,46;34,54;27,60;20,67;15,69;9,73;6,81;0,87;0,87;6,90" o:connectangles="0,0,0,0,0,0,0,0,0,0,0,0,0,0,0,0,0,0,0,0,0,0,0,0,0,0,0,0,0,0,0,0,0,0,0,0,0"/>
                </v:shape>
                <v:shape id="Freeform 313" o:spid="_x0000_s1050" style="position:absolute;left:1896;top:2920;width:481;height:487;visibility:visible;mso-wrap-style:square;v-text-anchor:top" coordsize="31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K8EA&#10;AADbAAAADwAAAGRycy9kb3ducmV2LnhtbERPTYvCMBC9L/gfwgheFk2totI1igjC7kmqHjwOzdh0&#10;20xKE7X++81hwePjfa+3vW3EgzpfOVYwnSQgiAunKy4VXM6H8QqED8gaG8ek4EUetpvBxxoz7Z6c&#10;0+MUShFD2GeowITQZlL6wpBFP3EtceRurrMYIuxKqTt8xnDbyDRJFtJixbHBYEt7Q0V9ulsF6ez3&#10;ejX1sc7T5c8xn382d/uaKjUa9rsvEIH68Bb/u7+1glkcG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5yvBAAAA2wAAAA8AAAAAAAAAAAAAAAAAmAIAAGRycy9kb3du&#10;cmV2LnhtbFBLBQYAAAAABAAEAPUAAACGAwAAAAA=&#10;" path="m1,326r,l13,315r9,-9l33,292r7,-7l51,274r9,-12l72,253r6,-10l90,231r9,-6l109,213r8,-11l127,193r9,-9l145,175r9,-12l166,154r9,-10l184,135r11,-12l202,114r11,-11l225,94,235,82r8,-9l253,64r9,-10l274,45r9,-12l294,24r9,-11l315,1,310,,298,9r-9,10l279,28r-9,12l258,49r-6,11l240,69,229,81r-9,9l211,100r-9,9l190,118r-9,12l171,139r-9,11l153,159r-9,12l132,180r-9,10l112,199r-9,12l94,220r-9,11l73,240r-6,9l55,261r-9,9l37,280r-9,9l18,301r-9,9l,321r1,5e" fillcolor="black" stroked="f">
                  <v:path arrowok="t" o:connecttype="custom" o:connectlocs="2,486;33,456;61,424;91,390;119,362;151,335;178,301;207,274;234,243;266,214;297,183;324,153;358,122;385,95;417,67;448,36;479,1;454,13;425,42;393,73;365,103;335,134;307,162;276,194;247,223;219,255;187,283;157,314;129,344;102,371;70,402;43,430;14,462;0,478" o:connectangles="0,0,0,0,0,0,0,0,0,0,0,0,0,0,0,0,0,0,0,0,0,0,0,0,0,0,0,0,0,0,0,0,0,0"/>
                </v:shape>
                <v:shape id="Freeform 314" o:spid="_x0000_s1051" style="position:absolute;left:1788;top:3397;width:114;height:80;visibility:visible;mso-wrap-style:square;v-text-anchor:top" coordsize="7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uf8YA&#10;AADbAAAADwAAAGRycy9kb3ducmV2LnhtbESPQWvCQBSE7wX/w/IKvTWbWpQas4oKgliE1go1t0f2&#10;mUSzb0N21bS/visIPQ4z8w2TTjtTiwu1rrKs4CWKQRDnVldcKNh9LZ/fQDiPrLG2TAp+yMF00ntI&#10;MdH2yp902fpCBAi7BBWU3jeJlC4vyaCLbEMcvINtDfog20LqFq8BbmrZj+OhNFhxWCixoUVJ+Wl7&#10;NgrW+++PTB9Hm9/DIn5vqnm2O+UDpZ4eu9kYhKfO/4fv7ZVW8DqC25fwA+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Huf8YAAADbAAAADwAAAAAAAAAAAAAAAACYAgAAZHJz&#10;L2Rvd25yZXYueG1sUEsFBgAAAAAEAAQA9QAAAIsDAAAAAA==&#10;" path="m,53r,l6,53r7,-4l18,48r6,-3l28,43r5,-3l37,39r8,-3l49,31r2,-4l55,22r5,-1l64,16r5,-4l72,7,74,4,72,,69,4,64,7r-4,5l55,18r-4,3l49,22r-4,5l40,31r-4,3l31,39r-4,1l19,40r-4,3l13,43,6,45,,48r,5e" fillcolor="black" stroked="f">
                  <v:path arrowok="t" o:connecttype="custom" o:connectlocs="0,79;0,79;9,79;20,73;27,71;36,67;43,64;50,59;56,58;68,53;74,46;78,40;84,33;91,31;97,24;105,18;109,10;112,6;109,0;105,6;97,10;91,18;84,27;78,31;74,33;68,40;61,46;55,50;47,58;41,59;29,59;23,64;20,64;9,67;0,71;0,71;0,71;0,71;0,71;0,79" o:connectangles="0,0,0,0,0,0,0,0,0,0,0,0,0,0,0,0,0,0,0,0,0,0,0,0,0,0,0,0,0,0,0,0,0,0,0,0,0,0,0,0"/>
                </v:shape>
                <v:shape id="Freeform 315" o:spid="_x0000_s1052" style="position:absolute;left:1768;top:3464;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178A&#10;AADbAAAADwAAAGRycy9kb3ducmV2LnhtbERPz2vCMBS+D/Y/hDfwUjR1bENqUxmCbDuqq+dH82zL&#10;kpeSxLb+98thsOPH97vczdaIkXzoHStYr3IQxI3TPbcKvs+H5QZEiMgajWNScKcAu+rxocRCu4mP&#10;NJ5iK1IIhwIVdDEOhZSh6chiWLmBOHFX5y3GBH0rtccphVsjn/P8TVrsOTV0ONC+o+bndLMK/OY4&#10;j8aaGl/rbMq+so9L0KzU4ml+34KINMd/8Z/7Uyt4SevTl/QDZ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8Q3XvwAAANsAAAAPAAAAAAAAAAAAAAAAAJgCAABkcnMvZG93bnJl&#10;di54bWxQSwUGAAAAAAQABAD1AAAAhAMAAAAA&#10;" path="m,l,9r6,l6,14,9,24r6,l18,24r6,l24,9r-6,l15,9,15,,,,,9,,e" fillcolor="black" stroked="f">
                  <v:path arrowok="t" o:connecttype="custom" o:connectlocs="0,0;0,13;9,13;9,21;14,36;23,36;23,36;27,36;27,36;36,36;36,13;27,13;27,13;23,13;23,0;23,0;23,0;23,0;23,0;23,0;0,0;0,13;0,13;0,0" o:connectangles="0,0,0,0,0,0,0,0,0,0,0,0,0,0,0,0,0,0,0,0,0,0,0,0"/>
                </v:shape>
                <v:shape id="Freeform 316" o:spid="_x0000_s1053" style="position:absolute;left:1768;top:3316;width:91;height:149;visibility:visible;mso-wrap-style:square;v-text-anchor:top" coordsize="6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SsMA&#10;AADbAAAADwAAAGRycy9kb3ducmV2LnhtbESPQYvCMBSE7wv+h/AEb2uqdhepTUUEUVBYVj14fDTP&#10;tti81CZq/fdGWNjjMDPfMOm8M7W4U+sqywpGwwgEcW51xYWC42H1OQXhPLLG2jIpeJKDedb7SDHR&#10;9sG/dN/7QgQIuwQVlN43iZQuL8mgG9qGOHhn2xr0QbaF1C0+AtzUchxF39JgxWGhxIaWJeWX/c0o&#10;uI3NaRKvf76aXRw7v51ct1qiUoN+t5iB8NT5//Bfe6MVxCN4fwk/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SsMAAADbAAAADwAAAAAAAAAAAAAAAACYAgAAZHJzL2Rv&#10;d25yZXYueG1sUEsFBgAAAAAEAAQA9QAAAIgDAAAAAA==&#10;" path="m54,r,l49,3,45,9r-5,7l36,21r-6,4l25,31r-3,8l16,43r-3,6l9,58,7,63r,7l3,76r,9l,93r,6l7,99r,-6l7,85r,-9l9,72r3,-6l13,58r5,-6l22,48r3,-9l30,36r4,-6l40,22r5,-4l49,12,54,7,59,3,54,e" fillcolor="black" stroked="f">
                  <v:path arrowok="t" o:connecttype="custom" o:connectlocs="82,0;82,0;74,4;68,13;61,24;55,31;46,37;38,46;33,58;24,64;20,73;14,86;11,94;11,104;5,113;5,127;0,139;0,148;11,148;11,139;11,127;11,113;14,107;18,98;20,86;27,77;33,72;38,58;46,54;52,45;61,33;68,27;74,18;82,10;89,4;89,4;82,0" o:connectangles="0,0,0,0,0,0,0,0,0,0,0,0,0,0,0,0,0,0,0,0,0,0,0,0,0,0,0,0,0,0,0,0,0,0,0,0,0"/>
                </v:shape>
                <v:shape id="Freeform 317" o:spid="_x0000_s1054" style="position:absolute;left:1850;top:2757;width:530;height:565;visibility:visible;mso-wrap-style:square;v-text-anchor:top" coordsize="34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jzMUA&#10;AADbAAAADwAAAGRycy9kb3ducmV2LnhtbESPT2vCQBTE70K/w/IK3pqNUYqkrlJa/NNLxdjeH9nX&#10;JDX7NuxuNH57t1DwOMzMb5jFajCtOJPzjWUFkyQFQVxa3XCl4Ou4fpqD8AFZY2uZFFzJw2r5MFpg&#10;ru2FD3QuQiUihH2OCuoQulxKX9Zk0Ce2I47ej3UGQ5SuktrhJcJNK7M0fZYGG44LNXb0VlN5Knqj&#10;YFdUbhp++8lxVvrN6eN9vd9+fis1fhxeX0AEGsI9/N/eaQWzDP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ePMxQAAANsAAAAPAAAAAAAAAAAAAAAAAJgCAABkcnMv&#10;ZG93bnJldi54bWxQSwUGAAAAAAQABAD1AAAAigMAAAAA&#10;" path="m342,4r,-4l331,9r-7,13l313,31r-9,9l292,54r-9,9l273,76,261,87r-9,9l241,109r-9,12l219,135r-9,10l196,157r-9,14l175,181r-13,12l153,208r-14,12l130,231r-10,13l108,256,97,267,85,280,75,292,63,303,52,315r-9,10l31,339,21,351r-9,10l,375r4,3l13,364r14,-9l34,342r11,-9l57,321,67,307,79,297r9,-14l102,270r10,-9l121,247r12,-12l144,222r13,-14l169,198r9,-12l189,172r12,-10l214,150r9,-14l232,126r14,-12l255,103,268,91r9,-13l288,67r9,-12l306,45r12,-9l327,22r10,-9l345,4r,-4l345,4r2,-3l345,r-3,4e" fillcolor="black" stroked="f">
                  <v:path arrowok="t" o:connecttype="custom" o:connectlocs="521,0;493,33;463,60;431,94;398,130;367,162;334,201;299,234;267,270;233,310;198,344;164,382;129,417;96,452;65,484;32,523;0,559;20,543;52,510;87,479;120,443;155,403;184,368;219,331;257,295;288,256;326,224;353,188;388,154;422,116;452,82;484,54;513,19;525,0;528,1;521,6" o:connectangles="0,0,0,0,0,0,0,0,0,0,0,0,0,0,0,0,0,0,0,0,0,0,0,0,0,0,0,0,0,0,0,0,0,0,0,0"/>
                </v:shape>
                <v:shape id="Freeform 318" o:spid="_x0000_s1055" style="position:absolute;left:2316;top:2720;width:61;height:46;visibility:visible;mso-wrap-style:square;v-text-anchor:top" coordsize="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ktMQA&#10;AADbAAAADwAAAGRycy9kb3ducmV2LnhtbESPT2vCQBTE70K/w/IKvemm/0SiqxRLIBQP1db7I/vM&#10;RrNvQ3Zjkm/vFgoeh5n5DbPaDLYWV2p95VjB8ywBQVw4XXGp4Pcnmy5A+ICssXZMCkbysFk/TFaY&#10;atfznq6HUIoIYZ+iAhNCk0rpC0MW/cw1xNE7udZiiLItpW6xj3Bby5ckmUuLFccFgw1tDRWXQ2cV&#10;zMNxzHe14a/j5fP9nPlu+73vlHp6HD6WIAIN4R7+b+dawdsr/H2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5LTEAAAA2wAAAA8AAAAAAAAAAAAAAAAAmAIAAGRycy9k&#10;b3ducmV2LnhtbFBLBQYAAAAABAAEAPUAAACJAwAAAAA=&#10;" path="m,l3,4r1,l7,7r2,l12,9r1,l13,12r5,l21,13r,3l22,18r5,3l30,22r4,3l36,30r3,-5l36,21,34,18,31,16,27,13,25,12r-3,l21,9,18,7r,-3l16,4r-3,l12,3,9,3,7,,4,,7,3,,,,3,3,4,,e" fillcolor="black" stroked="f">
                  <v:path arrowok="t" o:connecttype="custom" o:connectlocs="0,0;5,6;6,6;11,10;14,10;18,13;20,13;20,18;27,18;27,18;27,18;32,19;32,24;34,27;41,31;46,33;52,37;55,45;59,37;55,31;52,27;47,24;41,19;38,18;34,18;32,13;27,10;27,10;27,6;24,6;20,6;18,4;14,4;11,0;6,0;11,4;0,0;0,4;5,6;0,0" o:connectangles="0,0,0,0,0,0,0,0,0,0,0,0,0,0,0,0,0,0,0,0,0,0,0,0,0,0,0,0,0,0,0,0,0,0,0,0,0,0,0,0"/>
                </v:shape>
                <v:shape id="Freeform 319" o:spid="_x0000_s1056" style="position:absolute;left:2316;top:2680;width:38;height:46;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fmcMA&#10;AADbAAAADwAAAGRycy9kb3ducmV2LnhtbESPQWvCQBSE7wX/w/IEb3VjlKKpqwRB0EIPVcHra/aZ&#10;BLNv4+6q6b/vCoLHYWa+YebLzjTiRs7XlhWMhgkI4sLqmksFh/36fQrCB2SNjWVS8Ecelove2xwz&#10;be/8Q7ddKEWEsM9QQRVCm0npi4oM+qFtiaN3ss5giNKVUju8R7hpZJokH9JgzXGhwpZWFRXn3dUo&#10;+NoeL2N3Wf+m6Tj/zvdhhnicKTXod/kniEBdeIWf7Y1WMJnA40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RfmcMAAADbAAAADwAAAAAAAAAAAAAAAACYAgAAZHJzL2Rv&#10;d25yZXYueG1sUEsFBgAAAAAEAAQA9QAAAIgDAAAAAA==&#10;" path="m22,l19,r,3l14,7r-2,5l9,13,8,18r-4,l3,22,,27r8,3l8,25,9,21r3,-3l14,18r5,-5l19,12,22,7,24,4r-2,l22,,19,r3,e" fillcolor="black" stroked="f">
                  <v:path arrowok="t" o:connecttype="custom" o:connectlocs="33,0;29,0;29,4;21,10;18,18;14,19;12,27;6,27;5,33;0,40;12,45;12,37;14,31;18,27;21,27;29,19;29,18;33,10;36,6;33,6;33,0;29,0;29,0;33,0" o:connectangles="0,0,0,0,0,0,0,0,0,0,0,0,0,0,0,0,0,0,0,0,0,0,0,0"/>
                </v:shape>
                <v:shape id="Freeform 320" o:spid="_x0000_s1057" style="position:absolute;left:2348;top:2680;width:118;height:74;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n2sIA&#10;AADbAAAADwAAAGRycy9kb3ducmV2LnhtbESPUWvCQBCE34X+h2MLvplLq7Y19RLEYlHfavsDltya&#10;hOb2Qm7V9N/3BMHHYWa+YZbF4Fp1pj40ng08JSko4tLbhisDP9+byRuoIMgWW89k4I8CFPnDaImZ&#10;9Rf+ovNBKhUhHDI0UIt0mdahrMlhSHxHHL2j7x1KlH2lbY+XCHetfk7TF+2w4bhQY0frmsrfw8kZ&#10;2K5pL9Pdwn3wSoZX/qTS08mY8eOwegclNMg9fGtvrYHZHK5f4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KfawgAAANsAAAAPAAAAAAAAAAAAAAAAAJgCAABkcnMvZG93&#10;bnJldi54bWxQSwUGAAAAAAQABAD1AAAAhwMAAAAA&#10;" path="m77,44r,l73,43r-1,l69,38,64,35,60,34,54,29,49,25,42,20,37,17,31,13,24,11,18,7,15,2,9,2,4,,,,,4r1,l6,7r7,1l18,11r4,5l28,17r8,3l40,25r6,4l54,34r1,4l60,40r7,3l69,44r3,3l72,49r5,-5e" fillcolor="black" stroked="f">
                  <v:path arrowok="t" o:connecttype="custom" o:connectlocs="116,65;116,65;110,64;109,64;104,56;97,52;91,50;82,43;74,37;64,30;56,25;47,19;36,16;27,10;23,3;14,3;6,0;0,0;0,6;2,6;9,10;20,12;27,16;33,24;42,25;54,30;61,37;70,43;82,50;83,56;91,59;101,64;104,65;109,70;109,73;109,73;116,65" o:connectangles="0,0,0,0,0,0,0,0,0,0,0,0,0,0,0,0,0,0,0,0,0,0,0,0,0,0,0,0,0,0,0,0,0,0,0,0,0"/>
                </v:shape>
                <v:shape id="Freeform 321" o:spid="_x0000_s1058" style="position:absolute;left:2416;top:2568;width:221;height:213;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4ncMA&#10;AADbAAAADwAAAGRycy9kb3ducmV2LnhtbESP3WrCQBSE7wXfYTmCd7pRQmijq4hgKwgFf3p/yB6T&#10;YPZsurtN0rfvCoVeDjPzDbPeDqYRHTlfW1awmCcgiAuray4V3K6H2QsIH5A1NpZJwQ952G7GozXm&#10;2vZ8pu4SShEh7HNUUIXQ5lL6oiKDfm5b4ujdrTMYonSl1A77CDeNXCZJJg3WHBcqbGlfUfG4fBsF&#10;H+fXh3Pl1+nm9+b9s0nfwmFplJpOht0KRKAh/If/2ketIM3g+S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4ncMAAADbAAAADwAAAAAAAAAAAAAAAACYAgAAZHJzL2Rv&#10;d25yZXYueG1sUEsFBgAAAAAEAAQA9QAAAIgDAAAAAA==&#10;" path="m49,142r5,-7l58,131r5,-3l67,122r5,-5l76,113r5,-5l82,101r5,-6l90,92r6,-6l99,78r1,-4l103,67r6,-4l112,55r5,l121,55r5,-4l130,49r6,-3l139,42r2,-2l141,36r3,-3l144,28r,-1l144,22r,-4l141,18r,-3l139,10r,-1l136,6,135,4,130,1,127,r-1,l121,r-3,l117,r-3,l112,r-3,l105,r-5,4l99,6r-3,4l91,15r-1,3l87,22r-2,6l82,33r-6,3l69,40r-5,5l58,46r-4,5l46,55r-4,3l37,64r-6,5l27,74r-5,3l15,83,9,90,4,92,,99r1,5l6,105r3,3l10,110r5,3l18,114r4,3l27,119r,3l28,126r5,2l37,131r3,1l45,135r1,2l49,142e" fillcolor="black" stroked="f">
                  <v:path arrowok="t" o:connecttype="custom" o:connectlocs="82,201;96,191;110,174;123,161;133,142;146,128;152,110;166,94;178,82;192,76;207,69;215,60;219,49;219,40;219,27;215,22;212,13;206,6;194,0;184,0;180,0;178,0;174,0;171,0;160,0;151,9;139,22;133,33;125,49;105,60;88,69;70,82;56,95;41,110;23,124;6,137;2,155;14,161;23,168;34,174;41,182;50,191;61,197;70,204" o:connectangles="0,0,0,0,0,0,0,0,0,0,0,0,0,0,0,0,0,0,0,0,0,0,0,0,0,0,0,0,0,0,0,0,0,0,0,0,0,0,0,0,0,0,0,0"/>
                </v:shape>
                <v:shape id="Freeform 322" o:spid="_x0000_s1059" style="position:absolute;left:2416;top:2568;width:221;height:213;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O3sQA&#10;AADbAAAADwAAAGRycy9kb3ducmV2LnhtbESPQWvCQBSE70L/w/IKvekmpdSSuooUCvViSdpLb4/s&#10;axLNvk13XzX+e1cQPA4z8w2zWI2uVwcKsfNsIJ9loIhrbztuDHx/vU9fQEVBtth7JgMnirBa3k0W&#10;WFh/5JIOlTQqQTgWaKAVGQqtY92SwzjzA3Hyfn1wKEmGRtuAxwR3vX7MsmftsOO00OJAby3V++rf&#10;GZA/5J/dJpSfQ74tN+W6yk9SGfNwP65fQQmNcgtf2x/WwNMcLl/SD9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jt7EAAAA2wAAAA8AAAAAAAAAAAAAAAAAmAIAAGRycy9k&#10;b3ducmV2LnhtbFBLBQYAAAAABAAEAPUAAACJAwAAAAA=&#10;" path="m49,142r,l54,135r4,-4l63,128r4,-6l72,117r4,-4l81,108r1,-7l87,95r3,-3l96,86r3,-8l100,74r3,-7l109,63r3,-8l117,55r4,l126,51r4,-2l136,46r3,-4l141,40r,-4l144,33r,-5l144,27r,-5l144,18r-3,l141,15r-2,-5l139,9,136,6,135,4,130,1,127,r-1,l121,r-3,l117,r-3,l112,r-3,l105,r-5,4l99,6r-3,4l91,15r-1,3l87,22r-2,6l82,33r-6,3l69,40r-5,5l58,46r-4,5l46,55r-4,3l37,64r-6,5l27,74r-5,3l15,83,9,90,4,92,,99r1,5l6,105r3,3l10,110r5,3l18,114r4,3l27,119r,3l28,126r5,2l37,131r3,1l45,135r1,2l49,142e" filled="f" strokeweight="1pt">
                  <v:stroke startarrowwidth="narrow" startarrowlength="short" endarrowwidth="narrow" endarrowlength="short" endcap="round"/>
                  <v:path arrowok="t" o:connecttype="custom" o:connectlocs="75,212;88,195;102,182;116,168;125,150;137,137;151,116;157,100;171,82;178,82;192,76;207,69;215,60;215,54;219,42;219,33;215,27;212,15;212,13;206,6;194,0;184,0;180,0;178,0;174,0;171,0;166,0;160,0;151,9;139,22;133,33;130,42;116,54;98,67;82,76;64,86;47,103;34,115;14,134;0,147;2,155;14,161;23,168;34,174;41,182;50,191;61,197;70,204" o:connectangles="0,0,0,0,0,0,0,0,0,0,0,0,0,0,0,0,0,0,0,0,0,0,0,0,0,0,0,0,0,0,0,0,0,0,0,0,0,0,0,0,0,0,0,0,0,0,0,0"/>
                </v:shape>
                <v:shape id="Freeform 323" o:spid="_x0000_s1060" style="position:absolute;left:2416;top:2753;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IVMIA&#10;AADbAAAADwAAAGRycy9kb3ducmV2LnhtbERP3WrCMBS+H/gO4Qy8m+nEzVKNIv4xBmNYfYBDc2y7&#10;NSclibXd0y8Xg11+fP/LdW8a0ZHztWUFz5MEBHFhdc2lgsv58JSC8AFZY2OZFAzkYb0aPSwx0/bO&#10;J+ryUIoYwj5DBVUIbSalLyoy6Ce2JY7c1TqDIUJXSu3wHsNNI6dJ8ioN1hwbKmxpW1Hxnd+MgmPv&#10;hm5TdHn6HuZDs//4+XzZfSk1fuw3CxCB+vAv/nO/aQWzODZ+i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AhUwgAAANsAAAAPAAAAAAAAAAAAAAAAAJgCAABkcnMvZG93&#10;bnJldi54bWxQSwUGAAAAAAQABAD1AAAAhwMAAAAA&#10;" path="m9,r2,l14,3r2,1l19,4r1,4l24,8r,1l24,12r,2l24,17r-4,2l19,22r-3,l14,24r-3,l9,24r-3,l4,22r-3,l1,19,,17,,14,,12,,9,,8r1,l1,4r3,l6,3,9,e" fillcolor="#333" stroked="f">
                  <v:path arrowok="t" o:connecttype="custom" o:connectlocs="14,0;17,0;21,4;24,6;29,6;30,12;36,12;36,13;36,18;36,21;36,25;30,28;29,33;24,33;21,36;17,36;14,36;14,36;9,36;6,33;2,33;2,28;0,25;0,21;0,18;0,13;0,12;2,12;2,6;6,6;9,4;14,0;14,0" o:connectangles="0,0,0,0,0,0,0,0,0,0,0,0,0,0,0,0,0,0,0,0,0,0,0,0,0,0,0,0,0,0,0,0,0"/>
                </v:shape>
                <v:shape id="Freeform 324" o:spid="_x0000_s1061" style="position:absolute;left:2561;top:2573;width:70;height:74;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a5sQA&#10;AADbAAAADwAAAGRycy9kb3ducmV2LnhtbESPW2vCQBSE3wv+h+UIfaubliIa3UitCr7VK/bxkD25&#10;1OzZmF1j+u+7BcHHYWa+YaazzlSipcaVlhW8DiIQxKnVJecKDvvVywiE88gaK8uk4JcczJLe0xRj&#10;bW+8pXbncxEg7GJUUHhfx1K6tCCDbmBr4uBltjHog2xyqRu8Bbip5FsUDaXBksNCgTV9FpSed1ej&#10;ILscykvr16vN17H+2cwXvGy/T0o997uPCQhPnX+E7+21VvA+hv8v4Q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mubEAAAA2wAAAA8AAAAAAAAAAAAAAAAAmAIAAGRycy9k&#10;b3ducmV2LnhtbFBLBQYAAAAABAAEAPUAAACJAwAAAAA=&#10;" path="m22,7r5,l28,8r3,3l33,13r3,3l37,17r,3l40,25r-3,4l37,31r-1,3l33,35r-2,3l28,40r-1,3l22,43r-3,l15,40,13,38,9,35,6,34r,-3l6,29r,-4l6,20r,-3l6,16,9,13r4,-2l15,8,19,7r3,l22,r5,l31,2r5,2l37,7r5,4l45,16r,1l45,25r,4l45,34r-3,4l37,40r-1,4l31,47r-4,l22,49,18,47r-5,l6,44r,-4l4,38,,34,,29,,25,,17,,16,4,11,6,7,6,4,13,2,18,r4,l22,7e" stroked="f">
                  <v:path arrowok="t" o:connecttype="custom" o:connectlocs="41,10;47,16;55,24;56,30;56,43;55,50;47,56;41,64;29,64;20,56;9,50;9,43;9,30;9,24;20,16;29,10;33,0;47,3;56,10;68,24;68,37;68,50;56,59;47,70;33,73;20,70;9,59;0,50;0,37;0,24;9,10;20,3;33,0" o:connectangles="0,0,0,0,0,0,0,0,0,0,0,0,0,0,0,0,0,0,0,0,0,0,0,0,0,0,0,0,0,0,0,0,0"/>
                </v:shape>
                <v:shape id="Freeform 325" o:spid="_x0000_s1062" style="position:absolute;left:2571;top:2583;width:54;height:55;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Sg8MA&#10;AADbAAAADwAAAGRycy9kb3ducmV2LnhtbERPyWrDMBC9B/IPYgK9xXJbsuBGCW1plkIJWUrPU2tq&#10;m1ojIymx8/fRIZDj4+2zRWdqcSbnK8sKHpMUBHFudcWFgu/jcjgF4QOyxtoyKbiQh8W835thpm3L&#10;ezofQiFiCPsMFZQhNJmUPi/JoE9sQxy5P+sMhghdIbXDNoabWj6l6VgarDg2lNjQe0n5/+FkFHx1&#10;m/Vk63fP9Yc/tS59+1n9fq6Uehh0ry8gAnXhLr65N1rBKK6PX+I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Sg8MAAADbAAAADwAAAAAAAAAAAAAAAACYAgAAZHJzL2Rv&#10;d25yZXYueG1sUEsFBgAAAAAEAAQA9QAAAIgDAAAAAA==&#10;" path="m16,r,l20,r2,1l25,4r1,2l29,9r2,1l31,13r3,5l31,22r,2l29,27r-3,1l25,31r-3,2l20,36r-4,l13,36,8,33,7,31,2,28,,27,,24,,22,,18,,13,,10,,9,2,6,7,4,8,1,13,r3,e" filled="f" strokeweight="1pt">
                  <v:stroke startarrowwidth="narrow" startarrowlength="short" endarrowwidth="narrow" endarrowlength="short" endcap="round"/>
                  <v:path arrowok="t" o:connecttype="custom" o:connectlocs="25,0;25,0;31,0;34,1;39,6;40,9;45,13;48,15;48,19;52,27;52,27;48,33;48,36;45,40;40,42;39,46;34,49;31,54;25,54;25,54;20,54;12,49;11,46;3,42;0,40;0,36;0,33;0,27;0,27;0,19;0,15;0,13;3,9;11,6;12,1;20,0;25,0" o:connectangles="0,0,0,0,0,0,0,0,0,0,0,0,0,0,0,0,0,0,0,0,0,0,0,0,0,0,0,0,0,0,0,0,0,0,0,0,0"/>
                </v:shape>
                <v:shape id="Freeform 326" o:spid="_x0000_s1063" style="position:absolute;left:2561;top:2573;width:70;height:74;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W3sIA&#10;AADbAAAADwAAAGRycy9kb3ducmV2LnhtbESPS4vCMBSF9wP+h3AFd2PqgI5Uo0hBnM0IPjbuLs21&#10;rTY3NYm18++NIMzycB4fZ77sTC1acr6yrGA0TEAQ51ZXXCg4HtafUxA+IGusLZOCP/KwXPQ+5phq&#10;++AdtftQiDjCPkUFZQhNKqXPSzLoh7Yhjt7ZOoMhSldI7fARx00tv5JkIg1WHAklNpSVlF/3dxMh&#10;l9OWr9XmnmeZ/z7dXDv93UilBv1uNQMRqAv/4Xf7RysYj+D1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FbewgAAANsAAAAPAAAAAAAAAAAAAAAAAJgCAABkcnMvZG93&#10;bnJldi54bWxQSwUGAAAAAAQABAD1AAAAhwMAAAAA&#10;" path="m22,r,l27,r4,2l36,4r1,3l42,11r3,5l45,17r,8l45,29r,5l42,38r-5,2l36,44r-5,3l27,47r-5,2l18,47r-5,l6,44r,-4l4,38,,34,,29,,25,,17,,16,4,11,6,7,6,4,13,2,18,r4,e" filled="f" strokeweight="1pt">
                  <v:stroke startarrowwidth="narrow" startarrowlength="short" endarrowwidth="narrow" endarrowlength="short" endcap="round"/>
                  <v:path arrowok="t" o:connecttype="custom" o:connectlocs="33,0;33,0;41,0;47,3;55,6;56,10;64,16;68,24;68,25;68,37;68,37;68,43;68,50;64,56;56,59;55,65;47,70;41,70;33,73;33,73;27,70;20,70;9,65;9,59;6,56;0,50;0,43;0,37;0,37;0,25;0,24;6,16;9,10;9,6;20,3;27,0;33,0" o:connectangles="0,0,0,0,0,0,0,0,0,0,0,0,0,0,0,0,0,0,0,0,0,0,0,0,0,0,0,0,0,0,0,0,0,0,0,0,0"/>
                </v:shape>
                <v:shape id="Freeform 327" o:spid="_x0000_s1064" style="position:absolute;left:1776;top:2793;width:649;height:678;visibility:visible;mso-wrap-style:square;v-text-anchor:top" coordsize="42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B78QA&#10;AADbAAAADwAAAGRycy9kb3ducmV2LnhtbESPzWrDMBCE74G+g9hCb4ncNkmDE8WYQKHtKXH6AIu1&#10;sdxaK2Mp/nn7KlDIcZiZb5hdNtpG9NT52rGC50UCgrh0uuZKwff5fb4B4QOyxsYxKZjIQ7Z/mO0w&#10;1W7gE/VFqESEsE9RgQmhTaX0pSGLfuFa4uhdXGcxRNlVUnc4RLht5EuSrKXFmuOCwZYOhsrf4moV&#10;nN+qS3v8yY2z03AsPuuvRi7XSj09jvkWRKAx3MP/7Q+tYPUKty/x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ge/EAAAA2wAAAA8AAAAAAAAAAAAAAAAAmAIAAGRycy9k&#10;b3ducmV2LnhtbFBLBQYAAAAABAAEAPUAAACJAwAAAAA=&#10;" path="m3,449r,5l426,4,421,,,449r3,e" fillcolor="black" stroked="f">
                  <v:path arrowok="t" o:connecttype="custom" o:connectlocs="5,669;5,677;647,6;640,0;0,669;5,669" o:connectangles="0,0,0,0,0,0"/>
                </v:shape>
                <v:shape id="Freeform 328" o:spid="_x0000_s1065" style="position:absolute;left:2430;top:2707;width:73;height:59;visibility:visible;mso-wrap-style:square;v-text-anchor:top" coordsize="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Ic8QA&#10;AADbAAAADwAAAGRycy9kb3ducmV2LnhtbESPQWvCQBSE70L/w/KE3nST0haJrkHEVg9Cq7b3Z/aZ&#10;BLNvw+6qSX+9Wyj0OMzMN8ws70wjruR8bVlBOk5AEBdW11wq+Dq8jSYgfEDW2FgmBT15yOcPgxlm&#10;2t54R9d9KEWEsM9QQRVCm0npi4oM+rFtiaN3ss5giNKVUju8Rbhp5FOSvEqDNceFCltaVlSc9xej&#10;4PviVtv1p//Yhd6s0mPdv//wUqnHYbeYggjUhf/wX3ujFbw8w++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SHPEAAAA2wAAAA8AAAAAAAAAAAAAAAAAmAIAAGRycy9k&#10;b3ducmV2LnhtbFBLBQYAAAAABAAEAPUAAACJAwAAAAA=&#10;" path="m4,l36,9r1,4l37,16r5,5l45,22r2,5l47,31r,5l47,39r-2,l42,39r-2,l33,27r4,12l9,16r18,6l28,22r-1,l28,22,27,21,22,18,18,16r,-3l15,12,9,9,6,7,1,3,,3,,,1,,4,e" stroked="f">
                  <v:path arrowok="t" o:connecttype="custom" o:connectlocs="6,0;55,13;56,19;56,24;64,31;68,32;71,40;71,46;71,53;71,58;71,58;68,58;68,58;68,58;64,58;64,58;61,58;61,58;50,40;56,58;14,24;41,32;43,32;43,32;43,32;41,32;41,32;41,32;41,32;43,32;41,31;33,27;27,24;27,19;23,18;14,13;9,10;2,4;2,4;2,4;0,4;0,4;0,0;0,0;2,0;6,0;6,0;6,0;6,0;6,0" o:connectangles="0,0,0,0,0,0,0,0,0,0,0,0,0,0,0,0,0,0,0,0,0,0,0,0,0,0,0,0,0,0,0,0,0,0,0,0,0,0,0,0,0,0,0,0,0,0,0,0,0,0"/>
                </v:shape>
                <v:shape id="Freeform 329" o:spid="_x0000_s1066" style="position:absolute;left:2430;top:2707;width:73;height:59;visibility:visible;mso-wrap-style:square;v-text-anchor:top" coordsize="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NpsEA&#10;AADbAAAADwAAAGRycy9kb3ducmV2LnhtbESPT4vCMBTE74LfITxhb5oquEo1liKIelz/nZ/Nsy1t&#10;XkoTa91Pv1lY2OMwM79h1klvatFR60rLCqaTCARxZnXJuYLLeTdegnAeWWNtmRS8yUGyGQ7WGGv7&#10;4i/qTj4XAcIuRgWF900spcsKMugmtiEO3sO2Bn2QbS51i68AN7WcRdGnNFhyWCiwoW1BWXV6GgWU&#10;VoYv6Zvv6NPv635xvFXmqNTHqE9XIDz1/j/81z5oBfM5/H4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AjabBAAAA2wAAAA8AAAAAAAAAAAAAAAAAmAIAAGRycy9kb3du&#10;cmV2LnhtbFBLBQYAAAAABAAEAPUAAACGAwAAAAA=&#10;" path="m4,l36,9r1,4l37,16r5,5l45,22r2,5l47,31r,5l47,39r-2,l42,39r-2,l33,27r4,12l9,16r18,6l28,22r-1,l28,22,27,21,22,18,18,16r,-3l15,12,9,9,6,7,1,3,,3,,,1,,4,e" filled="f" strokeweight="1pt">
                  <v:stroke startarrowwidth="narrow" startarrowlength="short" endarrowwidth="narrow" endarrowlength="short" endcap="round"/>
                  <v:path arrowok="t" o:connecttype="custom" o:connectlocs="6,0;55,13;55,13;56,19;56,24;64,31;68,32;71,40;71,46;71,53;71,58;71,58;71,58;68,58;68,58;68,58;64,58;64,58;61,58;61,58;50,40;56,58;14,24;41,32;41,32;43,32;43,32;43,32;41,32;41,32;41,32;41,32;43,32;43,32;41,31;33,27;27,24;27,19;23,18;14,13;9,10;2,4;2,4;2,4;2,4;0,4;0,4;0,4;0,0;0,0;2,0;6,0;6,0;6,0;6,0;6,0;6,0" o:connectangles="0,0,0,0,0,0,0,0,0,0,0,0,0,0,0,0,0,0,0,0,0,0,0,0,0,0,0,0,0,0,0,0,0,0,0,0,0,0,0,0,0,0,0,0,0,0,0,0,0,0,0,0,0,0,0,0,0"/>
                </v:shape>
                <v:shape id="Freeform 330" o:spid="_x0000_s1067" style="position:absolute;left:2453;top:2672;width:89;height:81;visibility:visible;mso-wrap-style:square;v-text-anchor:top" coordsize="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g8MUA&#10;AADbAAAADwAAAGRycy9kb3ducmV2LnhtbESPQWvCQBSE74X+h+UVvEjdKBpqdBURCx4UqdWDt0f2&#10;NQnNvg3ZbVz/vSsIPQ4z8w0zXwZTi45aV1lWMBwkIIhzqysuFJy+P98/QDiPrLG2TApu5GC5eH2Z&#10;Y6btlb+oO/pCRAi7DBWU3jeZlC4vyaAb2IY4ej+2NeijbAupW7xGuKnlKElSabDiuFBiQ+uS8t/j&#10;n1GwD2O+8HhSH863bhvSTX7pT3dK9d7CagbCU/D/4Wd7qxVMUn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KDwxQAAANsAAAAPAAAAAAAAAAAAAAAAAJgCAABkcnMv&#10;ZG93bnJldi54bWxQSwUGAAAAAAQABAD1AAAAigMAAAAA&#10;" path="m22,l44,4r2,l49,4r,3l50,7r,5l53,16r,2l58,22r,5l58,31r,3l55,36r-2,3l50,39,37,18r,3l37,18r,3l37,22r3,5l41,31r,5l44,39r2,4l46,48r-2,1l41,53r-1,l37,48r,-3l35,43,32,40,31,39,28,34,23,31r,-1l22,27,17,25,14,22r-4,l5,21r-1,l1,18,,16,,12,1,9r3,l5,9r3,l13,9r1,l17,9r2,3l22,12r1,l23,13r5,3l31,16r1,l31,13,28,12,26,9,23,7r-1,l17,4r-3,l10,4,13,3r-3,l13,3r1,l17,3r2,l19,r3,e" stroked="f">
                  <v:path arrowok="t" o:connecttype="custom" o:connectlocs="66,6;69,6;74,6;74,11;75,11;80,24;87,33;87,41;87,51;80,59;75,59;56,32;56,27;56,27;56,27;56,33;62,47;66,59;69,72;62,80;62,80;56,72;53,65;47,59;35,47;33,41;21,33;8,32;2,27;0,18;6,14;6,14;12,14;21,14;29,18;35,18;42,24;48,24;42,18;35,11;26,6;15,6;15,6;15,5;20,5;26,5;29,5;33,0" o:connectangles="0,0,0,0,0,0,0,0,0,0,0,0,0,0,0,0,0,0,0,0,0,0,0,0,0,0,0,0,0,0,0,0,0,0,0,0,0,0,0,0,0,0,0,0,0,0,0,0"/>
                </v:shape>
                <v:shape id="Freeform 331" o:spid="_x0000_s1068" style="position:absolute;left:2453;top:2672;width:89;height:81;visibility:visible;mso-wrap-style:square;v-text-anchor:top" coordsize="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76cUA&#10;AADbAAAADwAAAGRycy9kb3ducmV2LnhtbESPQWvCQBSE74L/YXkFb7pppSqpq9iiUBBLjQrt7TX7&#10;TEKzb0N2jfHfu4LgcZiZb5jpvDWlaKh2hWUFz4MIBHFqdcGZgv1u1Z+AcB5ZY2mZFFzIwXzW7Uwx&#10;1vbMW2oSn4kAYRejgtz7KpbSpTkZdANbEQfvaGuDPsg6k7rGc4CbUr5E0UgaLDgs5FjRR07pf3Iy&#10;Cob6uF7+ZaOv9XeS/Lxvfg9NZQ9K9Z7axRsIT61/hO/tT63gdQy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PvpxQAAANsAAAAPAAAAAAAAAAAAAAAAAJgCAABkcnMv&#10;ZG93bnJldi54bWxQSwUGAAAAAAQABAD1AAAAigMAAAAA&#10;" path="m22,l44,4r2,l49,4r,3l50,7r,5l53,16r,2l58,22r,5l58,31r,3l55,36r-2,3l50,39,37,18r,3l37,18r,3l37,22r3,5l41,31r,5l44,39r2,4l46,48r-2,1l41,53r-1,l37,48r,-3l35,43,32,40,31,39,28,34,23,31r,-1l22,27,17,25,14,22r-4,l5,21r-1,l1,18,,16,,12,1,9r3,l5,9r3,l13,9r1,l17,9r2,3l22,12r1,l23,13r5,3l31,16r1,l31,13,28,12,26,9,23,7r-1,l17,4r-3,l10,4,13,3r-3,l13,3r1,l17,3r2,l19,r3,e" filled="f" strokeweight="1pt">
                  <v:stroke startarrowwidth="narrow" startarrowlength="short" endarrowwidth="narrow" endarrowlength="short" endcap="round"/>
                  <v:path arrowok="t" o:connecttype="custom" o:connectlocs="66,6;66,6;69,6;74,6;75,11;75,11;80,24;87,33;87,41;87,51;83,54;80,59;56,27;56,32;56,27;56,27;56,27;56,32;60,41;62,54;69,65;66,74;62,80;62,80;60,80;56,68;48,60;42,51;35,45;26,38;15,33;6,32;0,24;0,18;6,14;6,14;12,14;21,14;26,14;33,18;35,20;47,24;48,24;42,18;35,11;26,6;15,6;15,6;20,5;15,5;20,5;26,5;29,5;33,0" o:connectangles="0,0,0,0,0,0,0,0,0,0,0,0,0,0,0,0,0,0,0,0,0,0,0,0,0,0,0,0,0,0,0,0,0,0,0,0,0,0,0,0,0,0,0,0,0,0,0,0,0,0,0,0,0,0"/>
                </v:shape>
                <v:shape id="Freeform 332" o:spid="_x0000_s1069" style="position:absolute;left:2489;top:2640;width:81;height:68;visibility:visible;mso-wrap-style:square;v-text-anchor:top" coordsize="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Z/cAA&#10;AADbAAAADwAAAGRycy9kb3ducmV2LnhtbERPy4rCMBTdC/5DuII7TRV80DGKiGJFEccZ0OWlubbF&#10;5qY0UTt/P1kILg/nPVs0phRPql1hWcGgH4EgTq0uOFPw+7PpTUE4j6yxtEwK/sjBYt5uzTDW9sXf&#10;9Dz7TIQQdjEqyL2vYildmpNB17cVceButjboA6wzqWt8hXBTymEUjaXBgkNDjhWtckrv54dRsLWn&#10;9eUY7Q+3sqKEd4/rfuISpbqdZvkFwlPjP+K3O9EKRmFs+BJ+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tZ/cAAAADbAAAADwAAAAAAAAAAAAAAAACYAgAAZHJzL2Rvd25y&#10;ZXYueG1sUEsFBgAAAAAEAAQA9QAAAIUDAAAAAA==&#10;" path="m20,r2,l26,r3,l34,3r1,l40,3r3,1l47,7r,2l49,12r3,4l52,18r,3l52,25r,2l49,30,40,16r-2,l38,21r2,4l40,27r3,4l43,36r,4l43,45r-5,l35,43r,-4l34,31,29,27r-4,l22,22,17,18,13,16r-2,l8,16r-1,l4,16,,13,2,12,4,9r3,l11,9r2,l16,9r1,l22,9r3,l26,12r3,l31,12r3,1l35,13r,3l38,16r,-3l35,13r,-1l35,9r-1,l31,9r-2,l26,9,25,7r-3,l22,4r-2,l17,4,16,3r1,l17,r3,e" stroked="f">
                  <v:path arrowok="t" o:connecttype="custom" o:connectlocs="34,0;44,0;53,4;66,6;72,13;79,24;79,31;79,40;61,24;61,24;58,24;61,37;66,46;66,59;58,67;53,58;44,40;34,33;20,24;12,24;11,24;6,24;0,19;6,13;17,13;24,13;34,13;40,18;47,18;53,19;58,24;53,19;53,13;47,13;40,13;38,10;34,10;31,6;26,6;26,6;24,4;26,0;31,0" o:connectangles="0,0,0,0,0,0,0,0,0,0,0,0,0,0,0,0,0,0,0,0,0,0,0,0,0,0,0,0,0,0,0,0,0,0,0,0,0,0,0,0,0,0,0"/>
                </v:shape>
                <v:shape id="Freeform 333" o:spid="_x0000_s1070" style="position:absolute;left:2489;top:2640;width:81;height:68;visibility:visible;mso-wrap-style:square;v-text-anchor:top" coordsize="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27cYA&#10;AADbAAAADwAAAGRycy9kb3ducmV2LnhtbESPQWvCQBSE74X+h+UVegm6URup0VXaQosHL4nFXh/Z&#10;1ySYfRuy2xj7611B8DjMzDfMajOYRvTUudqygsk4BkFcWF1zqeB7/zl6BeE8ssbGMik4k4PN+vFh&#10;ham2J86oz30pAoRdigoq79tUSldUZNCNbUscvF/bGfRBdqXUHZ4C3DRyGsdzabDmsFBhSx8VFcf8&#10;zyiIen3IFj/R7vA/Me+z/ctX0uBUqeen4W0JwtPg7+Fbe6sVJAu4fgk/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f27cYAAADbAAAADwAAAAAAAAAAAAAAAACYAgAAZHJz&#10;L2Rvd25yZXYueG1sUEsFBgAAAAAEAAQA9QAAAIsDAAAAAA==&#10;" path="m20,r,l22,r4,l29,r5,3l35,3r5,l43,4r4,3l47,9r2,3l52,16r,2l52,21r,4l52,27r-3,3l40,16r-2,l38,21r2,4l40,27r3,4l43,36r,4l43,45r-5,l35,43r,-4l34,31,29,27r-4,l22,22,17,18,13,16r-2,l8,16r-1,l4,16,,13,2,12,4,9r3,l11,9r2,l16,9r1,l22,9r3,l26,12r3,l31,12r3,1l35,13r,3l38,16r,-3l35,13r,-1l35,9r-1,l31,9r-2,l26,9,25,7r-3,l22,4r-2,l17,4,16,3r1,l17,r3,e" filled="f" strokeweight="1pt">
                  <v:stroke startarrowwidth="narrow" startarrowlength="short" endarrowwidth="narrow" endarrowlength="short" endcap="round"/>
                  <v:path arrowok="t" o:connecttype="custom" o:connectlocs="31,0;40,0;52,4;61,4;72,10;72,13;79,24;79,31;79,40;61,24;61,24;58,24;58,24;61,37;66,46;66,59;58,67;53,64;52,46;38,40;26,27;20,24;12,24;11,24;6,24;0,19;3,18;11,13;20,13;26,13;34,13;40,18;47,18;53,19;58,24;58,19;53,18;52,13;44,13;40,13;38,10;34,10;31,6;26,6;26,6;26,6;24,4;26,0;31,0" o:connectangles="0,0,0,0,0,0,0,0,0,0,0,0,0,0,0,0,0,0,0,0,0,0,0,0,0,0,0,0,0,0,0,0,0,0,0,0,0,0,0,0,0,0,0,0,0,0,0,0,0"/>
                </v:shape>
                <v:shape id="Freeform 334" o:spid="_x0000_s1071" style="position:absolute;left:2535;top:2626;width:44;height:42;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D8EA&#10;AADbAAAADwAAAGRycy9kb3ducmV2LnhtbERPy4rCMBTdC/5DuMJsRNNxIbYaRUdEmYXiA9fX5toW&#10;m5vSZDTz95PFgMvDec8WwdTiSa2rLCv4HCYgiHOrKy4UXM6bwQSE88gaa8uk4JccLObdzgwzbV98&#10;pOfJFyKGsMtQQel9k0np8pIMuqFtiCN3t61BH2FbSN3iK4abWo6SZCwNVhwbSmzoq6T8cfoxCvrb&#10;vrmuDyHsR1f7fbOrtFr5VKmPXlhOQXgK/i3+d++0gnFcH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NQ/BAAAA2wAAAA8AAAAAAAAAAAAAAAAAmAIAAGRycy9kb3du&#10;cmV2LnhtbFBLBQYAAAAABAAEAPUAAACGAwAAAAA=&#10;" path="m4,l5,,8,r2,3l14,3r5,1l22,7r1,2l26,13r,5l28,18r,4l26,27,10,7,,3,,,1,,4,e" stroked="f">
                  <v:path arrowok="t" o:connecttype="custom" o:connectlocs="6,0;8,0;12,0;15,5;21,5;29,6;33,11;35,14;39,20;39,27;42,27;42,33;39,41;15,11;0,5;0,5;0,0;2,0;6,0" o:connectangles="0,0,0,0,0,0,0,0,0,0,0,0,0,0,0,0,0,0,0"/>
                </v:shape>
                <v:shape id="Freeform 335" o:spid="_x0000_s1072" style="position:absolute;left:2535;top:2626;width:44;height:42;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ncIA&#10;AADbAAAADwAAAGRycy9kb3ducmV2LnhtbESPzWrDMBCE74W+g9hCb42sHoJxo4QQamgupU5Nzou1&#10;tY2tlbHkn759FQj0OMzMN8zusNpezDT61rEGtUlAEFfOtFxrKL/zlxSED8gGe8ek4Zc8HPaPDzvM&#10;jFu4oPkSahEh7DPU0IQwZFL6qiGLfuMG4uj9uNFiiHKspRlxiXDby9ck2UqLLceFBgc6NVR1l8lq&#10;uKqCu3f1VX6eVZ/PqT/T5Aatn5/W4xuIQGv4D9/bH0bDVsHtS/w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imdwgAAANsAAAAPAAAAAAAAAAAAAAAAAJgCAABkcnMvZG93&#10;bnJldi54bWxQSwUGAAAAAAQABAD1AAAAhwMAAAAA&#10;" path="m4,r,l5,,8,r2,3l14,3r5,1l22,7r1,2l26,13r,5l28,18r,4l26,27,10,7,,3,,,1,,4,e" filled="f" strokeweight="1pt">
                  <v:stroke startarrowwidth="narrow" startarrowlength="short" endarrowwidth="narrow" endarrowlength="short" endcap="round"/>
                  <v:path arrowok="t" o:connecttype="custom" o:connectlocs="6,0;6,0;8,0;12,0;15,5;21,5;29,6;33,11;35,14;39,20;39,20;39,27;42,27;42,33;39,41;15,11;0,5;0,5;0,5;0,0;2,0;6,0" o:connectangles="0,0,0,0,0,0,0,0,0,0,0,0,0,0,0,0,0,0,0,0,0,0"/>
                </v:shape>
                <v:shape id="Freeform 336" o:spid="_x0000_s1073" style="position:absolute;left:2371;top:2762;width:91;height:79;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78YA&#10;AADbAAAADwAAAGRycy9kb3ducmV2LnhtbESPW2sCMRSE3wv+h3AE32pWWy+sRhGhKH2qF9DH4+a4&#10;u7o5WZNUt/31TaHQx2FmvmGm88ZU4k7Ol5YV9LoJCOLM6pJzBfvd2/MYhA/IGivLpOCLPMxnracp&#10;pto+eEP3bchFhLBPUUERQp1K6bOCDPqurYmjd7bOYIjS5VI7fES4qWQ/SYbSYMlxocCalgVl1+2n&#10;UXCqB+Pb0ZUfl8Fr7309Or3o79VBqU67WUxABGrCf/ivvdYKhn3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i78YAAADbAAAADwAAAAAAAAAAAAAAAACYAgAAZHJz&#10;L2Rvd25yZXYueG1sUEsFBgAAAAAEAAQA9QAAAIsDAAAAAA==&#10;" path="m57,49r2,-2l3,,,2,57,52r,-3e" fillcolor="black" stroked="f">
                  <v:path arrowok="t" o:connecttype="custom" o:connectlocs="86,73;89,70;5,0;0,3;86,78;86,73" o:connectangles="0,0,0,0,0,0"/>
                </v:shape>
                <v:shape id="Freeform 337" o:spid="_x0000_s1074" style="position:absolute;left:1713;top:2579;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X38MA&#10;AADbAAAADwAAAGRycy9kb3ducmV2LnhtbESPwWrDMBBE74X+g9hAbo2cFOzgRgmmUAj0FLfkvFgb&#10;27W1ciU5dv6+KgRyHGbmDbM7zKYXV3K+taxgvUpAEFdWt1wr+P76eNmC8AFZY2+ZFNzIw2H//LTD&#10;XNuJT3QtQy0ihH2OCpoQhlxKXzVk0K/sQBy9i3UGQ5SultrhFOGml5skSaXBluNCgwO9N1R15WgU&#10;dNPp8zc9d5kf6iS0xU9mzqNTarmYizcQgebwCN/bR60gfYX/L/E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NX38MAAADbAAAADwAAAAAAAAAAAAAAAACYAgAAZHJzL2Rv&#10;d25yZXYueG1sUEsFBgAAAAAEAAQA9QAAAIgDAAAAAA==&#10;" path="m9,r,l,16r9,l9,24r5,l24,24r,-8l14,16r-5,l9,e" stroked="f">
                  <v:path arrowok="t" o:connecttype="custom" o:connectlocs="14,0;14,0;14,0;0,24;0,24;14,24;14,36;21,36;36,36;36,36;36,36;36,24;21,24;21,24;14,24;14,0;14,0" o:connectangles="0,0,0,0,0,0,0,0,0,0,0,0,0,0,0,0,0"/>
                </v:shape>
                <v:shape id="Freeform 338" o:spid="_x0000_s1075" style="position:absolute;left:1713;top:2590;width:38;height:38;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b6MEA&#10;AADcAAAADwAAAGRycy9kb3ducmV2LnhtbERPS2vCQBC+F/wPywi91Y05aE2zEREEoScfeB6y0yQm&#10;Oxt3Nyb9991Cobf5+J6TbyfTiSc531hWsFwkIIhLqxuuFFwvh7d3ED4ga+wsk4Jv8rAtZi85ZtqO&#10;fKLnOVQihrDPUEEdQp9J6cuaDPqF7Ykj92WdwRChq6R2OMZw08k0SVbSYMOxocae9jWV7XkwCtrx&#10;9PlY3dq176skNLv72twGp9TrfNp9gAg0hX/xn/uo4/xNCr/PxA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Hm+jBAAAA3AAAAA8AAAAAAAAAAAAAAAAAmAIAAGRycy9kb3du&#10;cmV2LnhtbFBLBQYAAAAABAAEAPUAAACGAwAAAAA=&#10;" path="m,l,8,16,24r8,l16,8,,e" stroked="f">
                  <v:path arrowok="t" o:connecttype="custom" o:connectlocs="0,0;0,12;0,12;0,12;0,12;0,12;24,36;24,36;36,36;24,12;24,12;0,0;0,0;0,0;0,0;0,0;0,0" o:connectangles="0,0,0,0,0,0,0,0,0,0,0,0,0,0,0,0,0"/>
                </v:shape>
                <v:shape id="Freeform 339" o:spid="_x0000_s1076" style="position:absolute;left:1780;top:2678;width:764;height:783;visibility:visible;mso-wrap-style:square;v-text-anchor:top" coordsize="50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wXsIA&#10;AADcAAAADwAAAGRycy9kb3ducmV2LnhtbERPS2sCMRC+F/wPYQRvmrXSoqtRRGiR2oOP1fOwGXcX&#10;N5NtEnX9901B6G0+vufMFq2pxY2crywrGA4SEMS51RUXCrLDR38MwgdkjbVlUvAgD4t552WGqbZ3&#10;3tFtHwoRQ9inqKAMoUml9HlJBv3ANsSRO1tnMEToCqkd3mO4qeVrkrxLgxXHhhIbWpWUX/ZXo0B/&#10;br9PEz6+fWVnl62qn01yQadUr9supyACteFf/HSvdZw/GcH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fBewgAAANwAAAAPAAAAAAAAAAAAAAAAAJgCAABkcnMvZG93&#10;bnJldi54bWxQSwUGAAAAAAQABAD1AAAAhwMAAAAA&#10;" path="m49,42r-4,4l42,49r-5,5l36,58r-5,2l28,64r-4,5l19,73r-1,3l18,78r-5,7l9,90,6,94,4,96r-3,7l,108r22,22l27,123r4,-5l33,114r3,l37,109r3,-4l45,103r6,-4l55,100r3,5l63,108r1,6l69,114r4,4l76,123r2,4l85,132r2,l91,136r3,5l99,145r1,5l105,150r4,4l118,166r12,9l139,189r9,6l159,207r9,10l180,226r9,12l199,247r8,11l217,265r9,14l238,288r9,9l258,306r7,13l276,328r9,9l297,346r9,11l316,366r8,9l334,387r9,9l352,406r9,9l370,429r9,7l391,450r9,9l409,468r9,10l423,483r4,4l429,490r4,5l438,499r4,5l445,505r5,3l456,513r4,1l465,519r4,3l474,524r7,l486,524r6,l495,524r1,l499,524r2,l501,514r,-9l499,501r,-9l495,487r-3,-6l487,474r-4,-6l481,460r-4,-6l472,450r-7,-5l463,438r-4,-6l451,429r-4,-6l436,411r-9,-11l415,388r-9,-13l396,364r-9,-12l373,342,361,330r-9,-11l342,303,330,292,316,280r-9,-13l297,256,285,244,274,231,261,220r-9,-13l243,195,229,184,217,171,207,159,195,148r-9,-13l175,123r-9,-9l154,100r-9,-9l135,78r-9,-9l117,58r-9,-9l109,45r3,-3l117,40r1,-3l121,36r,-3l123,33r4,-2l130,28r2,-1l135,27r1,-3l141,22r-2,-3l136,18r-1,-5l132,9,130,6r,-5l127,1,123,r-2,l117,1r-5,l105,4r-5,2l91,10r-4,5l81,19r-5,l72,27r-8,4l60,33r-5,4l54,40r-3,l49,42e" stroked="f">
                  <v:path arrowok="t" o:connecttype="custom" o:connectlocs="64,73;47,89;29,109;20,127;6,143;33,194;50,170;61,157;84,149;97,170;116,183;132,197;151,216;166,230;212,282;256,324;303,368;344,416;393,456;434,503;481,546;522,591;563,640;609,685;644,720;659,738;677,753;700,767;721,782;749,782;755,782;762,782;762,767;759,734;741,707;726,677;705,653;680,631;632,579;589,525;536,476;481,418;434,364;384,309;330,255;283,201;234,149;192,103;166,67;180,55;187,49;198,42;201,40;215,33;205,19;198,1;184,0;160,6;132,22;110,40;84,55;75,63" o:connectangles="0,0,0,0,0,0,0,0,0,0,0,0,0,0,0,0,0,0,0,0,0,0,0,0,0,0,0,0,0,0,0,0,0,0,0,0,0,0,0,0,0,0,0,0,0,0,0,0,0,0,0,0,0,0,0,0,0,0,0,0,0,0"/>
                </v:shape>
                <v:shape id="Freeform 340" o:spid="_x0000_s1077" style="position:absolute;left:1774;top:2738;width:87;height:104;visibility:visible;mso-wrap-style:square;v-text-anchor:top" coordsize="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pQcIA&#10;AADcAAAADwAAAGRycy9kb3ducmV2LnhtbERPPW/CMBDdkfgP1iF1AycIIQgYVAGlrEAXtmt8JKHx&#10;OcRuCPz6uhIS2z29z5svW1OKhmpXWFYQDyIQxKnVBWcKvo4f/QkI55E1lpZJwZ0cLBfdzhwTbW+8&#10;p+bgMxFC2CWoIPe+SqR0aU4G3cBWxIE729qgD7DOpK7xFsJNKYdRNJYGCw4NOVa0yin9OfwaBafz&#10;Jd5v19/ZKHqc5Od622zia6PUW699n4Hw1PqX+One6TB/OoL/Z8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OlBwgAAANwAAAAPAAAAAAAAAAAAAAAAAJgCAABkcnMvZG93&#10;bnJldi54bWxQSwUGAAAAAAQABAD1AAAAhwMAAAAA&#10;" path="m4,69l1,64,4,60,6,54,9,51r1,-5l15,42r3,-5l22,36r,-5l27,27r1,-5l33,18r4,-3l42,10r,-4l46,4,51,r5,4l51,6r-2,4l45,15r-3,3l37,22r-1,2l31,31r-4,2l24,36r-2,4l19,46r-1,3l13,54r-3,4l9,63,6,67,4,64r,5l,67,1,64r3,5e" fillcolor="black" stroked="f">
                  <v:path arrowok="t" o:connecttype="custom" o:connectlocs="6,103;2,95;6,89;9,80;14,76;15,68;23,62;27,55;34,53;34,46;41,40;43,33;50,27;56,22;64,15;64,9;70,6;78,0;85,6;78,9;75,15;69,22;64,27;56,33;55,36;47,46;41,49;37,53;34,59;29,68;27,73;20,80;15,86;14,94;9,100;6,95;6,103;0,100;2,95;6,103" o:connectangles="0,0,0,0,0,0,0,0,0,0,0,0,0,0,0,0,0,0,0,0,0,0,0,0,0,0,0,0,0,0,0,0,0,0,0,0,0,0,0,0"/>
                </v:shape>
                <v:shape id="Freeform 341" o:spid="_x0000_s1078" style="position:absolute;left:1780;top:2833;width:38;height:42;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kScQA&#10;AADcAAAADwAAAGRycy9kb3ducmV2LnhtbERPTWvCQBC9C/0PyxR6Ed1YbNE0qxShpQehmIp4HLJj&#10;EpKdjdltXP+9Wyh4m8f7nGwdTCsG6l1tWcFsmoAgLqyuuVSw//mYLEA4j6yxtUwKruRgvXoYZZhq&#10;e+EdDbkvRQxhl6KCyvsuldIVFRl0U9sRR+5ke4M+wr6UusdLDDetfE6SV2mw5thQYUebioom/zUK&#10;DuPxfPjOZ91pcKGpj59nuQ2o1NNjeH8D4Sn4u/jf/aXj/OUL/D0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EnEAAAA3AAAAA8AAAAAAAAAAAAAAAAAmAIAAGRycy9k&#10;b3ducmV2LnhtbFBLBQYAAAAABAAEAPUAAACJAwAAAAA=&#10;" path="m24,27r-5,l,4,,,24,22r-5,3l24,27r-5,l24,27e" fillcolor="black" stroked="f">
                  <v:path arrowok="t" o:connecttype="custom" o:connectlocs="36,41;29,41;0,6;0,0;36,33;29,38;36,41;36,41;29,41;36,41" o:connectangles="0,0,0,0,0,0,0,0,0,0"/>
                </v:shape>
                <v:shape id="Freeform 342" o:spid="_x0000_s1079" style="position:absolute;left:1809;top:2819;width:55;height:56;visibility:visible;mso-wrap-style:square;v-text-anchor:top" coordsize="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Af8AA&#10;AADcAAAADwAAAGRycy9kb3ducmV2LnhtbERPzYrCMBC+C/sOYRb2pukKiu0aRVYULyLWfYChGdti&#10;MylNbOrbbwTB23x8v7NcD6YRPXWutqzge5KAIC6srrlU8HfZjRcgnEfW2FgmBQ9ysF59jJaYaRv4&#10;TH3uSxFD2GWooPK+zaR0RUUG3cS2xJG72s6gj7Arpe4wxHDTyGmSzKXBmmNDhS39VlTc8rtRwPsQ&#10;gpxt72mb32Z81PL0SHqlvj6HzQ8IT4N/i1/ug47z0zk8n4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OAf8AAAADcAAAADwAAAAAAAAAAAAAAAACYAgAAZHJzL2Rvd25y&#10;ZXYueG1sUEsFBgAAAAAEAAQA9QAAAIUDAAAAAA==&#10;" path="m30,4r5,1l27,10r-5,3l18,17r,2l16,22r-3,1l12,28,4,37,,35,4,26,9,22r3,-3l13,14r3,-1l18,8,25,5,30,r5,l30,r1,l35,,30,4e" fillcolor="black" stroked="f">
                  <v:path arrowok="t" o:connecttype="custom" o:connectlocs="46,6;53,7;41,15;34,19;28,25;28,28;24,32;20,34;18,41;6,55;0,52;6,38;14,32;18,28;20,21;24,19;28,12;38,7;46,0;53,0;46,0;47,0;53,0;46,6" o:connectangles="0,0,0,0,0,0,0,0,0,0,0,0,0,0,0,0,0,0,0,0,0,0,0,0"/>
                </v:shape>
                <v:shape id="Freeform 343" o:spid="_x0000_s1080" style="position:absolute;left:1855;top:2819;width:97;height:95;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IesMA&#10;AADcAAAADwAAAGRycy9kb3ducmV2LnhtbERPS4vCMBC+C/6HMII3TfVQtWsUFQTZk4968DY2s213&#10;m0ltslr/vVlY8DYf33Pmy9ZU4k6NKy0rGA0jEMSZ1SXnCtLTdjAF4TyyxsoyKXiSg+Wi25ljou2D&#10;D3Q/+lyEEHYJKii8rxMpXVaQQTe0NXHgvmxj0AfY5FI3+AjhppLjKIqlwZJDQ4E1bQrKfo6/RoFP&#10;L6ddZNbxfvU5PW9u8fUgv69K9Xvt6gOEp9a/xf/unQ7zZxP4ey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UIesMAAADcAAAADwAAAAAAAAAAAAAAAACYAgAAZHJzL2Rv&#10;d25yZXYueG1sUEsFBgAAAAAEAAQA9QAAAIgDAAAAAA==&#10;" path="m58,63r,l54,60,49,55,45,54,42,49,40,45,36,40,31,37,28,36,24,31,22,27,18,22,13,19,10,15,6,13,4,9,,4,4,,6,4r4,5l13,13r5,2l22,19r2,3l28,27r3,4l37,36r3,1l42,40r4,5l51,49r3,5l58,55r5,5l58,63e" fillcolor="black" stroked="f">
                  <v:path arrowok="t" o:connecttype="custom" o:connectlocs="88,94;88,94;82,89;74,82;68,80;64,73;61,67;55,59;47,55;42,53;36,46;33,40;27,33;20,28;15,22;9,19;6,13;0,6;6,0;9,6;15,13;20,19;27,22;33,28;36,33;42,40;47,46;56,53;61,55;64,59;70,67;77,73;82,80;88,82;95,89;95,89;88,94" o:connectangles="0,0,0,0,0,0,0,0,0,0,0,0,0,0,0,0,0,0,0,0,0,0,0,0,0,0,0,0,0,0,0,0,0,0,0,0,0"/>
                </v:shape>
                <v:shape id="Freeform 344" o:spid="_x0000_s1081" style="position:absolute;left:1945;top:2908;width:476;height:489;visibility:visible;mso-wrap-style:square;v-text-anchor:top" coordsize="31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QwMQA&#10;AADbAAAADwAAAGRycy9kb3ducmV2LnhtbESPwWrDMBBE74H+g9hCb4nsthjjRglpIJAecojTQ4+L&#10;tZVNrJWwVNv9+ypQyHGYmTfMejvbXow0hM6xgnyVgSBunO7YKPi8HJYliBCRNfaOScEvBdhuHhZr&#10;rLSb+ExjHY1IEA4VKmhj9JWUoWnJYlg5T5y8bzdYjEkORuoBpwS3vXzOskJa7DgttOhp31JzrX+s&#10;Al36D5+/7PlQF+/j0Zh+On3lSj09zrs3EJHmeA//t49aQfEKt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cEMDEAAAA2wAAAA8AAAAAAAAAAAAAAAAAmAIAAGRycy9k&#10;b3ducmV2LnhtbFBLBQYAAAAABAAEAPUAAACJAwAAAAA=&#10;" path="m307,327r,l301,313r-12,-7l280,295,270,283r-8,-9l252,264r-9,-9l234,243r-9,-9l213,223r-6,-9l195,202r-9,-9l175,183r-9,-8l154,165r-6,-12l136,147r-9,-12l118,124r-9,-12l99,106,87,94,78,84,69,75,58,66,49,52,40,45,28,34,19,22,9,13,,3,4,r9,9l22,21,33,31r9,9l54,52r9,9l73,72r9,9l94,90r6,12l112,111r9,10l132,130r9,12l153,151r9,11l171,169r9,11l189,192r10,9l208,210r12,10l226,232r12,6l247,250r9,11l265,270r11,9l283,292r11,8l303,313r9,9l307,327e" fillcolor="black" stroked="f">
                  <v:path arrowok="t" o:connecttype="custom" o:connectlocs="467,488;440,456;411,422;383,394;356,362;324,332;297,301;266,273;234,246;207,219;179,185;151,158;119,125;88,98;61,67;29,33;0,4;20,13;50,46;82,78;111,107;143,134;170,165;201,194;233,225;260,252;287,286;316,313;344,346;376,373;403,403;430,435;461,467;474,480" o:connectangles="0,0,0,0,0,0,0,0,0,0,0,0,0,0,0,0,0,0,0,0,0,0,0,0,0,0,0,0,0,0,0,0,0,0"/>
                </v:shape>
                <v:shape id="Freeform 345" o:spid="_x0000_s1082" style="position:absolute;left:2412;top:3389;width:118;height:76;visibility:visible;mso-wrap-style:square;v-text-anchor:top" coordsize="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bt8MA&#10;AADbAAAADwAAAGRycy9kb3ducmV2LnhtbESPQYvCMBSE7wv+h/AEb2uqoEg1yrIgFPFiK4i3Z/O2&#10;Ldu81Cba6q/fLAgeh5n5hlltelOLO7WusqxgMo5AEOdWV1woOGbbzwUI55E11pZJwYMcbNaDjxXG&#10;2nZ8oHvqCxEg7GJUUHrfxFK6vCSDbmwb4uD92NagD7ItpG6xC3BTy2kUzaXBisNCiQ19l5T/pjej&#10;4HTr2WRJk9tzlyW7yzXbp7unUqNh/7UE4an37/CrnWgF8xn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Tbt8MAAADbAAAADwAAAAAAAAAAAAAAAACYAgAAZHJzL2Rv&#10;d25yZXYueG1sUEsFBgAAAAAEAAQA9QAAAIgDAAAAAA==&#10;" path="m77,50r,l70,50r-4,l58,46r-6,l48,45,43,42,39,37,31,33,30,28r-5,l21,24,16,19,12,15,9,10,4,9,,4,4,r8,4l12,9r4,1l21,15r4,4l30,24r1,4l36,28r4,5l48,36r1,4l57,42r4,3l66,45r4,1l77,46r,4e" fillcolor="black" stroked="f">
                  <v:path arrowok="t" o:connecttype="custom" o:connectlocs="116,75;116,75;106,75;100,75;88,69;79,69;73,67;65,63;59,55;47,49;45,42;38,42;32,36;24,28;18,22;14,15;6,13;0,6;6,0;18,6;18,13;24,15;32,22;38,28;45,36;47,42;54,42;61,49;73,54;74,60;86,63;92,67;100,67;106,69;116,69;116,69;116,69;116,69;116,69;116,75" o:connectangles="0,0,0,0,0,0,0,0,0,0,0,0,0,0,0,0,0,0,0,0,0,0,0,0,0,0,0,0,0,0,0,0,0,0,0,0,0,0,0,0"/>
                </v:shape>
                <v:shape id="Freeform 346" o:spid="_x0000_s1083" style="position:absolute;left:2529;top:3455;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sWMEA&#10;AADbAAAADwAAAGRycy9kb3ducmV2LnhtbESPzWrDMBCE74G8g9hCL6aRE4gJbpRQAqHpMb/nxdrY&#10;JtLKSKrtvn0VKPQ4zMw3zHo7WiN68qF1rGA+y0EQV063XCu4nPdvKxAhIms0jknBDwXYbqaTNZba&#10;DXyk/hRrkSAcSlTQxNiVUoaqIYth5jri5N2dtxiT9LXUHocEt0Yu8ryQFltOCw12tGuoepy+rQK/&#10;Oo69seaKy2s2ZF/Z5y1oVur1Zfx4BxFpjP/hv/ZBKygKeH5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hbFjBAAAA2wAAAA8AAAAAAAAAAAAAAAAAmAIAAGRycy9kb3du&#10;cmV2LnhtbFBLBQYAAAAABAAEAPUAAACGAwAAAAA=&#10;" path="m24,6r,l18,6r,12l15,18,6,24,,18,,6r6,l9,6r6,l15,r,6l24,6e" fillcolor="black" stroked="f">
                  <v:path arrowok="t" o:connecttype="custom" o:connectlocs="36,9;36,9;27,9;27,27;27,27;23,27;23,27;9,36;0,27;0,27;0,9;9,9;9,9;9,9;14,9;23,9;23,9;23,9;23,0;23,9;36,9;36,9;36,9" o:connectangles="0,0,0,0,0,0,0,0,0,0,0,0,0,0,0,0,0,0,0,0,0,0,0"/>
                </v:shape>
                <v:shape id="Freeform 347" o:spid="_x0000_s1084" style="position:absolute;left:2457;top:3304;width:92;height:157;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9kMUA&#10;AADbAAAADwAAAGRycy9kb3ducmV2LnhtbESPQWvCQBSE74X+h+UJvUjdJIhKdJVS2mJBELXeH9nX&#10;JDX7Nsluk/jvu4LQ4zAz3zCrzWAq0VHrSssK4kkEgjizuuRcwdfp/XkBwnlkjZVlUnAlB5v148MK&#10;U217PlB39LkIEHYpKii8r1MpXVaQQTexNXHwvm1r0AfZ5lK32Ae4qWQSRTNpsOSwUGBNrwVll+Ov&#10;UVD+vCUf05Pt9rvPaXPWY8xjbJR6Gg0vSxCeBv8fvre3WsFsDrc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r2QxQAAANsAAAAPAAAAAAAAAAAAAAAAAJgCAABkcnMv&#10;ZG93bnJldi54bWxQSwUGAAAAAAQABAD1AAAAigMAAAAA&#10;" path="m4,r,l9,4r6,8l19,16r5,6l28,30r5,1l37,40r5,8l45,52r4,6l54,67r1,5l55,81r,4l59,94r,10l54,104r,-10l54,88,51,81,49,75,46,67,42,61,40,54,37,48,33,43,28,36,24,30,19,27,15,21,10,13,4,12,,4,4,e" fillcolor="black" stroked="f">
                  <v:path arrowok="t" o:connecttype="custom" o:connectlocs="6,0;6,0;14,6;23,18;29,24;37,33;43,45;51,46;57,60;64,72;69,78;75,87;83,100;84,108;84,121;84,127;90,141;90,156;83,156;83,141;83,132;78,121;75,112;71,100;64,91;61,81;57,72;51,64;43,54;37,45;29,40;23,31;15,19;6,18;0,6;0,6;6,0" o:connectangles="0,0,0,0,0,0,0,0,0,0,0,0,0,0,0,0,0,0,0,0,0,0,0,0,0,0,0,0,0,0,0,0,0,0,0,0,0"/>
                </v:shape>
                <v:shape id="Freeform 348" o:spid="_x0000_s1085" style="position:absolute;left:1937;top:2747;width:529;height:565;visibility:visible;mso-wrap-style:square;v-text-anchor:top" coordsize="34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IRsAA&#10;AADbAAAADwAAAGRycy9kb3ducmV2LnhtbERPy4rCMBTdC/MP4Q7MTlMdkaEaRWbwtVGm6v7SXNtq&#10;c1OSqPXvzUJweTjvyaw1tbiR85VlBf1eAoI4t7riQsFhv+j+gPABWWNtmRQ8yMNs+tGZYKrtnf/p&#10;loVCxBD2KSooQ2hSKX1ekkHfsw1x5E7WGQwRukJqh/cYbmo5SJKRNFhxbCixod+S8kt2NQrWWeG+&#10;w/na3w9zv7xs/ha71fao1NdnOx+DCNSGt/jlXmsFozg2fok/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iIRsAAAADbAAAADwAAAAAAAAAAAAAAAACYAgAAZHJzL2Rvd25y&#10;ZXYueG1sUEsFBgAAAAAEAAQA9QAAAIUDAAAAAA==&#10;" path="m6,4l6,r9,12l24,21r9,9l45,43r9,11l63,66,73,76r12,9l96,99r9,12l117,124r10,11l139,147r11,13l159,171r13,12l184,196r11,11l207,219r9,13l229,243r11,13l249,270r12,12l271,291r14,13l294,315r12,13l315,340r10,11l337,363r10,10l342,378,330,367r-6,-12l310,345r-9,-14l289,319r-9,-10l267,297,256,283r-9,-10l234,259r-9,-12l213,234,202,223,190,211,180,198,168,187,157,175,145,162,135,148r-12,-9l112,126,100,115,90,103,82,90,69,81,60,67,49,57,40,48,28,34,19,25,10,13,1,4,1,r,4l,3,1,,6,4e" fillcolor="black" stroked="f">
                  <v:path arrowok="t" o:connecttype="custom" o:connectlocs="9,0;36,31;68,64;96,98;129,127;160,165;193,201;228,239;261,273;296,309;328,346;365,382;397,420;433,453;465,489;494,523;527,556;502,547;471,514;439,476;406,443;375,407;342,368;307,332;274,295;239,261;205,221;170,188;137,154;105,121;74,85;43,51;15,19;2,0;0,4;9,6" o:connectangles="0,0,0,0,0,0,0,0,0,0,0,0,0,0,0,0,0,0,0,0,0,0,0,0,0,0,0,0,0,0,0,0,0,0,0,0"/>
                </v:shape>
                <v:shape id="Freeform 349" o:spid="_x0000_s1086" style="position:absolute;left:1942;top:2707;width:62;height:47;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w8QA&#10;AADbAAAADwAAAGRycy9kb3ducmV2LnhtbESP3WrCQBSE7wu+w3KE3tWNKUhN3YgKghWhmPYBDtmT&#10;H7p7NmZXk759tyB4OczMN8xqPVojbtT71rGC+SwBQVw63XKt4Ptr//IGwgdkjcYxKfglD+t88rTC&#10;TLuBz3QrQi0ihH2GCpoQukxKXzZk0c9cRxy9yvUWQ5R9LXWPQ4RbI9MkWUiLLceFBjvaNVT+FFer&#10;wB/T/fB6SWtjTrwtlh+fx9OhUup5Om7eQQQawyN8bx+0gsUS/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osPEAAAA2wAAAA8AAAAAAAAAAAAAAAAAmAIAAGRycy9k&#10;b3ducmV2LnhtbFBLBQYAAAAABAAEAPUAAACJAwAAAAA=&#10;" path="m38,2r,5l34,7,31,8r-2,l26,11r-1,l25,13r-3,l22,16r-5,l16,17r,3l11,20,8,25,7,26,4,31,,26,2,22,7,20,8,17r3,-1l13,13r3,-2l17,11r,-3l20,8,22,7r3,l26,4,29,2r2,l34,,31,2r7,l40,4,38,7r,-5e" fillcolor="black" stroked="f">
                  <v:path arrowok="t" o:connecttype="custom" o:connectlocs="57,3;57,10;51,10;47,12;44,12;39,16;38,16;38,19;38,19;33,19;33,24;26,24;24,25;24,29;17,29;12,37;11,38;6,46;0,38;3,32;11,29;12,25;17,24;20,19;24,16;26,16;26,12;30,12;33,10;38,10;38,10;39,6;44,3;47,3;51,0;47,3;57,3;60,6;57,10;57,3" o:connectangles="0,0,0,0,0,0,0,0,0,0,0,0,0,0,0,0,0,0,0,0,0,0,0,0,0,0,0,0,0,0,0,0,0,0,0,0,0,0,0,0"/>
                </v:shape>
                <v:shape id="Freeform 350" o:spid="_x0000_s1087" style="position:absolute;left:1964;top:2671;width:38;height:42;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zssAA&#10;AADbAAAADwAAAGRycy9kb3ducmV2LnhtbERPTYvCMBC9C/sfwix4kTVVRJeuURZB8SCIVZY9Ds3Y&#10;FptJbWKN/94cBI+P9z1fBlOLjlpXWVYwGiYgiHOrKy4UnI7rr28QziNrrC2Tggc5WC4+enNMtb3z&#10;gbrMFyKGsEtRQel9k0rp8pIMuqFtiCN3tq1BH2FbSN3iPYabWo6TZCoNVhwbSmxoVVJ+yW5Gwd9g&#10;MOn22ag5dy5cqv/NVe4CKtX/DL8/IDwF/xa/3FutYBb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mzssAAAADbAAAADwAAAAAAAAAAAAAAAACYAgAAZHJzL2Rvd25y&#10;ZXYueG1sUEsFBgAAAAAEAAQA9QAAAIUDAAAAAA==&#10;" path="m1,l6,1,9,4r,2l11,9r3,1l16,18r4,1l20,24r4,3l16,27,14,24r,-2l11,19,9,15r,-2l6,9,1,6,,6r1,l1,,6,r,1l1,e" fillcolor="black" stroked="f">
                  <v:path arrowok="t" o:connecttype="custom" o:connectlocs="2,0;9,2;14,6;14,9;17,14;21,15;24,27;30,29;30,36;36,41;24,41;21,36;21,33;17,29;14,23;14,20;9,14;2,9;0,9;2,9;2,0;9,0;9,2;2,0" o:connectangles="0,0,0,0,0,0,0,0,0,0,0,0,0,0,0,0,0,0,0,0,0,0,0,0"/>
                </v:shape>
                <v:shape id="Freeform 351" o:spid="_x0000_s1088" style="position:absolute;left:1850;top:2671;width:119;height:75;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rZL8A&#10;AADbAAAADwAAAGRycy9kb3ducmV2LnhtbESPwYrCQBBE7wv+w9CCt3Wigq7RUURRdG+rfkCTaZNg&#10;pidkWo1/7wjCHouqekXNl62r1J2aUHo2MOgnoIgzb0vODZxP2+8fUEGQLVaeycCTAiwXna85ptY/&#10;+I/uR8lVhHBI0UAhUqdah6wgh6Hva+LoXXzjUKJscm0bfES4q/QwScbaYclxocCa1gVl1+PNGdiv&#10;6VdGh6nb8EraCe8o83QzptdtVzNQQq38hz/tvTUwGcD7S/wBe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R2tkvwAAANsAAAAPAAAAAAAAAAAAAAAAAJgCAABkcnMvZG93bnJl&#10;di54bWxQSwUGAAAAAAQABAD1AAAAhAMAAAAA&#10;" path="m,44r,l3,44,4,41,7,40r5,-5l16,32r6,-6l27,23r4,-1l40,17r5,-4l52,8,58,5,63,4,67,1,72,r5,l77,5r-2,l70,5,66,8r-5,2l54,13r-6,4l43,22r-7,1l30,26r-3,6l21,37r-5,3l12,44r-3,l4,46r,3l,44e" fillcolor="black" stroked="f">
                  <v:path arrowok="t" o:connecttype="custom" o:connectlocs="0,66;0,66;5,66;6,62;11,60;18,53;24,48;34,39;41,35;47,33;61,26;69,20;79,12;88,8;96,6;102,2;110,0;117,0;117,8;114,8;107,8;101,12;93,15;82,20;73,26;66,33;55,35;46,39;41,48;32,56;24,60;18,66;14,66;6,69;6,74;6,74;0,66" o:connectangles="0,0,0,0,0,0,0,0,0,0,0,0,0,0,0,0,0,0,0,0,0,0,0,0,0,0,0,0,0,0,0,0,0,0,0,0,0"/>
                </v:shape>
                <v:shape id="Freeform 352" o:spid="_x0000_s1089" style="position:absolute;left:1680;top:2561;width:221;height:213;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0I8IA&#10;AADbAAAADwAAAGRycy9kb3ducmV2LnhtbESPW4vCMBSE3wX/QziCb5puEXftGkUELyAseNn3Q3O2&#10;LTYnNYla/70RhH0cZuYbZjpvTS1u5HxlWcHHMAFBnFtdcaHgdFwNvkD4gKyxtkwKHuRhPut2pphp&#10;e+c93Q6hEBHCPkMFZQhNJqXPSzLoh7Yhjt6fdQZDlK6Q2uE9wk0t0yQZS4MVx4USG1qWlJ8PV6Pg&#10;Zz85O1dcdie/NJvferQOq9Qo1e+1i28QgdrwH363t1rBZwq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jQjwgAAANsAAAAPAAAAAAAAAAAAAAAAAJgCAABkcnMvZG93&#10;bnJldi54bWxQSwUGAAAAAAQABAD1AAAAhwMAAAAA&#10;" path="m94,142r-4,-5l85,133r-1,-8l79,121r-7,-5l67,112r-1,-5l61,101,57,97,54,92,49,85,48,80,43,74,39,67,36,62,31,56r-1,l25,53,18,52,13,49,9,47,7,43,3,40r,-5l,34,,29,,25,,20,3,16r,-3l4,11,7,8,9,7,12,2r4,l18,r4,l25,r2,l30,r1,l34,r5,2l43,4r5,3l49,11r3,2l54,20r3,5l58,29r8,5l67,35r8,5l81,43r4,4l90,52r7,4l103,61r5,1l112,67r8,7l124,79r5,4l135,88r4,6l144,98r-5,3l139,106r-4,1l130,110r-1,2l126,115r-5,1l120,119r-3,2l115,124r-4,4l108,130r-5,4l102,137r-3,l94,142e" fillcolor="black" stroked="f">
                  <v:path arrowok="t" o:connecttype="custom" o:connectlocs="137,204;128,186;110,173;101,159;87,144;75,127;66,110;55,92;46,83;27,77;14,70;5,60;0,51;0,37;0,30;5,19;11,12;14,10;24,3;34,0;41,0;46,0;46,0;47,0;59,3;73,10;79,19;87,37;101,51;114,60;130,70;148,83;165,92;183,110;197,124;212,140;212,150;206,159;197,167;184,173;178,180;169,191;157,200;151,204" o:connectangles="0,0,0,0,0,0,0,0,0,0,0,0,0,0,0,0,0,0,0,0,0,0,0,0,0,0,0,0,0,0,0,0,0,0,0,0,0,0,0,0,0,0,0,0"/>
                </v:shape>
                <v:shape id="Freeform 353" o:spid="_x0000_s1090" style="position:absolute;left:1726;top:2641;width:103;height:133;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608UA&#10;AADbAAAADwAAAGRycy9kb3ducmV2LnhtbESPT2sCMRTE74LfITyhN83agn+2RmlLq+JJrdTrY/Pc&#10;Xd28LEnUbT+9EYQeh5n5DTOZNaYSF3K+tKyg30tAEGdWl5wr2H1/dUcgfEDWWFkmBb/kYTZttyaY&#10;anvlDV22IRcRwj5FBUUIdSqlzwoy6Hu2Jo7ewTqDIUqXS+3wGuGmks9JMpAGS44LBdb0UVB22p6N&#10;Ap6bxd8qzPfH8c/ejT93m9O6/67UU6d5ewURqAn/4Ud7qRUMX+D+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zrTxQAAANsAAAAPAAAAAAAAAAAAAAAAAJgCAABkcnMv&#10;ZG93bnJldi54bWxQSwUGAAAAAAQABAD1AAAAigMAAAAA&#10;" path="m1,l5,2,8,8r5,5l14,17r3,8l22,29r4,5l28,40r7,4l37,52r3,4l44,61r6,4l53,70r5,6l62,80r5,5l62,88,58,83,53,80,50,74,44,70,40,65,35,61,32,53,28,47,23,44,19,38,17,31,14,26,10,22,5,16,1,8,,4r1,l1,,4,,5,2,1,e" fillcolor="black" stroked="f">
                  <v:path arrowok="t" o:connecttype="custom" o:connectlocs="2,0;8,3;12,12;20,19;21,25;26,37;33,43;39,51;42,60;53,66;56,78;61,84;67,91;76,97;80,105;88,114;94,120;101,127;94,132;88,124;80,120;76,111;67,105;61,97;53,91;48,79;42,70;35,66;29,57;26,46;21,39;15,33;8,24;2,12;0,6;2,6;2,0;6,0;8,3;2,0" o:connectangles="0,0,0,0,0,0,0,0,0,0,0,0,0,0,0,0,0,0,0,0,0,0,0,0,0,0,0,0,0,0,0,0,0,0,0,0,0,0,0,0"/>
                </v:shape>
                <v:shape id="Freeform 354" o:spid="_x0000_s1091" style="position:absolute;left:1677;top:2613;width:52;height:37;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NK8YA&#10;AADbAAAADwAAAGRycy9kb3ducmV2LnhtbESPQWvCQBSE74L/YXlCL0U3Fmkluoq0tGgPUqOIx2f2&#10;mYRk34bsauK/7xYKHoeZ+YaZLztTiRs1rrCsYDyKQBCnVhecKTjsP4dTEM4ja6wsk4I7OVgu+r05&#10;xtq2vKNb4jMRIOxiVJB7X8dSujQng25ka+LgXWxj0AfZZFI32Aa4qeRLFL1KgwWHhRxres8pLZOr&#10;UdCe9Prj2X4dy/NPtN2U02S8+b4r9TToVjMQnjr/CP+311rB2wT+vo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vNK8YAAADbAAAADwAAAAAAAAAAAAAAAACYAgAAZHJz&#10;L2Rvd25yZXYueG1sUEsFBgAAAAAEAAQA9QAAAIsDAAAAAA==&#10;" path="m6,r,l6,4r4,4l13,8r2,4l19,14r8,3l31,17r2,2l33,24r-5,l24,22,18,19,13,17,10,14,6,9,1,8,,3,6,e" fillcolor="black" stroked="f">
                  <v:path arrowok="t" o:connecttype="custom" o:connectlocs="9,0;9,0;9,6;15,12;20,12;23,18;29,21;41,25;47,25;50,28;50,36;43,36;37,33;28,28;20,25;15,21;9,13;2,12;0,4;0,4;9,0" o:connectangles="0,0,0,0,0,0,0,0,0,0,0,0,0,0,0,0,0,0,0,0,0"/>
                </v:shape>
                <v:shape id="Freeform 355" o:spid="_x0000_s1092" style="position:absolute;left:1672;top:2573;width:38;height:46;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wv8QA&#10;AADbAAAADwAAAGRycy9kb3ducmV2LnhtbESPT2vCQBTE74V+h+UVvOnGiLVGVwmCUAs9+Ae8vmaf&#10;STD7Nu5uNX57tyD0OMzMb5j5sjONuJLztWUFw0ECgriwuuZSwWG/7n+A8AFZY2OZFNzJw3Lx+jLH&#10;TNsbb+m6C6WIEPYZKqhCaDMpfVGRQT+wLXH0TtYZDFG6UmqHtwg3jUyT5F0arDkuVNjSqqLivPs1&#10;Cr42x8vIXdY/aTrKv/N9mCIep0r13rp8BiJQF/7Dz/anVjAZw9+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ML/EAAAA2wAAAA8AAAAAAAAAAAAAAAAAmAIAAGRycy9k&#10;b3ducmV2LnhtbFBLBQYAAAAABAAEAPUAAACJAwAAAAA=&#10;" path="m24,3r,l21,7,16,9r,4l13,16r,5l13,22r3,5l5,30r,-5l,21,,16,5,13r,-1l5,7,8,3,13,,24,3e" fillcolor="black" stroked="f">
                  <v:path arrowok="t" o:connecttype="custom" o:connectlocs="36,4;36,4;32,10;24,13;24,19;20,24;20,24;20,31;20,33;24,40;8,45;8,37;0,31;0,24;8,19;8,18;8,10;12,4;20,0;20,0;36,4" o:connectangles="0,0,0,0,0,0,0,0,0,0,0,0,0,0,0,0,0,0,0,0,0"/>
                </v:shape>
                <v:shape id="Freeform 356" o:spid="_x0000_s1093" style="position:absolute;left:1685;top:2552;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6hcEA&#10;AADbAAAADwAAAGRycy9kb3ducmV2LnhtbESPzWrDMBCE74W8g9hALyaRG2gSnCghFELaY37Pi7Wx&#10;TaSVkRTbffuqUOhxmJlvmPV2sEZ05EPjWMHbNAdBXDrdcKXgct5PliBCRNZoHJOCbwqw3Yxe1lho&#10;1/ORulOsRIJwKFBBHWNbSBnKmiyGqWuJk3d33mJM0ldSe+wT3Bo5y/O5tNhwWqixpY+aysfpaRX4&#10;5XHojDVXfL9mffaVHW5Bs1Kv42G3AhFpiP/hv/anVrCYw++X9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4+oXBAAAA2wAAAA8AAAAAAAAAAAAAAAAAmAIAAGRycy9kb3du&#10;cmV2LnhtbFBLBQYAAAAABAAEAPUAAACGAwAAAAA=&#10;" path="m22,10r2,l19,10r-4,l13,13r-3,4l9,17r-3,l6,19r,5l,19,1,17r3,l6,10,9,6r1,l15,4r4,l22,r,10e" fillcolor="black" stroked="f">
                  <v:path arrowok="t" o:connecttype="custom" o:connectlocs="33,15;36,15;29,15;23,15;20,19;15,25;14,25;9,25;9,28;9,36;0,28;2,25;6,25;9,15;14,9;15,9;23,6;29,6;33,0;33,0;33,15" o:connectangles="0,0,0,0,0,0,0,0,0,0,0,0,0,0,0,0,0,0,0,0,0"/>
                </v:shape>
                <v:shape id="Freeform 357" o:spid="_x0000_s1094" style="position:absolute;left:1718;top:2552;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fHsEA&#10;AADbAAAADwAAAGRycy9kb3ducmV2LnhtbESPzWrDMBCE74W8g9hALyaRW2gTnCghBELSY37Pi7Wx&#10;TaSVkVTbefuqUOhxmJlvmOV6sEZ05EPjWMHbNAdBXDrdcKXgct5N5iBCRNZoHJOCJwVYr0YvSyy0&#10;6/lI3SlWIkE4FKigjrEtpAxlTRbD1LXEybs7bzEm6SupPfYJbo18z/NPabHhtFBjS9uaysfp2yrw&#10;8+PQGWuu+HHN+uwr29+CZqVex8NmASLSEP/Df+2DVjCbwe+X9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0Xx7BAAAA2wAAAA8AAAAAAAAAAAAAAAAAmAIAAGRycy9kb3du&#10;cmV2LnhtbFBLBQYAAAAABAAEAPUAAACGAwAAAAA=&#10;" path="m13,24r,l10,24r-7,l,24,,,3,r7,l13,9r7,l24,9r-4,l13,24e" fillcolor="black" stroked="f">
                  <v:path arrowok="t" o:connecttype="custom" o:connectlocs="20,36;20,36;20,36;15,36;15,36;15,36;15,36;15,36;5,36;0,36;0,0;5,0;15,0;15,0;15,0;15,0;20,13;30,13;36,13;30,13;20,36" o:connectangles="0,0,0,0,0,0,0,0,0,0,0,0,0,0,0,0,0,0,0,0,0"/>
                </v:shape>
                <v:shape id="Freeform 358" o:spid="_x0000_s1095" style="position:absolute;left:1727;top:2555;width:47;height:50;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q/78A&#10;AADbAAAADwAAAGRycy9kb3ducmV2LnhtbERPz2vCMBS+C/sfwht409SBOjqjqGPitVHY9dG8tWXN&#10;S5dktvrXm4Pg8eP7vdoMthUX8qFxrGA2zUAQl840XCk4n74m7yBCRDbYOiYFVwqwWb+MVpgb13NB&#10;Fx0rkUI45KigjrHLpQxlTRbD1HXEiftx3mJM0FfSeOxTuG3lW5YtpMWGU0ONHe1rKn/1v1VQ9DP+&#10;+54fdp+atddbM9zoUCg1fh22HyAiDfEpfriPRsEyjU1f0g+Q6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cur/vwAAANsAAAAPAAAAAAAAAAAAAAAAAJgCAABkcnMvZG93bnJl&#10;di54bWxQSwUGAAAAAAQABAD1AAAAhAMAAAAA&#10;" path="m25,33l22,31r,-4l21,24,18,18,16,13,13,10,9,9,7,6,,4,3,,9,1r4,3l16,9r5,1l22,15r3,7l27,27r3,1l27,28r-2,5l22,31r3,2e" fillcolor="black" stroked="f">
                  <v:path arrowok="t" o:connecttype="custom" o:connectlocs="38,49;33,46;33,40;32,35;27,26;24,19;20,15;14,13;11,9;0,6;5,0;14,1;20,6;24,13;32,15;33,22;38,32;41,40;45,41;41,41;38,49;33,46;33,46;38,49" o:connectangles="0,0,0,0,0,0,0,0,0,0,0,0,0,0,0,0,0,0,0,0,0,0,0,0"/>
                </v:shape>
                <v:shape id="Freeform 359" o:spid="_x0000_s1096" style="position:absolute;left:1767;top:2598;width:140;height:115;visibility:visible;mso-wrap-style:square;v-text-anchor:top" coordsize="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L9MIA&#10;AADbAAAADwAAAGRycy9kb3ducmV2LnhtbESPQWvCQBSE74L/YXlCb7qpB62pq1Sp4FGjYI+P7DMb&#10;zL4N2VeN/75bKPQ4zMw3zHLd+0bdqYt1YAOvkwwUcRlszZWB82k3fgMVBdliE5gMPCnCejUcLDG3&#10;4cFHuhdSqQThmKMBJ9LmWsfSkcc4CS1x8q6h8yhJdpW2HT4S3Dd6mmUz7bHmtOCwpa2j8lZ8ewPy&#10;nBW703Tf9njYnBu5fLrjV2bMy6j/eAcl1Mt/+K+9twbmC/j9kn6A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v0wgAAANsAAAAPAAAAAAAAAAAAAAAAAJgCAABkcnMvZG93&#10;bnJldi54bWxQSwUGAAAAAAQABAD1AAAAhwMAAAAA&#10;" path="m85,72r,4l80,71,76,66,68,59,64,54,59,50,53,44,46,39,44,36,37,31,31,27,26,22,22,18,14,16,10,12,4,9,,4,1,,8,3r5,4l19,12r7,4l28,18r7,4l41,27r5,4l50,36r8,5l64,45r4,5l73,54r7,5l85,66r4,6l89,76r,-4l91,72r-2,4l85,72e" fillcolor="black" stroked="f">
                  <v:path arrowok="t" o:connecttype="custom" o:connectlocs="129,108;129,114;122,106;116,99;103,88;97,81;90,75;81,66;70,58;67,54;56,46;47,40;40,33;33,27;21,24;15,18;6,13;0,6;2,0;12,4;20,10;29,18;40,24;43,27;53,33;62,40;70,46;76,54;88,61;97,67;103,75;111,81;122,88;129,99;135,108;135,114;135,108;138,108;135,114;129,108" o:connectangles="0,0,0,0,0,0,0,0,0,0,0,0,0,0,0,0,0,0,0,0,0,0,0,0,0,0,0,0,0,0,0,0,0,0,0,0,0,0,0,0"/>
                </v:shape>
                <v:shape id="Freeform 360" o:spid="_x0000_s1097" style="position:absolute;left:1821;top:2707;width:84;height:68;visibility:visible;mso-wrap-style:square;v-text-anchor:top" coordsize="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Pr4A&#10;AADbAAAADwAAAGRycy9kb3ducmV2LnhtbERPS2sCMRC+C/0PYQRvmrVIWbZGqULRo9VevA2b2Qfd&#10;TJYkddd/7xwEjx/fe70dXaduFGLr2cBykYEiLr1tuTbwe/me56BiQrbYeSYDd4qw3bxN1lhYP/AP&#10;3c6pVhLCsUADTUp9oXUsG3IYF74nFq7ywWESGGptAw4S7jr9nmUf2mHL0tBgT/uGyr/zvzOQn06r&#10;a3doh921GkKm9/lhV+XGzKbj1yeoRGN6iZ/uoxWfrJcv8gP05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fAz6+AAAA2wAAAA8AAAAAAAAAAAAAAAAAmAIAAGRycy9kb3ducmV2&#10;LnhtbFBLBQYAAAAABAAEAPUAAACDAwAAAAA=&#10;" path="m4,40l,40,4,39,6,36r4,-5l10,30r5,-3l19,25r3,-4l24,21r4,-5l31,13r2,-1l37,9,40,7,45,3,46,r3,l54,3,49,4,46,9r-1,3l40,13r-3,3l33,18r-2,3l28,22r-1,3l22,27r-3,4l18,34r-5,2l10,39,9,40,4,43,,43r4,l1,45,,43,4,40e" fillcolor="black" stroked="f">
                  <v:path arrowok="t" o:connecttype="custom" o:connectlocs="6,59;0,59;6,58;9,53;15,46;15,44;23,40;29,37;34,31;37,31;43,24;47,19;50,18;57,13;61,10;69,4;70,0;75,0;82,4;75,6;70,13;69,18;61,19;57,24;50,27;47,31;43,33;41,37;34,40;29,46;27,50;20,53;15,58;14,59;6,64;0,64;6,64;2,67;0,64;6,59" o:connectangles="0,0,0,0,0,0,0,0,0,0,0,0,0,0,0,0,0,0,0,0,0,0,0,0,0,0,0,0,0,0,0,0,0,0,0,0,0,0,0,0"/>
                </v:shape>
                <v:shape id="Freeform 361" o:spid="_x0000_s1098" style="position:absolute;left:1864;top:2744;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bU8UA&#10;AADbAAAADwAAAGRycy9kb3ducmV2LnhtbESP0WrCQBRE3wv+w3KFvunGgm2IriK2llIoYvQDLtlr&#10;Es3eDbvbmPTruwWhj8PMnGGW6940oiPna8sKZtMEBHFhdc2lgtNxN0lB+ICssbFMCgbysF6NHpaY&#10;aXvjA3V5KEWEsM9QQRVCm0npi4oM+qltiaN3ts5giNKVUju8Rbhp5FOSPEuDNceFClvaVlRc82+j&#10;4L13Q7cpujz9DC9D8/b1s5+/XpR6HPebBYhAffgP39sfWkE6g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xtTxQAAANsAAAAPAAAAAAAAAAAAAAAAAJgCAABkcnMv&#10;ZG93bnJldi54bWxQSwUGAAAAAAQABAD1AAAAigMAAAAA&#10;" path="m12,l9,,8,1,4,5,3,5r,2l,11r,1l,16r3,l3,18r1,4l8,24r1,l12,24r5,l19,24r,-2l22,18r,-2l24,16r,-4l24,11,22,7r,-2l19,5r,-4l17,,12,e" fillcolor="#333" stroked="f">
                  <v:path arrowok="t" o:connecttype="custom" o:connectlocs="18,0;14,0;12,1;12,1;6,7;5,7;5,10;0,16;0,18;0,24;5,24;5,27;6,33;12,36;12,36;14,36;18,36;26,36;29,36;29,36;29,33;33,27;33,24;36,24;36,18;36,16;33,10;33,7;29,7;29,1;29,1;26,0;18,0" o:connectangles="0,0,0,0,0,0,0,0,0,0,0,0,0,0,0,0,0,0,0,0,0,0,0,0,0,0,0,0,0,0,0,0,0"/>
                </v:shape>
                <v:shape id="Freeform 362" o:spid="_x0000_s1099" style="position:absolute;left:1686;top:2565;width:75;height:73;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JSL8A&#10;AADbAAAADwAAAGRycy9kb3ducmV2LnhtbESPQYvCMBCF74L/IYywN03rYZFqFBEKvVpX8Dg0Y9Pa&#10;TEoTa/33ZmFhj48373vzdofJdmKkwTeOFaSrBARx5XTDtYKfS77cgPABWWPnmBS8ycNhP5/tMNPu&#10;xWcay1CLCGGfoQITQp9J6StDFv3K9cTRu7vBYohyqKUe8BXhtpPrJPmWFhuODQZ7OhmqHuXTxjdu&#10;5NP2arDN07Iw+Xlsqbgr9bWYjlsQgabwf/yXLrSCzRp+t0QAyP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RIlIvwAAANsAAAAPAAAAAAAAAAAAAAAAAJgCAABkcnMvZG93bnJl&#10;di54bWxQSwUGAAAAAAQABAD1AAAAhAMAAAAA&#10;" path="m25,4r-4,l18,7r-5,l9,9,7,13r,3l4,21r,1l4,25r3,5l7,34r2,2l13,39r5,l21,39r4,l30,39r4,l36,36r3,-2l40,30r,-5l40,22r,-1l40,16,39,13,36,9,34,7r-4,l25,4,25,,21,,13,3,9,3,4,4r,5l3,13,,18r,3l,27r3,4l4,36r,3l9,43r4,2l21,45r4,3l27,45r7,l36,43r4,-4l43,36r2,-5l48,27r,-6l48,18,45,13,43,9,40,4,36,3r-2,l27,,25,r,4e" stroked="f">
                  <v:path arrowok="t" o:connecttype="custom" o:connectlocs="32,6;20,10;11,19;6,31;6,37;11,51;20,58;32,58;38,58;52,58;60,51;61,37;61,31;60,19;52,10;38,6;38,0;20,4;6,6;5,19;0,31;5,46;6,58;20,67;38,72;52,67;61,58;69,46;73,31;69,19;61,6;52,4;38,0" o:connectangles="0,0,0,0,0,0,0,0,0,0,0,0,0,0,0,0,0,0,0,0,0,0,0,0,0,0,0,0,0,0,0,0,0"/>
                </v:shape>
                <v:shape id="Freeform 363" o:spid="_x0000_s1100" style="position:absolute;left:1694;top:2574;width:56;height:52;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j6MMA&#10;AADbAAAADwAAAGRycy9kb3ducmV2LnhtbESPT2sCMRTE74LfIbyCN82q1MrWKGL/4FUr7fV189wN&#10;3bzETVbXb98IgsdhZn7DLFadrcWZmmAcKxiPMhDEhdOGSwWHr4/hHESIyBprx6TgSgFWy35vgbl2&#10;F97ReR9LkSAcclRQxehzKUNRkcUwcp44eUfXWIxJNqXUDV4S3NZykmUzadFwWqjQ06ai4m/fWgXH&#10;g3n7rn82z7vPU3t99+2LN+NfpQZP3foVRKQuPsL39lYrmE/h9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Sj6MMAAADbAAAADwAAAAAAAAAAAAAAAACYAgAAZHJzL2Rv&#10;d25yZXYueG1sUEsFBgAAAAAEAAQA9QAAAIgDAAAAAA==&#10;" path="m21,r,l16,,13,2,9,2,4,4,3,8r,3l,16r,1l,20r3,5l3,29r1,2l9,34r4,l16,34r5,l25,34r5,l31,31r3,-2l36,25r,-5l36,17r,-1l36,11,34,8,31,4,30,2r-5,l21,e" filled="f" strokeweight="1pt">
                  <v:stroke startarrowwidth="narrow" startarrowlength="short" endarrowwidth="narrow" endarrowlength="short" endcap="round"/>
                  <v:path arrowok="t" o:connecttype="custom" o:connectlocs="32,0;32,0;24,0;20,3;14,3;6,6;5,12;5,16;0,24;0,25;0,25;0,30;5,37;5,43;6,46;14,51;20,51;24,51;32,51;32,51;32,51;38,51;45,51;47,46;51,43;54,37;54,30;54,25;54,25;54,24;54,16;51,12;47,6;45,3;38,3;32,0;32,0" o:connectangles="0,0,0,0,0,0,0,0,0,0,0,0,0,0,0,0,0,0,0,0,0,0,0,0,0,0,0,0,0,0,0,0,0,0,0,0,0"/>
                </v:shape>
                <v:shape id="Freeform 364" o:spid="_x0000_s1101" style="position:absolute;left:1686;top:2565;width:75;height:73;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IvMUA&#10;AADbAAAADwAAAGRycy9kb3ducmV2LnhtbESPW2sCMRSE3wv9D+EU+laz3oquRpHSQhEUrw++HTbH&#10;zdLNybKJ7vrvjSD0cZiZb5jpvLWluFLtC8cKup0EBHHmdMG5gsP+52MEwgdkjaVjUnAjD/PZ68sU&#10;U+0a3tJ1F3IRIexTVGBCqFIpfWbIou+4ijh6Z1dbDFHWudQ1NhFuS9lLkk9pseC4YLCiL0PZ3+5i&#10;FfDw0l/fjma5Oi3W23Gv2Xw3/Y1S72/tYgIiUBv+w8/2r1YwGsD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Yi8xQAAANsAAAAPAAAAAAAAAAAAAAAAAJgCAABkcnMv&#10;ZG93bnJldi54bWxQSwUGAAAAAAQABAD1AAAAigMAAAAA&#10;" path="m25,r,l21,,13,3,9,3,4,4r,5l3,13,,18r,3l,27r3,4l4,36r,3l9,43r4,2l21,45r4,3l27,45r7,l36,43r4,-4l43,36r2,-5l48,27r,-6l48,18,45,13,43,9,40,4,36,3r-2,l27,,25,e" filled="f" strokeweight="1pt">
                  <v:stroke startarrowwidth="narrow" startarrowlength="short" endarrowwidth="narrow" endarrowlength="short" endcap="round"/>
                  <v:path arrowok="t" o:connecttype="custom" o:connectlocs="38,0;38,0;32,0;20,4;14,4;6,6;6,13;5,19;0,27;0,31;0,31;0,40;5,46;6,54;6,58;14,64;20,67;32,67;38,72;38,72;41,67;52,67;55,64;61,58;66,54;69,46;73,40;73,31;73,31;73,27;69,19;66,13;61,6;55,4;52,4;41,0;38,0" o:connectangles="0,0,0,0,0,0,0,0,0,0,0,0,0,0,0,0,0,0,0,0,0,0,0,0,0,0,0,0,0,0,0,0,0,0,0,0,0"/>
                </v:shape>
                <v:shape id="Freeform 365" o:spid="_x0000_s1102" style="position:absolute;left:1893;top:2786;width:653;height:675;visibility:visible;mso-wrap-style:square;v-text-anchor:top" coordsize="42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uUsQA&#10;AADbAAAADwAAAGRycy9kb3ducmV2LnhtbESPQWvCQBSE70L/w/IKXqRuFBVNXUUUsbdqqj0/sq9J&#10;avZtyG5M/PfdguBxmJlvmOW6M6W4Ue0KywpGwwgEcWp1wZmC89f+bQ7CeWSNpWVScCcH69VLb4mx&#10;ti2f6Jb4TAQIuxgV5N5XsZQuzcmgG9qKOHg/tjbog6wzqWtsA9yUchxFM2mw4LCQY0XbnNJr0hgF&#10;i+Y+/T1cP882vTSHZrA7TsrvVqn+a7d5B+Gp88/wo/2hFcyn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blLEAAAA2wAAAA8AAAAAAAAAAAAAAAAAmAIAAGRycy9k&#10;b3ducmV2LnhtbFBLBQYAAAAABAAEAPUAAACJAwAAAAA=&#10;" path="m426,450r-3,2l,1,4,,428,450r-2,e" fillcolor="black" stroked="f">
                  <v:path arrowok="t" o:connecttype="custom" o:connectlocs="648,671;644,674;0,1;6,0;651,671;648,671" o:connectangles="0,0,0,0,0,0"/>
                </v:shape>
                <v:shape id="Freeform 366" o:spid="_x0000_s1103" style="position:absolute;left:1811;top:2699;width:77;height:61;visibility:visible;mso-wrap-style:square;v-text-anchor:top" coordsize="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wzMQA&#10;AADbAAAADwAAAGRycy9kb3ducmV2LnhtbESPQWvCQBSE70L/w/IK3nSTIhpTVykRQU+iLbS9PbKv&#10;SWj2bcyuJv57VxA8DjPzDbNY9aYWF2pdZVlBPI5AEOdWV1wo+PrcjBIQziNrrC2Tgis5WC1fBgtM&#10;te34QJejL0SAsEtRQel9k0rp8pIMurFtiIP3Z1uDPsi2kLrFLsBNLd+iaCoNVhwWSmwoKyn/P56N&#10;Asx+zt/VfjLz69NvFm8P813czZUavvYf7yA89f4ZfrS3WkEyhf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8MzEAAAA2wAAAA8AAAAAAAAAAAAAAAAAmAIAAGRycy9k&#10;b3ducmV2LnhtbFBLBQYAAAAABAAEAPUAAACJAwAAAAA=&#10;" path="m45,l16,8r-3,5l12,14,9,19,4,23,3,26r,5l,35r3,5l4,40,7,37r2,l18,26,12,40,40,14,22,23r-1,l21,22r1,1l22,22r3,-3l27,17r3,-4l34,10,36,8,39,5r4,l48,4r2,l50,1,48,,45,e" stroked="f">
                  <v:path arrowok="t" o:connecttype="custom" o:connectlocs="68,0;24,12;20,19;18,21;14,28;6,34;5,39;5,46;0,52;5,60;5,60;5,60;6,60;6,60;11,55;11,55;14,55;14,55;27,39;18,60;60,21;33,34;32,34;32,33;33,34;33,34;33,34;33,34;33,34;33,33;38,28;41,25;45,19;51,15;54,12;59,7;65,7;72,6;72,6;72,6;75,6;75,6;75,1;75,1;72,0;68,0;68,0;68,0;68,0;68,0" o:connectangles="0,0,0,0,0,0,0,0,0,0,0,0,0,0,0,0,0,0,0,0,0,0,0,0,0,0,0,0,0,0,0,0,0,0,0,0,0,0,0,0,0,0,0,0,0,0,0,0,0,0"/>
                </v:shape>
                <v:shape id="Freeform 367" o:spid="_x0000_s1104" style="position:absolute;left:1811;top:2699;width:77;height:61;visibility:visible;mso-wrap-style:square;v-text-anchor:top" coordsize="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A0sQA&#10;AADbAAAADwAAAGRycy9kb3ducmV2LnhtbESP3WrCQBSE7wXfYTlC7+pGW3+IriKFQKn2ouoDHLPH&#10;JJg9u2a3Sfr23ULBy2FmvmHW297UoqXGV5YVTMYJCOLc6ooLBedT9rwE4QOyxtoyKfghD9vNcLDG&#10;VNuOv6g9hkJECPsUFZQhuFRKn5dk0I+tI47e1TYGQ5RNIXWDXYSbWk6TZC4NVhwXSnT0VlJ+O34b&#10;BR/h4u5232XusMfss53NX1/8XamnUb9bgQjUh0f4v/2uFSw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gNLEAAAA2wAAAA8AAAAAAAAAAAAAAAAAmAIAAGRycy9k&#10;b3ducmV2LnhtbFBLBQYAAAAABAAEAPUAAACJAwAAAAA=&#10;" path="m45,l16,8r-3,5l12,14,9,19,4,23,3,26r,5l,35r3,5l4,40,7,37r2,l18,26,12,40,40,14,22,23r-1,l21,22r1,1l22,22r3,-3l27,17r3,-4l34,10,36,8,39,5r4,l48,4r2,l50,1,48,,45,e" filled="f" strokeweight="1pt">
                  <v:stroke startarrowwidth="narrow" startarrowlength="short" endarrowwidth="narrow" endarrowlength="short" endcap="round"/>
                  <v:path arrowok="t" o:connecttype="custom" o:connectlocs="68,0;24,12;24,12;20,19;18,21;14,28;6,34;5,39;5,46;0,52;5,60;5,60;5,60;5,60;6,60;6,60;11,55;11,55;14,55;14,55;27,39;18,60;60,21;33,34;33,34;32,34;32,33;33,34;33,34;33,34;33,34;33,34;33,33;33,33;38,28;41,25;45,19;51,15;54,12;59,7;65,7;72,6;72,6;72,6;72,6;75,6;75,6;75,6;75,1;75,1;72,0;68,0;68,0;68,0;68,0;68,0;68,0" o:connectangles="0,0,0,0,0,0,0,0,0,0,0,0,0,0,0,0,0,0,0,0,0,0,0,0,0,0,0,0,0,0,0,0,0,0,0,0,0,0,0,0,0,0,0,0,0,0,0,0,0,0,0,0,0,0,0,0,0"/>
                </v:shape>
                <v:shape id="Freeform 368" o:spid="_x0000_s1105" style="position:absolute;left:1782;top:2664;width:90;height:77;visibility:visible;mso-wrap-style:square;v-text-anchor:top" coordsize="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YjMAA&#10;AADbAAAADwAAAGRycy9kb3ducmV2LnhtbERP3WrCMBS+H/gO4Qy8m+kUpetMi4iygTfO+QCH5tgU&#10;m5PaxLZ7++VC8PLj+18Xo21ET52vHSt4nyUgiEuna64UnH/3bykIH5A1No5JwR95KPLJyxoz7Qb+&#10;of4UKhFD2GeowITQZlL60pBFP3MtceQurrMYIuwqqTscYrht5DxJVtJizbHBYEtbQ+X1dLcKDq3X&#10;Znfe3pJ0vjimm/pjt/zSSk1fx80niEBjeIof7m+tII1j45f4A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eYjMAAAADbAAAADwAAAAAAAAAAAAAAAACYAgAAZHJzL2Rvd25y&#10;ZXYueG1sUEsFBgAAAAAEAAQA9QAAAIUDAAAAAA==&#10;" path="m35,l10,1,8,1r,3l5,4r,2l4,9r,1l1,13,,18r,4l,24r,4l,33r,3l,37r1,l4,37,17,18r,6l17,28r-3,l13,36r-3,1l8,42r,4l10,49r3,2l14,51r3,l17,49r,-4l19,42r3,-2l23,37r5,-4l31,31r1,-3l35,28r2,-1l41,24r3,-2l46,19r4,-1l55,15r3,l55,10r-2,l50,10r-1,l46,10r-2,l41,10r-4,l35,10r-3,l31,13r-3,l23,13r-1,2l23,10r3,l28,10,32,9r3,l37,6,41,4,44,1,44,,41,,40,,37,,35,e" stroked="f">
                  <v:path arrowok="t" o:connecttype="custom" o:connectlocs="15,1;12,1;8,6;8,9;6,13;2,19;0,33;0,41;0,49;0,55;6,55;26,27;26,27;26,27;26,27;26,36;21,41;15,55;12,68;20,76;21,76;26,73;29,62;35,55;47,46;53,41;63,36;70,28;84,22;84,15;81,15;76,15;70,15;63,15;56,15;49,15;43,19;34,22;40,15;49,13;56,9;67,1;67,1;67,0;63,0;61,0;56,0;53,0" o:connectangles="0,0,0,0,0,0,0,0,0,0,0,0,0,0,0,0,0,0,0,0,0,0,0,0,0,0,0,0,0,0,0,0,0,0,0,0,0,0,0,0,0,0,0,0,0,0,0,0"/>
                </v:shape>
                <v:shape id="Freeform 369" o:spid="_x0000_s1106" style="position:absolute;left:1782;top:2664;width:90;height:77;visibility:visible;mso-wrap-style:square;v-text-anchor:top" coordsize="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FPMQA&#10;AADbAAAADwAAAGRycy9kb3ducmV2LnhtbESPwWrDMBBE74H+g9hAb4mcFILrWg6JIVB6qxtIj4u0&#10;sUytlWspifP3VaHQ4zAzb5hyO7leXGkMnWcFq2UGglh703Gr4PhxWOQgQkQ22HsmBXcKsK0eZiUW&#10;xt/4na5NbEWCcChQgY1xKKQM2pLDsPQDcfLOfnQYkxxbaUa8Jbjr5TrLNtJhx2nB4kC1Jf3VXJyC&#10;8Nnqy6mm/dN9Y99O+2O9O3/XSj3Op90LiEhT/A//tV+NgvwZfr+kH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RTzEAAAA2wAAAA8AAAAAAAAAAAAAAAAAmAIAAGRycy9k&#10;b3ducmV2LnhtbFBLBQYAAAAABAAEAPUAAACJAwAAAAA=&#10;" path="m35,l10,1,8,1r,3l5,4r,2l4,9r,1l1,13,,18r,4l,24r,4l,33r,3l,37r1,l4,37,17,18r,6l17,28r-3,l13,36r-3,1l8,42r,4l10,49r3,2l14,51r3,l17,49r,-4l19,42r3,-2l23,37r5,-4l31,31r1,-3l35,28r2,-1l41,24r3,-2l46,19r4,-1l55,15r3,l55,10r-2,l50,10r-1,l46,10r-2,l41,10r-4,l35,10r-3,l31,13r-3,l23,13r-1,2l23,10r3,l28,10,32,9r3,l37,6,41,4,44,1,44,,41,,40,,37,,35,e" filled="f" strokeweight="1pt">
                  <v:stroke startarrowwidth="narrow" startarrowlength="short" endarrowwidth="narrow" endarrowlength="short" endcap="round"/>
                  <v:path arrowok="t" o:connecttype="custom" o:connectlocs="15,1;12,1;12,6;8,9;6,13;6,13;2,19;0,33;0,41;0,49;0,53;2,55;26,27;26,27;26,27;26,27;26,27;26,27;26,41;20,53;12,62;15,73;20,76;21,76;26,76;26,67;34,59;43,49;49,41;56,40;67,33;76,27;88,22;84,15;81,15;76,15;70,15;63,15;56,15;53,15;47,19;35,19;34,22;40,15;49,13;56,9;67,1;67,1;67,1;67,0;63,0;61,0;56,0;53,0" o:connectangles="0,0,0,0,0,0,0,0,0,0,0,0,0,0,0,0,0,0,0,0,0,0,0,0,0,0,0,0,0,0,0,0,0,0,0,0,0,0,0,0,0,0,0,0,0,0,0,0,0,0,0,0,0,0"/>
                </v:shape>
                <v:shape id="Freeform 370" o:spid="_x0000_s1107" style="position:absolute;left:1750;top:2632;width:81;height:70;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BcAA&#10;AADbAAAADwAAAGRycy9kb3ducmV2LnhtbERPTWvCQBC9F/oflil4qxsDik1dQxAkXo1C7W3Ijkkw&#10;Oxuyq4n59e6h0OPjfW/S0bTiQb1rLCtYzCMQxKXVDVcKzqf95xqE88gaW8uk4EkO0u372wYTbQc+&#10;0qPwlQgh7BJUUHvfJVK6siaDbm474sBdbW/QB9hXUvc4hHDTyjiKVtJgw6Ghxo52NZW34m4UHIZT&#10;ni+ny0/M7e2ysk02/eaZUrOPMfsG4Wn0/+I/90Er+Arrw5fw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YnBcAAAADbAAAADwAAAAAAAAAAAAAAAACYAgAAZHJzL2Rvd25y&#10;ZXYueG1sUEsFBgAAAAAEAAQA9QAAAIUDAAAAAA==&#10;" path="m34,l29,,25,,22,,20,,16,1r-5,l8,4,7,5,4,8,2,13r,1l2,17,,19r,4l2,26r,5l11,14r2,l13,19r-2,4l11,28,8,32r,5l8,41r5,5l16,40r1,-5l20,32r2,-4l26,23r3,-1l35,17r3,-3l40,14r3,l44,14r3,l49,14r3,l49,10r-2,l44,10,40,8r-2,l34,10,29,8r-3,2l25,10r-3,l20,13r,1l17,14r-1,l13,14r3,-1l16,10r1,l20,8,22,5r3,l26,5,29,4r2,l34,4r1,l38,1r-3,l35,,34,e" stroked="f">
                  <v:path arrowok="t" o:connecttype="custom" o:connectlocs="44,0;34,0;24,1;12,6;6,12;3,21;0,28;3,39;17,21;17,21;20,21;17,34;12,48;12,55;20,69;26,52;34,42;44,33;58,21;66,21;67,21;75,21;79,21;72,15;61,12;58,12;44,12;38,15;31,19;26,21;20,21;24,19;26,15;31,12;38,7;40,7;44,6;47,6;53,6;53,6;58,1;53,0;52,0" o:connectangles="0,0,0,0,0,0,0,0,0,0,0,0,0,0,0,0,0,0,0,0,0,0,0,0,0,0,0,0,0,0,0,0,0,0,0,0,0,0,0,0,0,0,0"/>
                </v:shape>
                <v:shape id="Freeform 371" o:spid="_x0000_s1108" style="position:absolute;left:1750;top:2632;width:81;height:70;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mlMYA&#10;AADbAAAADwAAAGRycy9kb3ducmV2LnhtbESPQWvCQBSE7wX/w/KEXopuFBSbugmlIi1IobFevD2z&#10;zyQ0+zbsbmP8965Q6HGYmW+YdT6YVvTkfGNZwWyagCAurW64UnD43k5WIHxA1thaJgVX8pBno4c1&#10;ptpeuKB+HyoRIexTVFCH0KVS+rImg35qO+Lona0zGKJ0ldQOLxFuWjlPkqU02HBcqLGjt5rKn/2v&#10;UbA4LlbyqZfLz/ftV3HatLvmXDmlHsfD6wuIQEP4D/+1P7SC5xncv8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mlMYAAADbAAAADwAAAAAAAAAAAAAAAACYAgAAZHJz&#10;L2Rvd25yZXYueG1sUEsFBgAAAAAEAAQA9QAAAIsDAAAAAA==&#10;" path="m34,r,l29,,25,,22,,20,,16,1r-5,l8,4,7,5,4,8,2,13r,1l2,17,,19r,4l2,26r,5l11,14r2,l13,19r-2,4l11,28,8,32r,5l8,41r5,5l16,40r1,-5l20,32r2,-4l26,23r3,-1l35,17r3,-3l40,14r3,l44,14r3,l49,14r3,l49,10r-2,l44,10,40,8r-2,l34,10,29,8r-3,2l25,10r-3,l20,13r,1l17,14r-1,l13,14r3,-1l16,10r1,l20,8,22,5r3,l26,5,29,4r2,l34,4r1,l38,1r-3,l35,,34,e" filled="f" strokeweight="1pt">
                  <v:stroke startarrowwidth="narrow" startarrowlength="short" endarrowwidth="narrow" endarrowlength="short" endcap="round"/>
                  <v:path arrowok="t" o:connecttype="custom" o:connectlocs="52,0;38,0;31,0;17,1;11,7;6,12;3,21;0,28;3,39;17,21;17,21;20,21;20,21;17,34;12,48;12,55;20,69;24,60;31,48;40,34;53,25;58,21;66,21;67,21;75,21;79,21;75,15;67,15;58,12;52,15;44,12;38,15;31,19;26,21;20,21;20,21;24,15;31,12;34,7;38,7;40,7;44,6;47,6;53,6;53,6;53,6;58,1;53,0;52,0" o:connectangles="0,0,0,0,0,0,0,0,0,0,0,0,0,0,0,0,0,0,0,0,0,0,0,0,0,0,0,0,0,0,0,0,0,0,0,0,0,0,0,0,0,0,0,0,0,0,0,0,0"/>
                </v:shape>
                <v:shape id="Freeform 372" o:spid="_x0000_s1109" style="position:absolute;left:1741;top:2620;width:44;height:41;visibility:visible;mso-wrap-style:square;v-text-anchor:top" coordsize="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w/MIA&#10;AADbAAAADwAAAGRycy9kb3ducmV2LnhtbESP0YrCMBRE3wX/IVxh32yqSFmrUURw0ZfCqh9waa5t&#10;sbkpSWq7f78RFvZxmJkzzHY/mla8yPnGsoJFkoIgLq1uuFJwv53mnyB8QNbYWiYFP+Rhv5tOtphr&#10;O/A3va6hEhHCPkcFdQhdLqUvazLoE9sRR+9hncEQpaukdjhEuGnlMk0zabDhuFBjR8eayue1Nwr6&#10;sUgXDzessqw/fT3vx0IeLoVSH7PxsAERaAz/4b/2WStYL+H9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nD8wgAAANsAAAAPAAAAAAAAAAAAAAAAAJgCAABkcnMvZG93&#10;bnJldi54bWxQSwUGAAAAAAQABAD1AAAAhwMAAAAA&#10;" path="m26,l23,,19,,14,,13,3r-3,l8,4,4,7,1,12,,13r,5l,22r1,4l17,3,28,,26,e" stroked="f">
                  <v:path arrowok="t" o:connecttype="custom" o:connectlocs="39,0;35,0;29,0;21,0;20,5;15,5;12,6;6,11;2,18;0,20;0,27;0,33;2,39;26,5;42,0;42,0;42,0;39,0;39,0" o:connectangles="0,0,0,0,0,0,0,0,0,0,0,0,0,0,0,0,0,0,0"/>
                </v:shape>
                <v:shape id="Freeform 373" o:spid="_x0000_s1110" style="position:absolute;left:1741;top:2620;width:44;height:41;visibility:visible;mso-wrap-style:square;v-text-anchor:top" coordsize="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EM8MA&#10;AADbAAAADwAAAGRycy9kb3ducmV2LnhtbESPQWvCQBSE74X+h+UVeilmUwulxqwiFlOvjb14e8m+&#10;JqHZtzG7Jum/dwXB4zAz3zDpejKtGKh3jWUFr1EMgri0uuFKwc9hN/sA4TyyxtYyKfgnB+vV40OK&#10;ibYjf9OQ+0oECLsEFdTed4mUrqzJoItsRxy8X9sb9EH2ldQ9jgFuWjmP43dpsOGwUGNH25rKv/xs&#10;AqV5OY3ZLhtNsfn6tL41x6LLlHp+mjZLEJ4mfw/f2nutYPEG1y/hB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iEM8MAAADbAAAADwAAAAAAAAAAAAAAAACYAgAAZHJzL2Rv&#10;d25yZXYueG1sUEsFBgAAAAAEAAQA9QAAAIgDAAAAAA==&#10;" path="m26,r,l23,,19,,14,,13,3r-3,l8,4,4,7,1,12,,13r,5l,22r1,4l17,3,28,,26,e" filled="f" strokeweight="1pt">
                  <v:stroke startarrowwidth="narrow" startarrowlength="short" endarrowwidth="narrow" endarrowlength="short" endcap="round"/>
                  <v:path arrowok="t" o:connecttype="custom" o:connectlocs="39,0;39,0;35,0;29,0;21,0;20,5;15,5;12,6;6,11;2,18;2,18;0,20;0,27;0,33;2,39;26,5;42,0;42,0;42,0;42,0;39,0;39,0" o:connectangles="0,0,0,0,0,0,0,0,0,0,0,0,0,0,0,0,0,0,0,0,0,0"/>
                </v:shape>
                <v:shape id="Freeform 374" o:spid="_x0000_s1111" style="position:absolute;left:1855;top:2747;width:93;height:82;visibility:visible;mso-wrap-style:square;v-text-anchor:top" coordsize="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ITMQA&#10;AADbAAAADwAAAGRycy9kb3ducmV2LnhtbESPQWvCQBSE7wX/w/IEb3VT0VCjq6hYKKUojXp/Zl+T&#10;YPZtyK5J/PfdQqHHYWa+YZbr3lSipcaVlhW8jCMQxJnVJecKzqe351cQziNrrCyTggc5WK8GT0tM&#10;tO34i9rU5yJA2CWooPC+TqR0WUEG3djWxMH7to1BH2STS91gF+CmkpMoiqXBksNCgTXtCspu6d0o&#10;2G/2h2l8LNPj7Bpv88/DR5pdYqVGw36zAOGp9//hv/a7VjCfwu+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yEzEAAAA2wAAAA8AAAAAAAAAAAAAAAAAmAIAAGRycy9k&#10;b3ducmV2LnhtbFBLBQYAAAAABAAEAPUAAACJAwAAAAA=&#10;" path="m1,52l,48,55,r5,4l4,54,1,52e" fillcolor="black" stroked="f">
                  <v:path arrowok="t" o:connecttype="custom" o:connectlocs="2,78;0,72;84,0;91,6;6,81;2,78" o:connectangles="0,0,0,0,0,0"/>
                </v:shape>
                <v:shape id="Freeform 375" o:spid="_x0000_s1112" style="position:absolute;left:2079;top:2631;width:190;height:101;visibility:visible;mso-wrap-style:square;v-text-anchor:top" coordsize="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2kcMA&#10;AADbAAAADwAAAGRycy9kb3ducmV2LnhtbESP0WrCQBRE3wv+w3IF3+pGqbWNriKFiqAvRj/gNnub&#10;RHfvptlVk793hYKPw8ycYebL1hpxpcZXjhWMhgkI4tzpigsFx8P36wcIH5A1GsekoCMPy0XvZY6p&#10;djfe0zULhYgQ9ikqKEOoUyl9XpJFP3Q1cfR+XWMxRNkUUjd4i3Br5DhJ3qXFiuNCiTV9lZSfs4tV&#10;ILsMw2Vd/Rj7p0878zbttjRVatBvVzMQgdrwDP+3N1rB5wQe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2kcMAAADbAAAADwAAAAAAAAAAAAAAAACYAgAAZHJzL2Rv&#10;d25yZXYueG1sUEsFBgAAAAAEAAQA9QAAAIgDAAAAAA==&#10;" path="m,62r8,5l13,64r9,l26,64r8,l40,64r7,l52,64r4,l65,64r2,l74,64r6,l85,64r7,3l97,67r4,l115,58r9,-26l103,14,101,,89,,83,32r-3,l79,31,76,28,74,26,70,23,67,22r-2,l22,37,2,31,,62e" fillcolor="#ff2100" stroked="f">
                  <v:path arrowok="t" o:connecttype="custom" o:connectlocs="0,92;12,100;20,95;33,95;40,95;52,95;61,95;71,95;79,95;85,95;99,95;102,95;112,95;122,95;129,95;140,100;147,100;154,100;175,86;188,48;157,21;154,0;135,0;126,48;126,48;122,48;120,46;116,42;112,39;106,34;102,33;99,33;33,55;3,46;0,92" o:connectangles="0,0,0,0,0,0,0,0,0,0,0,0,0,0,0,0,0,0,0,0,0,0,0,0,0,0,0,0,0,0,0,0,0,0,0"/>
                </v:shape>
                <v:shape id="Freeform 376" o:spid="_x0000_s1113" style="position:absolute;left:2079;top:2631;width:190;height:101;visibility:visible;mso-wrap-style:square;v-text-anchor:top" coordsize="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4T8IA&#10;AADbAAAADwAAAGRycy9kb3ducmV2LnhtbESPT4vCMBTE7wt+h/AWvK2pIqJd0yIFd/Uk/rns7dE8&#10;m7LNS2mi1m9vBMHjMDO/YZZ5bxtxpc7XjhWMRwkI4tLpmisFp+P6aw7CB2SNjWNScCcPeTb4WGKq&#10;3Y33dD2ESkQI+xQVmBDaVEpfGrLoR64ljt7ZdRZDlF0ldYe3CLeNnCTJTFqsOS4YbKkwVP4fLlbB&#10;b9j+FLaerqwu1v5v10gznpyVGn72q28QgfrwDr/aG61gMYPnl/g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7hPwgAAANsAAAAPAAAAAAAAAAAAAAAAAJgCAABkcnMvZG93&#10;bnJldi54bWxQSwUGAAAAAAQABAD1AAAAhwMAAAAA&#10;" path="m,62r8,5l13,64r9,l26,64r8,l40,64r7,l52,64r4,l65,64r2,l74,64r6,l85,64r7,3l97,67r4,l115,58r9,-26l103,14,101,,89,,83,32r-3,l79,31,76,28,74,26,70,23,67,22r-2,l22,37,2,31,,62e" filled="f" strokeweight="1pt">
                  <v:stroke startarrowwidth="narrow" startarrowlength="short" endarrowwidth="narrow" endarrowlength="short" endcap="round"/>
                  <v:path arrowok="t" o:connecttype="custom" o:connectlocs="0,92;12,100;12,100;20,95;33,95;40,95;52,95;61,95;71,95;79,95;85,95;99,95;102,95;112,95;122,95;129,95;140,100;147,100;154,100;175,86;188,48;157,21;154,0;135,0;126,48;126,48;126,48;122,48;120,46;116,42;112,39;106,34;102,33;99,33;33,55;3,46;0,92" o:connectangles="0,0,0,0,0,0,0,0,0,0,0,0,0,0,0,0,0,0,0,0,0,0,0,0,0,0,0,0,0,0,0,0,0,0,0,0,0"/>
                </v:shape>
                <v:shape id="Freeform 377" o:spid="_x0000_s1114" style="position:absolute;left:1780;top:2802;width:679;height:669;visibility:visible;mso-wrap-style:square;v-text-anchor:top" coordsize="44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CBsUA&#10;AADbAAAADwAAAGRycy9kb3ducmV2LnhtbESPT2vCQBTE74LfYXlCL1I3rWBs6ia0gtKb+OfQ3l53&#10;X5PQ7NuQ3Wrsp3cFweMwM79hFkVvG3GkzteOFTxNEhDE2pmaSwWH/epxDsIHZIONY1JwJg9FPhws&#10;MDPuxFs67kIpIoR9hgqqENpMSq8rsugnriWO3o/rLIYou1KaDk8Rbhv5nCQzabHmuFBhS8uK9O/u&#10;zyrgf53icv7VbpPN+3St+3QsP7+Vehj1b68gAvXhHr61P4yClxSuX+IP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gIGxQAAANsAAAAPAAAAAAAAAAAAAAAAAJgCAABkcnMv&#10;ZG93bnJldi54bWxQSwUGAAAAAAQABAD1AAAAigMAAAAA&#10;" path="m418,l,448r1,l4,448r1,l10,448r4,l17,445r5,-2l26,443r5,-3l37,439r3,-3l46,431r4,-4l55,422r4,-1l73,404,85,394,95,380r14,-13l121,355r10,-14l145,331r12,-14l166,305r13,-13l190,278r13,-10l215,254r11,-12l239,232r12,-14l262,205r13,-12l287,179r11,-10l311,157r9,-14l334,133r13,-12l359,107,370,94,383,83r9,-12l406,58,418,47,431,34,445,22,418,e" fillcolor="#e5e5e5" stroked="f">
                  <v:path arrowok="t" o:connecttype="custom" o:connectlocs="636,0;0,668;0,668;2,668;6,668;8,668;15,668;21,668;26,663;33,660;40,660;47,656;56,654;61,650;70,642;76,636;84,629;90,627;111,602;129,587;145,566;166,547;184,529;199,508;221,493;239,472;253,454;273,435;289,414;309,399;327,378;344,361;364,346;382,325;399,305;419,288;437,267;454,252;473,234;487,213;508,198;528,180;547,159;563,140;583,124;597,106;618,86;636,70;656,51;677,33;636,0" o:connectangles="0,0,0,0,0,0,0,0,0,0,0,0,0,0,0,0,0,0,0,0,0,0,0,0,0,0,0,0,0,0,0,0,0,0,0,0,0,0,0,0,0,0,0,0,0,0,0,0,0,0,0"/>
                </v:shape>
                <v:shape id="Freeform 378" o:spid="_x0000_s1115" style="position:absolute;left:1863;top:2792;width:678;height:668;visibility:visible;mso-wrap-style:square;v-text-anchor:top" coordsize="4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KK8AA&#10;AADbAAAADwAAAGRycy9kb3ducmV2LnhtbERP3WrCMBS+F3yHcAbeaTpF2apRVJQNFcbUBzg0Z01n&#10;c1KbqPXtzYXg5cf3P5k1thRXqn3hWMF7LwFBnDldcK7geFh3P0D4gKyxdEwK7uRhNm23Jphqd+Nf&#10;uu5DLmII+xQVmBCqVEqfGbLoe64ijtyfqy2GCOtc6hpvMdyWsp8kI2mx4NhgsKKloey0v1gFzer4&#10;r3+GX5rkxiwXw7PZDnYLpTpvzXwMIlATXuKn+1sr+Ixj45f4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JKK8AAAADbAAAADwAAAAAAAAAAAAAAAACYAgAAZHJzL2Rvd25y&#10;ZXYueG1sUEsFBgAAAAAEAAQA9QAAAIUDAAAAAA==&#10;" path="m23,l445,447r-5,l437,447r-1,l433,447r-5,l427,447r-5,l415,445r-5,-3l406,441r-5,-3l395,433r-4,-4l386,427r-7,-7l368,406,355,393r-9,-11l334,369,320,355,310,343,298,330,284,316,274,306,262,294,248,280,238,270,224,256r-9,-13l203,231,190,220,179,207,167,195,154,184,143,171,131,157,118,145,107,132,94,121,82,109,73,96,59,85,46,73,35,58,22,46,10,37,,22,23,e" fillcolor="#e5e5e5" stroked="f">
                  <v:path arrowok="t" o:connecttype="custom" o:connectlocs="35,0;676,667;676,667;669,667;664,667;663,667;658,667;651,667;649,667;642,667;631,664;623,659;617,658;610,653;600,646;594,640;587,637;576,626;559,605;540,586;526,570;508,550;486,529;471,511;453,492;432,471;417,456;398,438;377,418;362,403;341,382;327,362;309,344;289,328;272,309;254,291;234,274;217,255;199,234;179,216;163,197;143,180;125,163;111,143;90,127;70,109;53,86;33,69;15,55;0,33;35,0" o:connectangles="0,0,0,0,0,0,0,0,0,0,0,0,0,0,0,0,0,0,0,0,0,0,0,0,0,0,0,0,0,0,0,0,0,0,0,0,0,0,0,0,0,0,0,0,0,0,0,0,0,0,0"/>
                </v:shape>
                <v:shape id="Freeform 379" o:spid="_x0000_s1116" style="position:absolute;left:2042;top:2500;width:254;height:228;visibility:visible;mso-wrap-style:square;v-text-anchor:top" coordsize="16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MRMUA&#10;AADbAAAADwAAAGRycy9kb3ducmV2LnhtbESPQWvCQBSE74X+h+UJ3urGHIqmriINhRC8qAV7fM0+&#10;kzTZtyG7jWl/vSsIHoeZ+YZZbUbTioF6V1tWMJ9FIIgLq2suFXweP14WIJxH1thaJgV/5GCzfn5a&#10;YaLthfc0HHwpAoRdggoq77tESldUZNDNbEccvLPtDfog+1LqHi8BbloZR9GrNFhzWKiwo/eKiubw&#10;axSYuMlP+W7x/VWftnHWnI//6U+q1HQybt9AeBr9I3xvZ1rBcgm3L+EH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8xExQAAANsAAAAPAAAAAAAAAAAAAAAAAJgCAABkcnMv&#10;ZG93bnJldi54bWxQSwUGAAAAAAQABAD1AAAAigMAAAAA&#10;" path="m73,r3,4l77,7r5,2l86,12r3,4l91,18r3,4l98,27r2,l103,34r1,2l107,40r,8l107,49r,5l107,61r,-3l112,58r,-1l113,54r,-2l116,48r,-5l118,36r,-5l121,27r1,-5l125,21r5,-5l127,25r,6l130,39r1,9l134,52r2,6l140,66r3,6l143,76r,5l143,84r,4l140,93r,1l136,99r,4l140,103r3,l145,103r3,-1l148,99r1,-2l152,94r5,-1l157,90r,-2l158,84r3,l163,88r,6l166,102r,4l163,112r,8l158,124r-1,5l152,135r-4,4l145,142r-5,5l139,147r-3,l134,147r-3,l131,144r,-2l134,142r11,-21l130,142r,-3l127,139r-6,l125,133r,-12l125,111,122,99r,-2l125,97r-3,-3l122,93r-1,l118,94r,5l118,103r,3l118,111r,4l118,121r-2,3l116,126r,3l113,129r,-3l112,129r-3,1l107,133r-4,5l103,135r,-2l104,130r,-1l104,126r3,l104,124r-1,l100,124r3,l103,121r-3,-1l98,115r-7,-3l89,133r-7,5l80,139r-7,l71,138r-3,l67,139r-3,l64,138r,-3l67,133r-3,-4l62,129r-3,l62,124r,-3l59,121r-1,l55,124r-2,2l50,129r3,l53,130r2,3l50,138r-4,4l41,139,32,129r,-5l32,121r-1,l28,121r,3l31,148r-3,l26,152r-3,-4l22,148r-3,l19,147r-2,-3l17,142r-7,-7l5,126,4,117,1,106,1,94,4,84,1,75,,66,4,63r1,3l10,66r4,l14,67r3,3l19,72r4,3l23,72r5,-2l28,67r3,-1l31,63r,-2l31,57r,-3l28,48,26,43,23,39,22,31r,-4l22,22r1,-4l28,13r,-1l31,9r1,4l32,18r3,4l37,25r3,2l44,31r5,3l50,36r,3l50,40r3,3l55,45r,3l58,48r,1l59,52r3,l67,48r1,-8l68,34r,-7l67,21r,-9l68,7,71,r2,e" fillcolor="yellow" stroked="f">
                  <v:path arrowok="t" o:connecttype="custom" o:connectlocs="131,18;152,40;163,73;170,86;172,77;184,40;193,46;213,98;217,131;207,153;217,153;231,140;245,125;248,167;225,207;207,219;199,219;221,180;198,212;184,207;186,148;186,140;179,153;176,185;172,192;170,192;157,201;158,188;158,185;157,185;157,180;135,198;125,206;111,207;102,207;97,192;94,185;90,180;84,185;81,194;49,192;47,180;47,221;29,221;8,188;2,112;0,98;21,100;43,104;47,85;33,46;43,18;49,27;75,51;84,67;90,77;103,60;103,10;111,0" o:connectangles="0,0,0,0,0,0,0,0,0,0,0,0,0,0,0,0,0,0,0,0,0,0,0,0,0,0,0,0,0,0,0,0,0,0,0,0,0,0,0,0,0,0,0,0,0,0,0,0,0,0,0,0,0,0,0,0,0,0,0"/>
                </v:shape>
                <v:shape id="Freeform 380" o:spid="_x0000_s1117" style="position:absolute;left:2118;top:2619;width:38;height:46;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318YA&#10;AADcAAAADwAAAGRycy9kb3ducmV2LnhtbESPQW/CMAyF75P2HyJP2m2k3QGhQkCIaWJIXMZ22NE0&#10;pg00TtWkpePXzwek3Wy95/c+L1ajb9RAXXSBDeSTDBRxGazjysD31/vLDFRMyBabwGTglyKslo8P&#10;CyxsuPInDYdUKQnhWKCBOqW20DqWNXmMk9ASi3YKnccka1dp2+FVwn2jX7Nsqj06loYaW9rUVF4O&#10;vTewc83mZ3DHId/v+ts0376V/fZszPPTuJ6DSjSmf/P9+sMKfib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5318YAAADcAAAADwAAAAAAAAAAAAAAAACYAgAAZHJz&#10;L2Rvd25yZXYueG1sUEsFBgAAAAAEAAQA9QAAAIsDAAAAAA==&#10;" path="m,l,,,3r8,l20,7r,2l12,9,8,12r4,l12,13r8,3l24,16r-4,2l20,21r,1l24,22r-4,l20,25r,2l20,30r-8,l8,30,,30,,27,,25,12,22r,-4l12,13r-4,l,12,,e" fillcolor="#ff2100" stroked="f">
                  <v:path arrowok="t" o:connecttype="custom" o:connectlocs="0,0;0,0;0,0;0,4;0,4;0,4;0,4;0,4;12,4;30,10;30,13;18,13;18,13;12,18;18,18;18,19;30,24;36,24;30,27;30,31;30,33;36,33;30,33;30,33;30,37;30,37;30,40;30,40;30,40;30,45;30,45;18,45;12,45;0,45;0,45;0,40;0,40;0,37;18,33;18,33;18,27;18,19;18,19;12,19;0,18;0,18;0,0" o:connectangles="0,0,0,0,0,0,0,0,0,0,0,0,0,0,0,0,0,0,0,0,0,0,0,0,0,0,0,0,0,0,0,0,0,0,0,0,0,0,0,0,0,0,0,0,0,0,0"/>
                </v:shape>
                <v:shape id="Freeform 381" o:spid="_x0000_s1118" style="position:absolute;left:2110;top:2610;width:39;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frcAA&#10;AADcAAAADwAAAGRycy9kb3ducmV2LnhtbERPyWrDMBC9F/oPYgK5mEZOIMW4UUIohLbHrOfBmtgm&#10;0shIiu3+fVUI5DaPt85qM1ojevKhdaxgPstBEFdOt1wrOB13bwWIEJE1Gsek4JcCbNavLysstRt4&#10;T/0h1iKFcChRQRNjV0oZqoYshpnriBN3dd5iTNDXUnscUrg1cpHn79Jiy6mhwY4+G6puh7tV4Iv9&#10;2Btrzrg8Z0P2k31dgmalppNx+wEi0hif4of7W6f5+Rz+n0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hfrcAAAADcAAAADwAAAAAAAAAAAAAAAACYAgAAZHJzL2Rvd25y&#10;ZXYueG1sUEsFBgAAAAAEAAQA9QAAAIUDAAAAAA==&#10;" path="m,l,,24,8,,8,,24,,8,,e" fillcolor="black" stroked="f">
                  <v:path arrowok="t" o:connecttype="custom" o:connectlocs="0,0;0,0;0,0;0,0;37,12;0,12;0,12;0,12;0,36;0,12;0,12;0,12;0,0;0,0;0,0;0,0;0,0" o:connectangles="0,0,0,0,0,0,0,0,0,0,0,0,0,0,0,0,0"/>
                </v:shape>
                <v:shape id="Freeform 382" o:spid="_x0000_s1119" style="position:absolute;left:2170;top:2596;width:38;height:82;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QesMA&#10;AADcAAAADwAAAGRycy9kb3ducmV2LnhtbERPTWvCQBC9C/0PyxR6093mECR1lWIolhaUxl56m2an&#10;2WB2Nma3mv57Vyh4m8f7nMVqdJ040RBazxoeZwoEce1Ny42Gz/3LdA4iRGSDnWfS8EcBVsu7yQIL&#10;48/8QacqNiKFcChQg42xL6QMtSWHYeZ74sT9+MFhTHBopBnwnMJdJzOlcumw5dRgsae1pfpQ/ToN&#10;eV6OdnPEr6qlt60qs/fdtvzW+uF+fH4CEWmMN/G/+9Wk+SqD6zPpAr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QesMAAADcAAAADwAAAAAAAAAAAAAAAACYAgAAZHJzL2Rv&#10;d25yZXYueG1sUEsFBgAAAAAEAAQA9QAAAIgDAAAAAA==&#10;" path="m4,r,4l14,27r2,l19,28r1,3l20,36r4,1l24,40r,2l24,46r-4,l19,49r,2l19,54,16,51r,-2l19,46,16,45r-2,l11,45r-2,l6,45r,-3l6,40r,-3l4,36r,-5l4,28r,-1l4,24r,-2l4,18r,-3l1,15,,15,,13,,10,4,e" fillcolor="#ff2100" stroked="f">
                  <v:path arrowok="t" o:connecttype="custom" o:connectlocs="6,0;6,6;21,40;24,40;29,42;30,46;30,54;36,55;36,60;36,63;36,69;36,69;36,69;36,69;30,69;30,69;29,73;29,76;29,81;24,76;24,73;29,69;29,69;24,67;24,67;24,67;21,67;21,67;17,67;14,67;9,67;9,63;9,60;9,55;6,54;6,46;6,42;6,40;6,36;6,36;6,36;6,36;6,36;6,33;6,27;6,27;6,22;2,22;2,22;2,22;0,22;0,19;0,19;0,19;0,15;6,0;6,0;6,0;6,0;6,0" o:connectangles="0,0,0,0,0,0,0,0,0,0,0,0,0,0,0,0,0,0,0,0,0,0,0,0,0,0,0,0,0,0,0,0,0,0,0,0,0,0,0,0,0,0,0,0,0,0,0,0,0,0,0,0,0,0,0,0,0,0,0,0"/>
                </v:shape>
                <v:shape id="Freeform 383" o:spid="_x0000_s1120" style="position:absolute;left:1811;top:2981;width:707;height:687;visibility:visible;mso-wrap-style:square;v-text-anchor:top" coordsize="46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wer8A&#10;AADcAAAADwAAAGRycy9kb3ducmV2LnhtbERPTYvCMBC9L/gfwgje1tRVFqlGEUUQBGGteB6aMSk2&#10;k9pktf57IyzsbR7vc+bLztXiTm2oPCsYDTMQxKXXFRsFp2L7OQURIrLG2jMpeFKA5aL3Mcdc+wf/&#10;0P0YjUghHHJUYGNscilDaclhGPqGOHEX3zqMCbZG6hYfKdzV8ivLvqXDilODxYbWlsrr8dcpoH1h&#10;D8acN5rpWU7ofJtcAio16HerGYhIXfwX/7l3Os3PxvB+Jl0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TB6vwAAANwAAAAPAAAAAAAAAAAAAAAAAJgCAABkcnMvZG93bnJl&#10;di54bWxQSwUGAAAAAAQABAD1AAAAhAMAAAAA&#10;" path="m,l219,460,210,341r-8,-7l201,328r-5,-8l192,311r-3,-9l187,293r,-9l189,278r3,-3l193,271r,-2l193,266r-6,-4l184,257r-4,-6l174,247r-5,-5l166,235r,-6l162,221r,-4l165,211r,-5l166,202r,-5l169,190r,-2l171,184r-2,-3l166,176r-4,-1l160,172r-4,-2l153,166r-2,-3l147,158r,-4l144,152r-2,-4l142,143r,-4l139,134r,-4l142,125r,-7l142,116r2,-3l144,112r3,-5l147,104r,-4l147,98r-3,l142,94r-3,-3l138,89r-5,-3l129,85r,-5l126,77r-2,-1l121,73r-4,-5l115,64r,-5l112,59r,-4l111,49r,-8l111,35r,-7l112,22r3,-8l117,10r3,-6l124,,,,464,,246,460r9,-119l259,334r5,-6l268,320r5,-9l274,302r3,-9l277,284r-3,-6l273,275r,-4l273,269r,-3l277,262r5,-5l286,251r5,-4l295,242r2,-7l300,229r1,-8l301,217r,-6l300,206r,-4l297,197r,-7l295,188r-3,-4l297,181r,-5l301,175r3,-3l309,170r4,-4l315,163r,-5l318,154r1,-2l322,148r2,-5l324,139r,-5l324,130r,-5l324,118r-2,-2l322,113r-3,-1l318,107r,-3l318,100r-3,-2l319,98r3,-4l327,91r1,-2l331,86r2,-1l336,80r4,-3l342,76r3,-3l346,68r3,-4l351,59r,-4l351,49r,-8l351,35r,-7l351,22r,-8l349,10,345,4,342,,464,,,e" fillcolor="yellow" stroked="f">
                  <v:path arrowok="t" o:connecttype="custom" o:connectlocs="319,508;298,477;284,437;292,410;293,396;274,374;252,350;246,323;252,301;257,280;252,262;237,253;224,235;216,221;211,200;216,176;219,167;224,149;216,140;202,128;192,115;178,101;170,88;169,61;170,33;182,6;705,0;394,498;415,463;421,423;415,404;421,390;442,368;456,341;458,314;452,294;444,274;458,261;476,247;483,229;493,213;493,194;490,173;483,159;479,146;497,136;506,127;520,113;531,95;534,82;534,52;534,21;520,0" o:connectangles="0,0,0,0,0,0,0,0,0,0,0,0,0,0,0,0,0,0,0,0,0,0,0,0,0,0,0,0,0,0,0,0,0,0,0,0,0,0,0,0,0,0,0,0,0,0,0,0,0,0,0,0,0"/>
                </v:shape>
                <v:shape id="Freeform 384" o:spid="_x0000_s1121" style="position:absolute;left:1808;top:2980;width:339;height:699;visibility:visible;mso-wrap-style:square;v-text-anchor:top" coordsize="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esMA&#10;AADcAAAADwAAAGRycy9kb3ducmV2LnhtbERPTWvCQBC9F/wPywjedJMqtU2zihWCvfSgVvE4ZMck&#10;JDsbsmtM/323IPQ2j/c56Xowjeipc5VlBfEsAkGcW11xoeD7mE1fQTiPrLGxTAp+yMF6NXpKMdH2&#10;znvqD74QIYRdggpK79tESpeXZNDNbEscuKvtDPoAu0LqDu8h3DTyOYpepMGKQ0OJLW1LyuvDzSi4&#10;ZNmlP/vdMG938TxenvRH/fal1GQ8bN5BeBr8v/jh/tRhfrSA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HesMAAADcAAAADwAAAAAAAAAAAAAAAACYAgAAZHJzL2Rv&#10;d25yZXYueG1sUEsFBgAAAAAEAAQA9QAAAIgDAAAAAA==&#10;" path="m217,460r5,l1,,,,217,460r5,l217,460r5,8l222,460r-5,e" fillcolor="black" stroked="f">
                  <v:path arrowok="t" o:connecttype="custom" o:connectlocs="330,686;337,686;2,0;0,0;330,686;337,686;330,686;337,698;337,686;330,686" o:connectangles="0,0,0,0,0,0,0,0,0,0"/>
                </v:shape>
                <v:shape id="Freeform 385" o:spid="_x0000_s1122" style="position:absolute;left:2129;top:3491;width:38;height:177;visibility:visible;mso-wrap-style:square;v-text-anchor:top" coordsize="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BlcIA&#10;AADcAAAADwAAAGRycy9kb3ducmV2LnhtbERPTWsCMRC9F/wPYYReimYttMpqFBGEFfRQFfQ4bMbd&#10;4GayJFHXf28Khd7m8T5ntuhsI+7kg3GsYDTMQBCXThuuFBwP68EERIjIGhvHpOBJARbz3tsMc+0e&#10;/EP3faxECuGQo4I6xjaXMpQ1WQxD1xIn7uK8xZigr6T2+EjhtpGfWfYtLRpODTW2tKqpvO5vVsF4&#10;t/Hn9fPG212xKbT8MKfT2Cj13u+WUxCRuvgv/nMXOs3PvuD3mXS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gGVwgAAANwAAAAPAAAAAAAAAAAAAAAAAJgCAABkcnMvZG93&#10;bnJldi54bWxQSwUGAAAAAAQABAD1AAAAhwMAAAAA&#10;" path="m,l,,13,118r11,l3,,,e" fillcolor="black" stroked="f">
                  <v:path arrowok="t" o:connecttype="custom" o:connectlocs="0,0;0,0;20,176;36,176;5,0;5,0;5,0;5,0;5,0;0,0" o:connectangles="0,0,0,0,0,0,0,0,0,0"/>
                </v:shape>
                <v:shape id="Freeform 386" o:spid="_x0000_s1123" style="position:absolute;left:2095;top:3395;width:38;height:96;visibility:visible;mso-wrap-style:square;v-text-anchor:top" coordsize="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vI8MA&#10;AADcAAAADwAAAGRycy9kb3ducmV2LnhtbERPS2vCQBC+C/0PyxR60017kBJdRfsAD22Cr4O3ITsm&#10;0exsyG7z+PddQfA2H99z5sveVKKlxpWWFbxOIhDEmdUl5woO++/xOwjnkTVWlknBQA6Wi6fRHGNt&#10;O95Su/O5CCHsYlRQeF/HUrqsIINuYmviwJ1tY9AH2ORSN9iFcFPJtyiaSoMlh4YCa/ooKLvu/oyC&#10;9OeUDBtcX77w+Jtk6fZzZdK9Ui/P/WoGwlPvH+K7e6PD/GgKt2fC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avI8MAAADcAAAADwAAAAAAAAAAAAAAAACYAgAAZHJzL2Rv&#10;d25yZXYueG1sUEsFBgAAAAAEAAQA9QAAAIgDAAAAAA==&#10;" path="m1,r,l,6r,9l,24r1,9l9,42r4,7l15,58r7,5l24,63,18,55,15,49,10,42,6,33,1,24r,-9l1,6,4,,1,e" fillcolor="black" stroked="f">
                  <v:path arrowok="t" o:connecttype="custom" o:connectlocs="2,0;2,0;0,9;0,23;0,36;2,50;14,63;20,74;23,87;33,95;36,95;27,83;23,74;15,63;9,50;2,36;2,23;2,9;6,0;6,0;2,0" o:connectangles="0,0,0,0,0,0,0,0,0,0,0,0,0,0,0,0,0,0,0,0,0"/>
                </v:shape>
                <v:shape id="Freeform 387" o:spid="_x0000_s1124" style="position:absolute;left:2097;top:3375;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iQsAA&#10;AADcAAAADwAAAGRycy9kb3ducmV2LnhtbERP32vCMBB+H/g/hBP2UmbqwCmdUUQQ56Nu+nw0t7Ys&#10;uZQktt1/bwTBt/v4ft5yPVgjOvKhcaxgOslBEJdON1wp+PnevS1AhIis0TgmBf8UYL0avSyx0K7n&#10;I3WnWIkUwqFABXWMbSFlKGuyGCauJU7cr/MWY4K+ktpjn8Ktke95/iEtNpwaamxpW1P5d7paBX5x&#10;HDpjzRln56zPDtn+EjQr9ToeNp8gIg3xKX64v3San8/h/ky6QK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1iQsAAAADcAAAADwAAAAAAAAAAAAAAAACYAgAAZHJzL2Rvd25y&#10;ZXYueG1sUEsFBgAAAAAEAAQA9QAAAIUDAAAAAA==&#10;" path="m9,8l9,2r,6l9,10,,18r,6l9,24r5,-6l14,16,24,8,14,,9,8e" fillcolor="black" stroked="f">
                  <v:path arrowok="t" o:connecttype="custom" o:connectlocs="14,12;14,3;14,12;14,15;0,27;0,36;14,36;21,27;21,24;36,12;21,0;21,0;21,0;21,0;21,0;14,12" o:connectangles="0,0,0,0,0,0,0,0,0,0,0,0,0,0,0,0"/>
                </v:shape>
                <v:shape id="Freeform 388" o:spid="_x0000_s1125" style="position:absolute;left:2057;top:3310;width:50;height:73;visibility:visible;mso-wrap-style:square;v-text-anchor:top" coordsize="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lzsUA&#10;AADcAAAADwAAAGRycy9kb3ducmV2LnhtbESPT2vCQBDF74LfYRnBi+imIkWjq5RKoV5q/YPobciO&#10;STA7G7JbTb+9cyj0NsN7895vFqvWVepOTSg9G3gZJaCIM29Lzg0cDx/DKagQkS1WnsnALwVYLbud&#10;BabWP3hH933MlYRwSNFAEWOdah2yghyGka+JRbv6xmGUtcm1bfAh4a7S4yR51Q5LloYCa3ovKLvt&#10;f5yB9RdWO71dT6y7bDDOzmHwfZoa0++1b3NQkdr4b/67/rSCnwitPCMT6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qXOxQAAANwAAAAPAAAAAAAAAAAAAAAAAJgCAABkcnMv&#10;ZG93bnJldi54bWxQSwUGAAAAAAQABAD1AAAAigMAAAAA&#10;" path="m,l,,3,7r1,6l7,22r5,3l16,31r6,8l25,43r5,5l32,43,27,40,22,36,18,30,13,25,9,21,4,13,4,7,3,,,e" fillcolor="black" stroked="f">
                  <v:path arrowok="t" o:connecttype="custom" o:connectlocs="0,0;0,0;5,10;6,19;11,33;18,37;24,46;33,58;38,64;45,72;48,64;41,60;33,54;27,45;20,37;14,31;6,19;6,10;5,0;5,0;0,0" o:connectangles="0,0,0,0,0,0,0,0,0,0,0,0,0,0,0,0,0,0,0,0,0"/>
                </v:shape>
                <v:shape id="Freeform 389" o:spid="_x0000_s1126" style="position:absolute;left:2056;top:3255;width:38;height:58;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9VsIA&#10;AADcAAAADwAAAGRycy9kb3ducmV2LnhtbERP22rCQBB9L/gPywh9q5tISTW6igpCKQj1Ar4O2TEb&#10;zM6G7Jqkf98VCn2bw7nOcj3YWnTU+sqxgnSSgCAunK64VHA5799mIHxA1lg7JgU/5GG9Gr0sMdeu&#10;5yN1p1CKGMI+RwUmhCaX0heGLPqJa4gjd3OtxRBhW0rdYh/DbS2nSZJJixXHBoMN7QwV99PDKujf&#10;u29bbG+dNM3h+uHTLP2SmVKv42GzABFoCP/iP/enjvOTOTyf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L1WwgAAANwAAAAPAAAAAAAAAAAAAAAAAJgCAABkcnMvZG93&#10;bnJldi54bWxQSwUGAAAAAAQABAD1AAAAhwMAAAAA&#10;" path="m18,1l18,,15,4,9,6r,7l6,18,,22r,5l,33r,5l6,38r,-5l9,27r,-5l9,18r,-5l15,6,18,4,24,,18,1e" fillcolor="black" stroked="f">
                  <v:path arrowok="t" o:connecttype="custom" o:connectlocs="27,1;27,0;23,6;14,9;14,19;9,27;0,33;0,40;0,49;0,57;9,57;9,49;14,40;14,33;14,27;14,19;23,9;27,6;36,0;36,0;36,0;36,0;36,0;27,1" o:connectangles="0,0,0,0,0,0,0,0,0,0,0,0,0,0,0,0,0,0,0,0,0,0,0,0"/>
                </v:shape>
                <v:shape id="Freeform 390" o:spid="_x0000_s1127" style="position:absolute;left:2024;top:3167;width:53;height:91;visibility:visible;mso-wrap-style:square;v-text-anchor:top" coordsize="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ccA&#10;AADcAAAADwAAAGRycy9kb3ducmV2LnhtbESPQWvCQBCF70L/wzKFXqRuEsSW1FWKUChaEVPteciO&#10;SWh2NmS3mvbXdw6Ctxnem/e+mS8H16oz9aHxbCCdJKCIS28brgwcPt8en0GFiGyx9UwGfinAcnE3&#10;mmNu/YX3dC5ipSSEQ44G6hi7XOtQ1uQwTHxHLNrJ9w6jrH2lbY8XCXetzpJkph02LA01drSqqfwu&#10;fpyBaZZNt1+nYr0ad7ONe9oe/z52qTEP98PrC6hIQ7yZr9fvVvBTwZd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RGP3HAAAA3AAAAA8AAAAAAAAAAAAAAAAAmAIAAGRy&#10;cy9kb3ducmV2LnhtbFBLBQYAAAAABAAEAPUAAACMAwAAAAA=&#10;" path="m,l,,,4,,9r,4l,18r2,4l4,27r,1l7,33r1,4l11,42r5,4l17,46r5,5l26,54r,1l31,60r3,-2l29,54,26,51,22,49,20,46,17,45,13,40,11,36,8,33,7,28r,-1l4,22,2,18r,-5l2,9,2,4,2,,,e" fillcolor="black" stroked="f">
                  <v:path arrowok="t" o:connecttype="custom" o:connectlocs="0,0;0,0;0,6;0,13;0,19;0,27;3,33;6,40;6,42;11,49;12,55;17,63;24,69;26,69;33,76;39,81;39,82;47,90;51,87;44,81;39,76;33,73;30,69;26,67;20,60;17,54;12,49;11,42;11,40;6,33;3,27;3,19;3,13;3,6;3,0;3,0;0,0" o:connectangles="0,0,0,0,0,0,0,0,0,0,0,0,0,0,0,0,0,0,0,0,0,0,0,0,0,0,0,0,0,0,0,0,0,0,0,0,0"/>
                </v:shape>
                <v:shape id="Freeform 391" o:spid="_x0000_s1128" style="position:absolute;left:2022;top:3127;width:38;height:42;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hEMMA&#10;AADcAAAADwAAAGRycy9kb3ducmV2LnhtbERPTWvCQBC9C/6HZQq9iG4iRSS6kSIoHgqlUUqPQ3ZM&#10;QrKzMbvG7b/vFgq9zeN9znYXTCdGGlxjWUG6SEAQl1Y3XCm4nA/zNQjnkTV2lknBNznY5dPJFjNt&#10;H/xBY+ErEUPYZaig9r7PpHRlTQbdwvbEkbvawaCPcKikHvARw00nl0mykgYbjg019rSvqWyLu1Hw&#10;OZu9jO9F2l9HF9rm63iTbwGVen4KrxsQnoL/F/+5TzrOT1P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hEMMAAADcAAAADwAAAAAAAAAAAAAAAACYAgAAZHJzL2Rv&#10;d25yZXYueG1sUEsFBgAAAAAEAAQA9QAAAIgDAAAAAA==&#10;" path="m24,r,l24,1r,5l14,9r,4l9,15r,3l,19r,8l9,27r,-8l14,18,24,13r,-4l24,6r,-5l24,e" fillcolor="black" stroked="f">
                  <v:path arrowok="t" o:connecttype="custom" o:connectlocs="36,0;36,0;36,2;36,9;21,14;21,20;14,23;14,27;0,29;0,41;14,41;14,29;21,27;21,27;36,20;36,14;36,9;36,2;36,0;36,0;36,0;36,0;36,0" o:connectangles="0,0,0,0,0,0,0,0,0,0,0,0,0,0,0,0,0,0,0,0,0,0,0"/>
                </v:shape>
                <v:shape id="Freeform 392" o:spid="_x0000_s1129" style="position:absolute;left:1978;top:3054;width:56;height:76;visibility:visible;mso-wrap-style:square;v-text-anchor:top" coordsize="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sfMMA&#10;AADcAAAADwAAAGRycy9kb3ducmV2LnhtbERPS4vCMBC+C/sfwgjeNFXwQTWK6yIIXVh09+BxbMam&#10;2ExKk9Xqr98sCN7m43vOYtXaSlyp8aVjBcNBAoI4d7rkQsHP97Y/A+EDssbKMSm4k4fV8q2zwFS7&#10;G+/pegiFiCHsU1RgQqhTKX1uyKIfuJo4cmfXWAwRNoXUDd5iuK3kKEkm0mLJscFgTRtD+eXwaxV8&#10;6WyzK6bZe/n5sR+bxzGr6XJSqtdt13MQgdrwEj/dOx3nD0f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XsfMMAAADcAAAADwAAAAAAAAAAAAAAAACYAgAAZHJzL2Rv&#10;d25yZXYueG1sUEsFBgAAAAAEAAQA9QAAAIgDAAAAAA==&#10;" path="m,l,,,6r1,4l1,13r3,2l6,19r3,5l10,27r5,1l18,33r,3l19,37r5,3l28,42r3,3l33,50r3,l36,46,33,45,28,40,27,37,24,36,19,33,18,28r-3,l13,27,10,22,9,19,6,15,4,10,1,6,1,,,e" fillcolor="black" stroked="f">
                  <v:path arrowok="t" o:connecttype="custom" o:connectlocs="0,0;0,0;0,9;2,15;2,19;6,22;9,28;14,36;15,40;23,42;27,49;27,54;29,55;36,60;42,63;47,67;50,75;54,75;54,75;54,69;50,67;42,60;41,55;36,54;29,49;27,42;23,42;20,40;15,33;14,28;9,22;6,15;6,15;2,9;2,0;2,0;0,0" o:connectangles="0,0,0,0,0,0,0,0,0,0,0,0,0,0,0,0,0,0,0,0,0,0,0,0,0,0,0,0,0,0,0,0,0,0,0,0,0"/>
                </v:shape>
                <v:shape id="Freeform 393" o:spid="_x0000_s1130" style="position:absolute;left:1978;top:2980;width:38;height:74;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5J8AA&#10;AADcAAAADwAAAGRycy9kb3ducmV2LnhtbERPS2sCMRC+C/0PYQq9adYWRLZGEctiD0V84XmaTHe3&#10;biZLEnX990YQvM3H95zJrLONOJMPtWMFw0EGglg7U3OpYL8r+mMQISIbbByTgisFmE1fehPMjbvw&#10;hs7bWIoUwiFHBVWMbS5l0BVZDAPXEifuz3mLMUFfSuPxksJtI9+zbCQt1pwaKmxpUZE+bk9WwRIP&#10;ayp+rr+FPv4HTbuV/yJS6u21m3+CiNTFp/jh/jZp/vAD7s+kC+T0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L5J8AAAADcAAAADwAAAAAAAAAAAAAAAACYAgAAZHJzL2Rvd25y&#10;ZXYueG1sUEsFBgAAAAAEAAQA9QAAAIUDAAAAAA==&#10;" path="m21,1l21,,9,4,7,8,2,14,,22r,6l,35r,6l,49r2,l2,41r,-6l2,28r,-5l7,14,9,10,16,4,21,1,21,r,1l24,,21,r,1e" fillcolor="black" stroked="f">
                  <v:path arrowok="t" o:connecttype="custom" o:connectlocs="32,1;32,0;14,6;11,12;3,21;0,33;0,41;0,52;0,61;0,73;3,73;3,61;3,52;3,41;3,34;11,21;14,15;24,6;32,1;32,0;32,1;36,0;32,0;32,1" o:connectangles="0,0,0,0,0,0,0,0,0,0,0,0,0,0,0,0,0,0,0,0,0,0,0,0"/>
                </v:shape>
                <v:shape id="Freeform 394" o:spid="_x0000_s1131" style="position:absolute;left:2180;top:2980;width:343;height:699;visibility:visible;mso-wrap-style:square;v-text-anchor:top" coordsize="22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Rm8AA&#10;AADcAAAADwAAAGRycy9kb3ducmV2LnhtbERP24rCMBB9F/Yfwiz4tk1dRJbaKKus4oMIXj5gaMam&#10;2ExKktX690YQfJvDuU45720rruRD41jBKMtBEFdON1wrOB1XXz8gQkTW2DomBXcKMJ99DEostLvx&#10;nq6HWIsUwqFABSbGrpAyVIYshsx1xIk7O28xJuhrqT3eUrht5XeeT6TFhlODwY6WhqrL4d8q2K5r&#10;6ze7dtmYi1uc/kyIC18pNfzsf6cgIvXxLX65NzrNH43h+Uy6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9Rm8AAAADcAAAADwAAAAAAAAAAAAAAAACYAgAAZHJzL2Rvd25y&#10;ZXYueG1sUEsFBgAAAAAEAAQA9QAAAIUDAAAAAA==&#10;" path="m3,460r1,l224,r-4,l3,460r1,l3,460,,468r4,-8l3,460e" fillcolor="black" stroked="f">
                  <v:path arrowok="t" o:connecttype="custom" o:connectlocs="5,686;6,686;341,0;335,0;5,686;6,686;5,686;0,698;6,686;5,686" o:connectangles="0,0,0,0,0,0,0,0,0,0"/>
                </v:shape>
                <v:shape id="Freeform 395" o:spid="_x0000_s1132" style="position:absolute;left:2183;top:3491;width:39;height:177;visibility:visible;mso-wrap-style:square;v-text-anchor:top" coordsize="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SMIA&#10;AADcAAAADwAAAGRycy9kb3ducmV2LnhtbERPTWsCMRC9F/wPYQQvRbMKrbIaRQRhBT3UFvQ4bMbd&#10;4GayJFHXf28Khd7m8T5nsepsI+7kg3GsYDzKQBCXThuuFPx8b4czECEia2wck4InBVgte28LzLV7&#10;8Bfdj7ESKYRDjgrqGNtcylDWZDGMXEucuIvzFmOCvpLa4yOF20ZOsuxTWjScGmpsaVNTeT3erILp&#10;YefP2+eN94diV2j5bk6nqVFq0O/WcxCRuvgv/nMXOs0ff8DvM+k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5dIwgAAANwAAAAPAAAAAAAAAAAAAAAAAJgCAABkcnMvZG93&#10;bnJldi54bWxQSwUGAAAAAAQABAD1AAAAhwMAAAAA&#10;" path="m20,r,l,118r3,l24,,20,e" fillcolor="black" stroked="f">
                  <v:path arrowok="t" o:connecttype="custom" o:connectlocs="31,0;31,0;0,176;5,176;37,0;37,0;31,0;31,0;31,0" o:connectangles="0,0,0,0,0,0,0,0,0"/>
                </v:shape>
                <v:shape id="Freeform 396" o:spid="_x0000_s1133" style="position:absolute;left:2197;top:3395;width:38;height:96;visibility:visible;mso-wrap-style:square;v-text-anchor:top" coordsize="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5/sQA&#10;AADcAAAADwAAAGRycy9kb3ducmV2LnhtbERPS2vCQBC+F/oflin0Vjf2ICW6itoWcmgNRj14G7Jj&#10;Es3Ohuw2j3/fLRS8zcf3nMVqMLXoqHWVZQXTSQSCOLe64kLB8fD58gbCeWSNtWVSMJKD1fLxYYGx&#10;tj3vqct8IUIIuxgVlN43sZQuL8mgm9iGOHAX2xr0AbaF1C32IdzU8jWKZtJgxaGhxIa2JeW37Mco&#10;SL/OuzHBzfUDT9+7PN2/r016UOr5aVjPQXga/F387050mD+dwd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f7EAAAA3AAAAA8AAAAAAAAAAAAAAAAAmAIAAGRycy9k&#10;b3ducmV2LnhtbFBLBQYAAAAABAAEAPUAAACJAwAAAAA=&#10;" path="m19,r,l20,6r,9l20,24r-1,9l14,42,9,49,4,55,,63r1,l4,58r7,-9l16,42r4,-9l24,24r,-9l24,6,24,,19,e" fillcolor="black" stroked="f">
                  <v:path arrowok="t" o:connecttype="custom" o:connectlocs="29,0;29,0;30,9;30,23;30,36;29,50;21,63;14,74;6,83;0,95;2,95;6,87;17,74;24,63;30,50;36,36;36,23;36,9;36,0;36,0;29,0" o:connectangles="0,0,0,0,0,0,0,0,0,0,0,0,0,0,0,0,0,0,0,0,0"/>
                </v:shape>
                <v:shape id="Freeform 397" o:spid="_x0000_s1134" style="position:absolute;left:2220;top:3375;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0n8AA&#10;AADcAAAADwAAAGRycy9kb3ducmV2LnhtbERPS2sCMRC+F/wPYYReFs1aaJXVKFIQ7dHnediMu4vJ&#10;ZEnS3fXfN4VCb/PxPWe1GawRHfnQOFYwm+YgiEunG64UXM67yQJEiMgajWNS8KQAm/XoZYWFdj0f&#10;qTvFSqQQDgUqqGNsCylDWZPFMHUtceLuzluMCfpKao99CrdGvuX5h7TYcGqosaXPmsrH6dsq8Ivj&#10;0Blrrvh+zfrsK9vfgmalXsfDdgki0hD/xX/ug07zZ3P4fSZd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T0n8AAAADcAAAADwAAAAAAAAAAAAAAAACYAgAAZHJzL2Rvd25y&#10;ZXYueG1sUEsFBgAAAAAEAAQA9QAAAIUDAAAAAA==&#10;" path="m,l,,,8r,8l9,18r,6l24,24,14,18,9,10,9,8,9,2r,6l,e" fillcolor="black" stroked="f">
                  <v:path arrowok="t" o:connecttype="custom" o:connectlocs="0,0;0,0;0,12;0,24;14,27;14,36;36,36;21,27;14,15;14,12;14,3;14,12;0,0;0,0;0,0" o:connectangles="0,0,0,0,0,0,0,0,0,0,0,0,0,0,0"/>
                </v:shape>
                <v:shape id="Freeform 398" o:spid="_x0000_s1135" style="position:absolute;left:2222;top:3310;width:50;height:73;visibility:visible;mso-wrap-style:square;v-text-anchor:top" coordsize="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zE8UA&#10;AADcAAAADwAAAGRycy9kb3ducmV2LnhtbESPQWvCQBCF70L/wzIFL6IbpYimrlIUwV5stSJ6G7LT&#10;JDQ7G7Krxn/fOQjeZnhv3vtmtmhdpa7UhNKzgeEgAUWceVtybuDws+5PQIWIbLHyTAbuFGAxf+nM&#10;MLX+xju67mOuJIRDigaKGOtU65AV5DAMfE0s2q9vHEZZm1zbBm8S7io9SpKxdliyNBRY07Kg7G9/&#10;cQZWW6x2+mv1Zt35E+P0FHrfx4kx3df24x1UpDY+zY/rjRX8odDK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zMTxQAAANwAAAAPAAAAAAAAAAAAAAAAAJgCAABkcnMv&#10;ZG93bnJldi54bWxQSwUGAAAAAAQABAD1AAAAigMAAAAA&#10;" path="m30,r,l27,7r,6l25,21r-7,4l13,30,9,36,4,40,,43r3,5l7,43r5,-4l16,31r6,-6l27,22r,-9l30,7,32,,30,e" fillcolor="black" stroked="f">
                  <v:path arrowok="t" o:connecttype="custom" o:connectlocs="45,0;45,0;41,10;41,19;38,31;27,37;20,45;14,54;6,60;0,64;5,72;11,64;18,58;24,46;33,37;41,33;41,19;45,10;48,0;48,0;45,0" o:connectangles="0,0,0,0,0,0,0,0,0,0,0,0,0,0,0,0,0,0,0,0,0"/>
                </v:shape>
                <v:shape id="Freeform 399" o:spid="_x0000_s1136" style="position:absolute;left:2255;top:3255;width:38;height:58;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ri8IA&#10;AADcAAAADwAAAGRycy9kb3ducmV2LnhtbERP22rCQBB9L/gPywh9q5tISTW6igpCKQj1Ar4O2TEb&#10;zM6G7Jqkf98VCn2bw7nOcj3YWnTU+sqxgnSSgCAunK64VHA5799mIHxA1lg7JgU/5GG9Gr0sMdeu&#10;5yN1p1CKGMI+RwUmhCaX0heGLPqJa4gjd3OtxRBhW0rdYh/DbS2nSZJJixXHBoMN7QwV99PDKujf&#10;u29bbG+dNM3h+uHTLP2SmVKv42GzABFoCP/iP/enjvPTOTyf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SuLwgAAANwAAAAPAAAAAAAAAAAAAAAAAJgCAABkcnMvZG93&#10;bnJldi54bWxQSwUGAAAAAAQABAD1AAAAhwMAAAAA&#10;" path="m,l,,8,4r,2l12,13r,5l20,22r,5l20,33r,5l24,38r,-5l24,27r,-5l20,18,12,13r,-7l12,4,8,r,1l,e" fillcolor="black" stroked="f">
                  <v:path arrowok="t" o:connecttype="custom" o:connectlocs="0,0;0,0;12,6;12,9;18,19;18,27;30,33;30,40;30,49;30,57;36,57;36,49;36,40;36,33;30,27;18,19;18,9;18,6;12,0;12,1;0,0;0,0;0,0" o:connectangles="0,0,0,0,0,0,0,0,0,0,0,0,0,0,0,0,0,0,0,0,0,0,0"/>
                </v:shape>
                <v:shape id="Freeform 400" o:spid="_x0000_s1137" style="position:absolute;left:2257;top:3167;width:53;height:91;visibility:visible;mso-wrap-style:square;v-text-anchor:top" coordsize="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SQMcA&#10;AADcAAAADwAAAGRycy9kb3ducmV2LnhtbESPT2vCQBDF70K/wzIFL6VuDKIldZUiFIp/EGPb85Ad&#10;k9DsbMiumvbTO4eCtxnem/d+M1/2rlEX6kLt2cB4lIAiLrytuTTweXx/fgEVIrLFxjMZ+KUAy8XD&#10;YI6Z9Vc+0CWPpZIQDhkaqGJsM61DUZHDMPItsWgn3zmMsnalth1eJdw1Ok2SqXZYszRU2NKqouIn&#10;PzsDkzSd7L5P+Xr11E43brb7+tvux8YMH/u3V1CR+ng3/19/WMFPBV+ekQn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0kDHAAAA3AAAAA8AAAAAAAAAAAAAAAAAmAIAAGRy&#10;cy9kb3ducmV2LnhtbFBLBQYAAAAABAAEAPUAAACMAwAAAAA=&#10;" path="m29,r,l31,4r,5l29,13r,5l29,22r-4,5l22,28r,5l20,36r-3,4l16,45r-5,1l8,49,4,51,2,54,,58r2,2l4,55,7,54,8,51r5,-5l17,46r3,-4l22,37r3,-4l26,28r3,-1l31,22r,-4l34,13r,-4l34,4,31,,29,e" fillcolor="black" stroked="f">
                  <v:path arrowok="t" o:connecttype="custom" o:connectlocs="44,0;44,0;47,6;47,13;44,19;44,27;44,33;38,40;33,42;33,49;30,54;26,60;24,67;17,69;12,73;6,76;3,81;0,87;3,90;6,82;11,81;12,76;20,69;26,69;30,63;33,55;38,49;39,42;44,40;47,33;47,27;51,19;51,13;51,6;47,0;47,0;44,0" o:connectangles="0,0,0,0,0,0,0,0,0,0,0,0,0,0,0,0,0,0,0,0,0,0,0,0,0,0,0,0,0,0,0,0,0,0,0,0,0"/>
                </v:shape>
                <v:shape id="Freeform 401" o:spid="_x0000_s1138" style="position:absolute;left:2288;top:3127;width:38;height:42;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rrcMA&#10;AADcAAAADwAAAGRycy9kb3ducmV2LnhtbERPTWvCQBC9C/0PyxR6kbqJFJHoRkRo8VAoTYv0OGTH&#10;JCQ7G7NrXP+9WxC8zeN9znoTTCdGGlxjWUE6S0AQl1Y3XCn4/Xl/XYJwHlljZ5kUXMnBJn+arDHT&#10;9sLfNBa+EjGEXYYKau/7TEpX1mTQzWxPHLmjHQz6CIdK6gEvMdx0cp4kC2mw4dhQY0+7msq2OBsF&#10;h+n0bfwq0v44utA2fx8n+RlQqZfnsF2B8BT8Q3x373WcP0/h/5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drrcMAAADcAAAADwAAAAAAAAAAAAAAAACYAgAAZHJzL2Rv&#10;d25yZXYueG1sUEsFBgAAAAAEAAQA9QAAAIgDAAAAAA==&#10;" path="m,l,,,1,,6,8,9r,4l12,18r8,l20,19r,8l24,27r,-8l24,18,20,15r,-2l12,9r,-3l8,1,8,,,e" fillcolor="black" stroked="f">
                  <v:path arrowok="t" o:connecttype="custom" o:connectlocs="0,0;0,0;0,2;0,9;12,14;12,20;18,27;30,27;30,29;30,41;36,41;36,29;36,27;30,23;30,20;18,14;18,9;12,2;12,0;12,0;0,0;0,0;0,0" o:connectangles="0,0,0,0,0,0,0,0,0,0,0,0,0,0,0,0,0,0,0,0,0,0,0"/>
                </v:shape>
                <v:shape id="Freeform 402" o:spid="_x0000_s1139" style="position:absolute;left:2288;top:3054;width:61;height:76;visibility:visible;mso-wrap-style:square;v-text-anchor:top" coordsize="4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vzMAA&#10;AADcAAAADwAAAGRycy9kb3ducmV2LnhtbERPS2rDMBDdB3oHMYHsEileBONYDklooLsSNwcYrKll&#10;ao2MpCZuT18VCt3N432nPsxuFHcKcfCsYbtRIIg7bwbuNdzeLusSREzIBkfPpOGLIhyap0WNlfEP&#10;vtK9Tb3IIRwr1GBTmiopY2fJYdz4iThz7z44TBmGXpqAjxzuRlkotZMOB84NFic6W+o+2k+nYbpc&#10;TWC82Vd6LtWxcyf1Pc5ar5bzcQ8i0Zz+xX/uF5PnFwX8PpMvk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HvzMAAAADcAAAADwAAAAAAAAAAAAAAAACYAgAAZHJzL2Rvd25y&#10;ZXYueG1sUEsFBgAAAAAEAAQA9QAAAIUDAAAAAA==&#10;" path="m36,r,l36,6r,4l34,10r-3,5l30,19r-3,3l25,27r-3,1l21,28r-3,5l16,36r-3,1l9,40,7,45,3,46,,50r3,l4,50,9,45r3,-3l13,40r5,-3l18,36r4,-3l25,28r2,-1l30,24r1,-5l36,15r,-2l36,10r,-4l39,,36,e" fillcolor="black" stroked="f">
                  <v:path arrowok="t" o:connecttype="custom" o:connectlocs="55,0;55,0;55,9;55,15;52,15;47,22;46,28;41,33;38,40;34,42;32,42;27,49;24,54;20,55;14,60;11,67;5,69;0,75;5,75;6,75;14,67;18,63;20,60;27,55;27,54;34,49;38,42;41,40;46,36;47,28;55,22;55,19;55,15;55,9;59,0;59,0;55,0" o:connectangles="0,0,0,0,0,0,0,0,0,0,0,0,0,0,0,0,0,0,0,0,0,0,0,0,0,0,0,0,0,0,0,0,0,0,0,0,0"/>
                </v:shape>
                <v:shape id="Freeform 403" o:spid="_x0000_s1140" style="position:absolute;left:2323;top:2980;width:38;height:74;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zmsIA&#10;AADcAAAADwAAAGRycy9kb3ducmV2LnhtbERPS2sCMRC+C/0PYQq9abZbKLIapbQs9lCKj9LzmIy7&#10;624mSxJ1/femUPA2H99z5svBduJMPjSOFTxPMhDE2pmGKwU/u3I8BREissHOMSm4UoDl4mE0x8K4&#10;C2/ovI2VSCEcClRQx9gXUgZdk8UwcT1x4g7OW4wJ+koaj5cUbjuZZ9mrtNhwaqixp/eadLs9WQUr&#10;/F1T+XXdl7o9Bk27b/9BpNTT4/A2AxFpiHfxv/vTpPn5C/w9ky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jOawgAAANwAAAAPAAAAAAAAAAAAAAAAAJgCAABkcnMvZG93&#10;bnJldi54bWxQSwUGAAAAAAQABAD1AAAAhwMAAAAA&#10;" path="m6,l4,1r6,3l13,10r4,4l19,23r,5l19,35r,6l19,49r5,l24,41r,-6l24,28,19,22r,-8l19,8,13,4,6,r,1l6,,,,4,1,6,e" fillcolor="black" stroked="f">
                  <v:path arrowok="t" o:connecttype="custom" o:connectlocs="9,0;6,1;15,6;20,15;26,21;29,34;29,41;29,52;29,61;29,73;36,73;36,61;36,52;36,41;29,33;29,21;29,12;20,6;9,0;9,1;9,0;0,0;6,1;9,0" o:connectangles="0,0,0,0,0,0,0,0,0,0,0,0,0,0,0,0,0,0,0,0,0,0,0,0"/>
                </v:shape>
                <v:shape id="Freeform 404" o:spid="_x0000_s1141" style="position:absolute;left:2042;top:2726;width:239;height:945;visibility:visible;mso-wrap-style:square;v-text-anchor:top" coordsize="15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XtMMA&#10;AADcAAAADwAAAGRycy9kb3ducmV2LnhtbERPTWvCQBC9F/wPywi91U1D1RLdBC207qWIWtDjkB2T&#10;0OxsyG41/ffdguBtHu9zlsVgW3Gh3jeOFTxPEhDEpTMNVwq+Du9PryB8QDbYOiYFv+ShyEcPS8yM&#10;u/KOLvtQiRjCPkMFdQhdJqUva7LoJ64jjtzZ9RZDhH0lTY/XGG5bmSbJTFpsODbU2NFbTeX3/scq&#10;0NvmdEync7ubf35s9NprTget1ON4WC1ABBrCXXxzaxPnpy/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OXtMMAAADcAAAADwAAAAAAAAAAAAAAAACYAgAAZHJzL2Rv&#10;d25yZXYueG1sUEsFBgAAAAAEAAQA9QAAAIgDAAAAAA==&#10;" path="m,7r7,l13,4r5,l22,4,30,3r4,l40,3,45,r4,l54,r4,l66,r4,l72,r7,l84,r4,l90,r7,l102,r4,l108,3r4,l120,3r4,l126,3r4,1l135,4r7,l144,4r4,l156,7r-5,18l148,25r-1,l144,25r-2,2l138,30r-5,l130,31r-1,5l85,633r-10,l22,36,21,34,18,31,16,30,13,27,9,25r-5,l3,25,,7e" fillcolor="black" stroked="f">
                  <v:path arrowok="t" o:connecttype="custom" o:connectlocs="0,10;11,10;20,6;27,6;33,6;46,4;52,4;61,4;69,0;75,0;82,0;88,0;100,0;107,0;110,0;120,0;128,0;134,0;137,0;148,0;155,0;161,0;164,4;170,4;183,4;189,4;192,4;198,6;206,6;216,6;219,6;225,6;237,10;230,37;225,37;224,37;219,37;216,40;210,45;202,45;198,46;196,54;129,944;114,944;33,54;32,51;27,46;24,45;20,40;20,40;14,37;6,37;5,37;0,10" o:connectangles="0,0,0,0,0,0,0,0,0,0,0,0,0,0,0,0,0,0,0,0,0,0,0,0,0,0,0,0,0,0,0,0,0,0,0,0,0,0,0,0,0,0,0,0,0,0,0,0,0,0,0,0,0,0"/>
                </v:shape>
                <v:shape id="Freeform 405" o:spid="_x0000_s1142" style="position:absolute;left:2044;top:2725;width:241;height:37;visibility:visible;mso-wrap-style:square;v-text-anchor:top" coordsize="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Tm8EA&#10;AADcAAAADwAAAGRycy9kb3ducmV2LnhtbERPS4vCMBC+C/sfwix409TCFqlGERdB9iC+wOvQzLZ1&#10;k0m3iVr/vREEb/PxPWc676wRV2p97VjBaJiAIC6crrlUcDysBmMQPiBrNI5JwZ08zGcfvSnm2t14&#10;R9d9KEUMYZ+jgiqEJpfSFxVZ9EPXEEfu17UWQ4RtKXWLtxhujUyTJJMWa44NFTa0rKj421+sgsMx&#10;25yDPZnvc5r8bJddZlb/qFT/s1tMQATqwlv8cq91nJ9+wf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k5vBAAAA3AAAAA8AAAAAAAAAAAAAAAAAmAIAAGRycy9kb3du&#10;cmV2LnhtbFBLBQYAAAAABAAEAPUAAACGAwAAAAA=&#10;" path="m158,20l156,10r-8,l144,10r-2,l135,10,130,3r-4,l124,3r-4,l115,3,111,r-5,l102,,97,,90,,88,,84,,79,,72,,70,,66,,58,,54,,49,,45,,40,3r-6,l30,3r-8,l18,10r-5,l7,13,,13,,24r7,l13,20r5,l22,20r8,-7l34,13r6,l45,13r4,-3l54,10r4,l66,10r4,l72,10r7,l84,10r4,l90,10r7,l102,13r4,l108,13r4,l117,13r4,l126,20r4,l135,20r7,l144,20r4,l156,20r-5,-7l158,20r,-10l156,10r2,10e" fillcolor="black" stroked="f">
                  <v:path arrowok="t" o:connecttype="custom" o:connectlocs="236,15;218,15;205,15;191,4;182,4;168,0;155,0;136,0;127,0;109,0;100,0;82,0;68,0;52,4;33,4;20,15;0,19;11,36;27,30;45,19;61,19;74,15;88,15;106,15;120,15;133,15;147,15;161,19;170,19;183,19;197,30;215,30;224,30;229,19;239,15;239,30" o:connectangles="0,0,0,0,0,0,0,0,0,0,0,0,0,0,0,0,0,0,0,0,0,0,0,0,0,0,0,0,0,0,0,0,0,0,0,0"/>
                </v:shape>
                <v:shape id="Freeform 406" o:spid="_x0000_s1143" style="position:absolute;left:2269;top:2734;width:38;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bucAA&#10;AADcAAAADwAAAGRycy9kb3ducmV2LnhtbERPS2vCQBC+C/6HZYReQt0oKCG6ShGk7dFXz0N2TEJ3&#10;Z8PumqT/visUepuP7znb/WiN6MmH1rGCxTwHQVw53XKt4Ho5vhYgQkTWaByTgh8KsN9NJ1sstRv4&#10;RP051iKFcChRQRNjV0oZqoYshrnriBN3d95iTNDXUnscUrg1cpnna2mx5dTQYEeHhqrv88Mq8MVp&#10;7I01N1zdsiH7zN6/gmalXmbj2wZEpDH+i//cHzrNX67h+Uy6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SbucAAAADcAAAADwAAAAAAAAAAAAAAAACYAgAAZHJzL2Rvd25y&#10;ZXYueG1sUEsFBgAAAAAEAAQA9QAAAIUDAAAAAA==&#10;" path="m12,24r8,l24,3,8,,,24,8,20r4,4l20,24r-8,e" fillcolor="black" stroked="f">
                  <v:path arrowok="t" o:connecttype="custom" o:connectlocs="18,36;30,36;36,4;12,0;0,36;12,30;18,36;30,36;30,36;18,36" o:connectangles="0,0,0,0,0,0,0,0,0,0"/>
                </v:shape>
                <v:shape id="Freeform 407" o:spid="_x0000_s1144" style="position:absolute;left:2234;top:2760;width:42;height:38;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YicQA&#10;AADcAAAADwAAAGRycy9kb3ducmV2LnhtbERPTWvCQBC9F/wPywi9FN00hyrRVUSQWigFjR68Ddkx&#10;Wc3Ohuwa0/76bqHgbR7vc+bL3taio9YbxwpexwkI4sJpw6WCQ74ZTUH4gKyxdkwKvsnDcjF4mmOm&#10;3Z131O1DKWII+wwVVCE0mZS+qMiiH7uGOHJn11oMEbal1C3eY7itZZokb9Ki4dhQYUPriorr/mYV&#10;vJvrS7fL/dEc8tL+pF8fl8nnSannYb+agQjUh4f4373VcX46gb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WInEAAAA3AAAAA8AAAAAAAAAAAAAAAAAmAIAAGRycy9k&#10;b3ducmV2LnhtbFBLBQYAAAAABAAEAPUAAACJAwAAAAA=&#10;" path="m4,24r,l7,24,9,16r4,l16,13r2,l21,8r1,l27,5,25,,22,,18,5r-5,l9,8,7,8,3,13,,16r,8l,16r,5l,24r4,e" fillcolor="black" stroked="f">
                  <v:path arrowok="t" o:connecttype="custom" o:connectlocs="6,36;6,36;11,36;14,24;20,24;24,20;27,20;32,12;33,12;41,8;38,0;33,0;27,8;27,8;20,8;14,12;11,12;5,20;0,24;0,36;0,24;0,32;0,36;6,36" o:connectangles="0,0,0,0,0,0,0,0,0,0,0,0,0,0,0,0,0,0,0,0,0,0,0,0"/>
                </v:shape>
                <v:shape id="Freeform 408" o:spid="_x0000_s1145" style="position:absolute;left:2170;top:2780;width:73;height:894;visibility:visible;mso-wrap-style:square;v-text-anchor:top" coordsize="4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XPccA&#10;AADcAAAADwAAAGRycy9kb3ducmV2LnhtbESPQUvDQBCF74L/YRnBW7uxFtHYbRGp0FJBkgrqbchO&#10;s8HsbMiuafrvO4eCtxnem/e+WaxG36qB+tgENnA3zUARV8E2XBv43L9NHkHFhGyxDUwGThRhtby+&#10;WmBuw5ELGspUKwnhmKMBl1KXax0rRx7jNHTEoh1C7zHJ2tfa9niUcN/qWZY9aI8NS4PDjl4dVb/l&#10;nzdQHMr1Pn7t3ufDuvne/jyN9x+FM+b2Znx5BpVoTP/my/XGCv5MaOUZmUAv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Vz3HAAAA3AAAAA8AAAAAAAAAAAAAAAAAmAIAAGRy&#10;cy9kb3ducmV2LnhtbFBLBQYAAAAABAAEAPUAAACMAwAAAAA=&#10;" path="m1,599r3,-2l47,,42,,,597r1,-5l1,599r3,l4,597r-3,2e" fillcolor="black" stroked="f">
                  <v:path arrowok="t" o:connecttype="custom" o:connectlocs="2,893;6,890;71,0;64,0;0,890;2,882;2,893;6,893;6,890;2,893" o:connectangles="0,0,0,0,0,0,0,0,0,0"/>
                </v:shape>
                <v:shape id="Freeform 409" o:spid="_x0000_s1146" style="position:absolute;left:2075;top:2780;width:87;height:893;visibility:visible;mso-wrap-style:square;v-text-anchor:top" coordsize="5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S2cQA&#10;AADcAAAADwAAAGRycy9kb3ducmV2LnhtbERPTWvCQBC9F/wPywi9iG7qwdboJohQKGgpRgWPQ3bM&#10;BrOzaXYb03/fLRR6m8f7nHU+2Eb01PnasYKnWQKCuHS65krB6fg6fQHhA7LGxjEp+CYPeTZ6WGOq&#10;3Z0P1BehEjGEfYoKTAhtKqUvDVn0M9cSR+7qOoshwq6SusN7DLeNnCfJQlqsOTYYbGlrqLwVX1bB&#10;+fJxNmU/XJrN/r3/3B2eJ8Vkp9TjeNisQAQawr/4z/2m4/z5En6fiR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UtnEAAAA3AAAAA8AAAAAAAAAAAAAAAAAmAIAAGRycy9k&#10;b3ducmV2LnhtbFBLBQYAAAAABAAEAPUAAACJAwAAAAA=&#10;" path="m,4l,1,49,598r7,-3l6,1,6,r,1l6,,,4e" fillcolor="black" stroked="f">
                  <v:path arrowok="t" o:connecttype="custom" o:connectlocs="0,6;0,1;75,892;85,887;9,1;9,0;9,1;9,0;9,0;0,6" o:connectangles="0,0,0,0,0,0,0,0,0,0"/>
                </v:shape>
                <v:shape id="Freeform 410" o:spid="_x0000_s1147" style="position:absolute;left:2042;top:2760;width:43;height:38;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IMgA&#10;AADcAAAADwAAAGRycy9kb3ducmV2LnhtbESPQWvCQBCF74X+h2WEXkrdqNCW6CpFKG2hFDR68DZk&#10;x2Q1Oxuy2xj76zuHQm8zvDfvfbNYDb5RPXXRBTYwGWegiMtgHVcGdsXrwzOomJAtNoHJwJUirJa3&#10;NwvMbbjwhvptqpSEcMzRQJ1Sm2sdy5o8xnFoiUU7hs5jkrWrtO3wIuG+0dMse9QeHUtDjS2tayrP&#10;229v4M2d7/tNEfduV1T+Z/r1cXr6PBhzNxpe5qASDenf/Hf9bgV/JvjyjE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YgyAAAANwAAAAPAAAAAAAAAAAAAAAAAJgCAABk&#10;cnMvZG93bnJldi54bWxQSwUGAAAAAAQABAD1AAAAjQMAAAAA&#10;" path="m,4l3,6r1,l7,6r5,4l13,13r3,l18,17r,2l21,24r6,-7l22,13,21,10,18,6,13,4,9,4,7,4,3,,4,4,,4,3,6,,4e" fillcolor="black" stroked="f">
                  <v:path arrowok="t" o:connecttype="custom" o:connectlocs="0,6;5,9;6,9;11,9;18,15;20,20;25,20;28,26;28,29;32,36;41,26;34,20;32,15;28,9;20,6;20,6;14,6;11,6;5,0;6,6;0,6;0,6;5,9;0,6" o:connectangles="0,0,0,0,0,0,0,0,0,0,0,0,0,0,0,0,0,0,0,0,0,0,0,0"/>
                </v:shape>
                <v:shape id="Freeform 411" o:spid="_x0000_s1148" style="position:absolute;left:2040;top:2734;width:39;height:3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VEMAA&#10;AADcAAAADwAAAGRycy9kb3ducmV2LnhtbERPS2sCMRC+F/wPYYReFs3aUpHVKFIQ7dHnediMu4vJ&#10;ZEnS3fXfN4VCb/PxPWe1GawRHfnQOFYwm+YgiEunG64UXM67yQJEiMgajWNS8KQAm/XoZYWFdj0f&#10;qTvFSqQQDgUqqGNsCylDWZPFMHUtceLuzluMCfpKao99CrdGvuX5XFpsODXU2NJnTeXj9G0V+MVx&#10;6Iw1V/y4Zn32le1vQbNSr+NhuwQRaYj/4j/3Qaf57zP4fSZd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SVEMAAAADcAAAADwAAAAAAAAAAAAAAAACYAgAAZHJzL2Rvd25y&#10;ZXYueG1sUEsFBgAAAAAEAAQA9QAAAIUDAAAAAA==&#10;" path="m6,l,3,6,24r18,l18,3,6,5,6,,,,,3,6,e" fillcolor="black" stroked="f">
                  <v:path arrowok="t" o:connecttype="custom" o:connectlocs="9,0;0,4;9,36;37,36;28,4;9,7;9,0;0,0;0,4;9,0" o:connectangles="0,0,0,0,0,0,0,0,0,0"/>
                </v:shape>
                <v:shape id="Freeform 412" o:spid="_x0000_s1149" style="position:absolute;left:2101;top:3008;width:119;height:660;visibility:visible;mso-wrap-style:square;v-text-anchor:top" coordsize="7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GkcIA&#10;AADcAAAADwAAAGRycy9kb3ducmV2LnhtbERPTWvCQBC9F/oflhF6KbpppKKpqwTBIt6aeMhxyE6T&#10;YHY2ZNck/fddQfA2j/c52/1kWjFQ7xrLCj4WEQji0uqGKwWX/Dhfg3AeWWNrmRT8kYP97vVli4m2&#10;I//QkPlKhBB2CSqove8SKV1Zk0G3sB1x4H5tb9AH2FdS9ziGcNPKOIpW0mDDoaHGjg41ldfsZhRU&#10;E66OBZ0/18UmzYf4Hb+LDpV6m03pFwhPk3+KH+6TDvOXMdyfCR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kaRwgAAANwAAAAPAAAAAAAAAAAAAAAAAJgCAABkcnMvZG93&#10;bnJldi54bWxQSwUGAAAAAAQABAD1AAAAhwMAAAAA&#10;" path="m36,442l,1,33,4r18,l54,116,58,4r2,l60,1r3,l64,1,60,95r3,l64,95,67,1r2,l72,1,73,r4,l46,442r-10,e" fillcolor="yellow" stroked="f">
                  <v:path arrowok="t" o:connecttype="custom" o:connectlocs="55,659;0,1;50,6;78,6;82,173;88,6;88,6;92,6;92,1;92,1;96,1;96,1;98,1;98,1;92,142;92,142;96,142;96,142;98,142;102,1;102,1;102,1;105,1;110,1;111,0;111,0;117,0;117,0;70,659;55,659" o:connectangles="0,0,0,0,0,0,0,0,0,0,0,0,0,0,0,0,0,0,0,0,0,0,0,0,0,0,0,0,0,0"/>
                </v:shape>
                <v:shape id="Freeform 413" o:spid="_x0000_s1150" style="position:absolute;left:2044;top:2726;width:232;height:46;visibility:visible;mso-wrap-style:square;v-text-anchor:top" coordsize="1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e3cQA&#10;AADcAAAADwAAAGRycy9kb3ducmV2LnhtbERPTUvDQBC9F/wPywhexG5soEjstkil4qG2GHvocdid&#10;JtHsbMiObfrv3YLQ2zze58wWg2/VkfrYBDbwOM5AEdvgGq4M7L5WD0+goiA7bAOTgTNFWMxvRjMs&#10;XDjxJx1LqVQK4ViggVqkK7SOtiaPcRw64sQdQu9REuwr7Xo8pXDf6kmWTbXHhlNDjR0ta7I/5a83&#10;8Pax3q9exS4neTu120O4775lY8zd7fDyDEpokKv43/3u0vw8h8sz6QI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Ht3EAAAA3AAAAA8AAAAAAAAAAAAAAAAAmAIAAGRycy9k&#10;b3ducmV2LnhtbFBLBQYAAAAABAAEAPUAAACJAwAAAAA=&#10;" path="m66,r63,3l129,12r1,l130,4r3,l135,3r4,l142,3r2,l144,4r,3l144,9r,3l144,13r3,l148,4r4,l152,22r-4,3l147,25r-3,-7l144,25r-2,l139,25r-1,l135,25r-2,l130,25r-1,l121,27r-9,l106,30r-9,l88,30r-4,l75,30r-9,l58,30r-9,l43,30,34,27r-7,l18,25r-5,l4,25r-1,l,7r3,l7,4r6,l18,3r4,l30,3r1,l36,3r4,l45,3r4,l52,r5,l61,r5,e" fillcolor="yellow" stroked="f">
                  <v:path arrowok="t" o:connecttype="custom" o:connectlocs="196,4;196,18;197,18;197,6;202,6;205,4;211,4;218,4;218,10;218,18;218,19;223,19;224,6;224,6;230,6;230,6;230,33;230,33;224,37;224,37;223,37;218,27;218,27;218,37;215,37;211,37;209,37;202,37;197,37;197,37;196,37;196,37;170,40;147,45;127,45;100,45;74,45;52,40;27,37;6,37;5,37;5,37;5,10;20,6;27,4;45,4;55,4;68,4;79,0;92,0" o:connectangles="0,0,0,0,0,0,0,0,0,0,0,0,0,0,0,0,0,0,0,0,0,0,0,0,0,0,0,0,0,0,0,0,0,0,0,0,0,0,0,0,0,0,0,0,0,0,0,0,0,0"/>
                </v:shape>
                <v:shape id="Freeform 414" o:spid="_x0000_s1151" style="position:absolute;left:2079;top:2775;width:162;height:52;visibility:visible;mso-wrap-style:square;v-text-anchor:top" coordsize="1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7ncQA&#10;AADcAAAADwAAAGRycy9kb3ducmV2LnhtbERPyWrDMBC9F/IPYgq9lETqQghulJC0DSRQKFmht8Ga&#10;WibWyFiq7fx9VCj0No+3znTeu0q01ITSs4aHkQJBnHtTcqHhsF8NJyBCRDZYeSYNFwownw1uppgZ&#10;3/GW2l0sRArhkKEGG2OdSRlySw7DyNfEifv2jcOYYFNI02CXwl0lH5UaS4clpwaLNb1ays+7H6dh&#10;aeXXJuROqdPquPx4++zu39uF1ne3/eIFRKQ+/ov/3GuT5j89w+8z6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u53EAAAA3AAAAA8AAAAAAAAAAAAAAAAAmAIAAGRycy9k&#10;b3ducmV2LnhtbFBLBQYAAAAABAAEAPUAAACJAwAAAAA=&#10;" path="m106,r,l101,29r-7,l89,29r-6,2l79,31r-9,3l65,34r-4,l53,34r-6,l43,34r-8,l31,34r-6,l20,34,11,31r-3,l,2,70,7r1,22l74,29r2,-3l76,7r3,l80,4r3,l85,4r3,l88,25r1,l92,4r2,l94,2r3,l98,2r3,l103,2,106,e" fillcolor="yellow" stroked="f">
                  <v:path arrowok="t" o:connecttype="custom" o:connectlocs="160,0;160,0;160,0;160,0;160,0;153,43;153,43;153,43;153,43;153,43;142,43;135,43;126,46;120,46;106,51;98,51;92,51;80,51;71,51;65,51;53,51;47,51;38,51;30,51;17,46;12,46;0,3;106,10;107,43;112,43;112,43;112,43;115,39;115,10;115,10;120,10;121,6;121,6;126,6;126,6;129,6;133,6;133,37;133,37;133,37;135,37;135,37;139,6;142,6;142,3;147,3;148,3;153,3;153,3;156,3;160,0" o:connectangles="0,0,0,0,0,0,0,0,0,0,0,0,0,0,0,0,0,0,0,0,0,0,0,0,0,0,0,0,0,0,0,0,0,0,0,0,0,0,0,0,0,0,0,0,0,0,0,0,0,0,0,0,0,0,0,0"/>
                </v:shape>
                <v:shape id="Freeform 415" o:spid="_x0000_s1152" style="position:absolute;left:2088;top:2827;width:146;height:38;visibility:visible;mso-wrap-style:square;v-text-anchor:top" coordsize="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fcIA&#10;AADcAAAADwAAAGRycy9kb3ducmV2LnhtbERPS2sCMRC+C/0PYQpeRLOuVMpqlFKxCD11lZ6HzexD&#10;N5Mlibr11zeC4G0+vucs171pxYWcbywrmE4SEMSF1Q1XCg777fgdhA/IGlvLpOCPPKxXL4MlZtpe&#10;+YcueahEDGGfoYI6hC6T0hc1GfQT2xFHrrTOYIjQVVI7vMZw08o0SebSYMOxocaOPmsqTvnZKHCH&#10;Y+q+b6O0+rqVZd5v5tvmF5UavvYfCxCB+vAUP9w7HefP3uD+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9x9wgAAANwAAAAPAAAAAAAAAAAAAAAAAJgCAABkcnMvZG93&#10;bnJldi54bWxQSwUGAAAAAAQABAD1AAAAhwMAAAAA&#10;" path="m24,5r-5,l22,5r5,l28,5r5,l40,8r2,l46,8r8,l58,8r5,l67,5r2,l73,5r3,l78,5r3,l82,5r3,l90,r5,l95,5r,3l95,13r-8,3l82,16r-6,5l72,24r-8,l58,24r-4,l46,24r-6,l36,24r-8,l24,24r-6,l13,21,6,16r-5,l,16,,13,,8,,5r24,e" fillcolor="yellow" stroked="f">
                  <v:path arrowok="t" o:connecttype="custom" o:connectlocs="37,8;29,8;29,8;29,8;33,8;41,8;43,8;50,8;61,12;64,12;70,12;82,12;88,12;96,12;102,8;105,8;111,8;116,8;119,8;123,8;125,8;125,8;129,8;137,0;144,0;144,8;144,12;144,12;144,20;132,24;125,24;116,32;110,36;97,36;88,36;82,36;70,36;61,36;55,36;43,36;37,36;27,36;20,32;9,24;2,24;0,24;0,20;0,12;0,8;37,8" o:connectangles="0,0,0,0,0,0,0,0,0,0,0,0,0,0,0,0,0,0,0,0,0,0,0,0,0,0,0,0,0,0,0,0,0,0,0,0,0,0,0,0,0,0,0,0,0,0,0,0,0,0"/>
                </v:shape>
                <v:shape id="Freeform 416" o:spid="_x0000_s1153" style="position:absolute;left:2091;top:2851;width:138;height:132;visibility:visible;mso-wrap-style:square;v-text-anchor:top" coordsize="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KRMIA&#10;AADcAAAADwAAAGRycy9kb3ducmV2LnhtbERPTYvCMBC9L/gfwix4KWuqCyLVKIvo0pNQlT0PydhW&#10;m0ltslr//UYQ9jaP9zmLVW8bcaPO144VjEcpCGLtTM2lguNh+zED4QOywcYxKXiQh9Vy8LbAzLg7&#10;F3Tbh1LEEPYZKqhCaDMpva7Ioh+5ljhyJ9dZDBF2pTQd3mO4beQkTafSYs2xocKW1hXpy/7XKpDJ&#10;dVcU4yTPN3qT7Cb627bnH6WG7/3XHESgPvyLX+7cxPmfU3g+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MpEwgAAANwAAAAPAAAAAAAAAAAAAAAAAJgCAABkcnMvZG93&#10;bnJldi54bWxQSwUGAAAAAAQABAD1AAAAhwMAAAAA&#10;" path="m22,1r39,l61,76r,2l63,78r3,l66,r1,l70,r2,l75,r,18l75,37r,18l72,73r3,3l75,69,79,58r,-9l79,40r,-12l81,18r,-8l81,r3,l85,r3,l90,,84,82r-5,l75,85r-5,l66,85r-8,l57,87r-8,l45,87r-6,l36,87,30,85r-5,l18,85r-2,l12,82r-8,l,,22,1e" fillcolor="yellow" stroked="f">
                  <v:path arrowok="t" o:connecttype="custom" o:connectlocs="33,2;93,2;93,114;93,117;96,117;96,117;100,117;100,0;102,0;106,0;106,0;109,0;109,0;109,0;114,0;114,0;114,27;114,56;114,83;109,110;109,110;114,114;114,114;114,114;114,104;120,87;120,74;120,60;120,42;123,27;123,15;123,0;123,0;127,0;127,0;129,0;133,0;133,0;136,0;136,0;127,123;120,123;114,128;106,128;100,128;88,128;86,131;74,131;68,131;59,131;55,131;45,128;38,128;27,128;24,128;18,123;6,123;0,0;33,2" o:connectangles="0,0,0,0,0,0,0,0,0,0,0,0,0,0,0,0,0,0,0,0,0,0,0,0,0,0,0,0,0,0,0,0,0,0,0,0,0,0,0,0,0,0,0,0,0,0,0,0,0,0,0,0,0,0,0,0,0,0,0"/>
                </v:shape>
                <v:shape id="Freeform 417" o:spid="_x0000_s1154" style="position:absolute;left:2101;top:2981;width:119;height:37;visibility:visible;mso-wrap-style:square;v-text-anchor:top" coordsize="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lYcUA&#10;AADcAAAADwAAAGRycy9kb3ducmV2LnhtbERPTWvCQBC9F/wPywi9NZtGsCV1lSJI7UGstoLHaXaa&#10;bM3Ohuw2if56t1DobR7vc2aLwdaio9YbxwrukxQEceG04VLBx/vq7hGED8gaa8ek4EweFvPRzQxz&#10;7XreUbcPpYgh7HNUUIXQ5FL6oiKLPnENceS+XGsxRNiWUrfYx3BbyyxNp9Ki4dhQYUPLiorT/scq&#10;MJfJ6TvL3o4vr5+HbbfpnambtVK34+H5CUSgIfyL/9xrHedPHuD3mXi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aVhxQAAANwAAAAPAAAAAAAAAAAAAAAAAJgCAABkcnMv&#10;ZG93bnJldi54bWxQSwUGAAAAAAQABAD1AAAAigMAAAAA&#10;" path="m36,24l,21,,16,,8,,5r4,l6,5r3,l10,5r5,l18,5r1,l22,5r2,l27,5r1,l31,5r2,l36,5r4,l45,5r1,l49,5r2,l54,5r4,l60,5r3,l64,5r3,l72,5r1,l77,r,5l77,8r,5l77,16r-4,5l72,21r-5,l67,24r-3,l63,24r-3,l58,24r-4,l51,24r-2,l46,24r-1,l40,24r-3,l36,24e" fillcolor="yellow" stroked="f">
                  <v:path arrowok="t" o:connecttype="custom" o:connectlocs="55,36;0,31;0,31;0,24;0,12;0,7;6,7;9,7;14,7;15,7;15,7;23,7;27,7;29,7;34,7;37,7;41,7;43,7;47,7;50,7;55,7;61,7;69,7;70,7;75,7;78,7;82,7;88,7;92,7;92,7;96,7;98,7;102,7;102,7;102,7;110,7;111,7;117,0;117,7;117,12;117,19;117,24;111,31;110,31;102,31;102,36;98,36;96,36;92,36;88,36;82,36;78,36;75,36;70,36;69,36;61,36;56,36;55,36"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155" type="#_x0000_t75" style="position:absolute;left:1107;top:1872;width:2080;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kPDEAAAA3AAAAA8AAABkcnMvZG93bnJldi54bWxEj0FrwzAMhe+D/gejQW+rs4WNkNUtpVDo&#10;ceu2w24i1uLQWE5jtU3//XQY7Cbxnt77tFxPsTcXGnOX2MHjogBD3CTfcevg82P3UIHJguyxT0wO&#10;bpRhvZrdLbH26crvdDlIazSEc40OgshQW5ubQBHzIg3Eqv2kMaLoOrbWj3jV8Njbp6J4sRE71oaA&#10;A20DNcfDOTpopNx97Y/hJBt8O29TWdHzd+Xc/H7avIIRmuTf/He994pfKq0+oxPY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kkPDEAAAA3AAAAA8AAAAAAAAAAAAAAAAA&#10;nwIAAGRycy9kb3ducmV2LnhtbFBLBQYAAAAABAAEAPcAAACQAwAAAAA=&#10;">
                  <v:imagedata r:id="rId10" o:title=""/>
                  <o:lock v:ext="edit" aspectratio="f"/>
                </v:shape>
                <v:shape id="Picture 419" o:spid="_x0000_s1156" type="#_x0000_t75" style="position:absolute;left:2063;top:3869;width:210;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H5rDAAAA3AAAAA8AAABkcnMvZG93bnJldi54bWxET0trwkAQvhf8D8sIvdVNLEiMrkGlpe2p&#10;+Dh4HLJjEt2dDdk1pv++Wyh4m4/vOctisEb01PnGsYJ0koAgLp1uuFJwPLy/ZCB8QNZoHJOCH/JQ&#10;rEZPS8y1u/OO+n2oRAxhn6OCOoQ2l9KXNVn0E9cSR+7sOoshwq6SusN7DLdGTpNkJi02HBtqbGlb&#10;U3nd36yC2XDZvH1tb1liTv08O5D5xo9UqefxsF6ACDSEh/jf/anj/Nc5/D0TL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fmsMAAADcAAAADwAAAAAAAAAAAAAAAACf&#10;AgAAZHJzL2Rvd25yZXYueG1sUEsFBgAAAAAEAAQA9wAAAI8DAAAAAA==&#10;">
                  <v:imagedata r:id="rId11" o:title=""/>
                  <o:lock v:ext="edit" aspectratio="f"/>
                </v:shape>
                <v:oval id="Oval 420" o:spid="_x0000_s1157" style="position:absolute;left:1000;top:1944;width:2286;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1eMUA&#10;AADcAAAADwAAAGRycy9kb3ducmV2LnhtbESPQWvCQBCF74X+h2WE3upGkSKpq0iLqDQeau19zI5J&#10;aHY27K4m/fedQ8HbDO/Ne98sVoNr1Y1CbDwbmIwzUMSltw1XBk5fm+c5qJiQLbaeycAvRVgtHx8W&#10;mFvf8yfdjqlSEsIxRwN1Sl2udSxrchjHviMW7eKDwyRrqLQN2Eu4a/U0y160w4alocaO3moqf45X&#10;Z8BdP7w/b+ffxanYNIci7PvL+96Yp9GwfgWVaEh38//1zgr+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HV4xQAAANwAAAAPAAAAAAAAAAAAAAAAAJgCAABkcnMv&#10;ZG93bnJldi54bWxQSwUGAAAAAAQABAD1AAAAigMAAAAA&#10;" filled="f"/>
                <w10:wrap anchorx="page" anchory="page"/>
                <w10:anchorlock/>
              </v:group>
            </w:pict>
          </mc:Fallback>
        </mc:AlternateContent>
      </w:r>
      <w:r w:rsidR="00EC6B2F">
        <w:t xml:space="preserve"> </w:t>
      </w:r>
      <w:r w:rsidR="004C0FA3">
        <w:rPr>
          <w:noProof/>
        </w:rPr>
        <w:drawing>
          <wp:inline distT="0" distB="0" distL="0" distR="0">
            <wp:extent cx="1541109" cy="1541109"/>
            <wp:effectExtent l="0" t="0" r="889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109" cy="1541109"/>
                    </a:xfrm>
                    <a:prstGeom prst="rect">
                      <a:avLst/>
                    </a:prstGeom>
                    <a:noFill/>
                    <a:ln>
                      <a:noFill/>
                    </a:ln>
                  </pic:spPr>
                </pic:pic>
              </a:graphicData>
            </a:graphic>
          </wp:inline>
        </w:drawing>
      </w:r>
    </w:p>
    <w:p w:rsidR="000B4D72" w:rsidRDefault="00EC6B2F" w:rsidP="000B4D72">
      <w:pPr>
        <w:pStyle w:val="Title"/>
        <w:spacing w:before="1560" w:after="480"/>
      </w:pPr>
      <w:r>
        <w:t>Economic Impact Tool</w:t>
      </w:r>
    </w:p>
    <w:p w:rsidR="000B4D72" w:rsidRPr="00902842" w:rsidRDefault="00D4585A" w:rsidP="000B4D72">
      <w:pPr>
        <w:pStyle w:val="Subtitle1"/>
      </w:pPr>
      <w:r>
        <w:fldChar w:fldCharType="begin"/>
      </w:r>
      <w:r w:rsidR="00B303B5">
        <w:instrText xml:space="preserve"> DOCPROPERTY "Report Date" </w:instrText>
      </w:r>
      <w:r>
        <w:fldChar w:fldCharType="separate"/>
      </w:r>
      <w:r w:rsidR="00C736EB">
        <w:t>08 May 2015</w:t>
      </w:r>
      <w:r>
        <w:fldChar w:fldCharType="end"/>
      </w:r>
    </w:p>
    <w:p w:rsidR="000B4D72" w:rsidRDefault="000B4D72" w:rsidP="000B4D72"/>
    <w:p w:rsidR="00B8781D" w:rsidRDefault="00610172" w:rsidP="000B4D72">
      <w:pPr>
        <w:sectPr w:rsidR="00B8781D" w:rsidSect="00B8781D">
          <w:footerReference w:type="even" r:id="rId13"/>
          <w:type w:val="oddPage"/>
          <w:pgSz w:w="12240" w:h="15840"/>
          <w:pgMar w:top="2592" w:right="1440" w:bottom="1440" w:left="1440" w:header="1728" w:footer="1728" w:gutter="0"/>
          <w:cols w:space="720"/>
          <w:docGrid w:linePitch="360"/>
        </w:sectPr>
      </w:pPr>
      <w:r>
        <w:rPr>
          <w:noProof/>
        </w:rPr>
        <mc:AlternateContent>
          <mc:Choice Requires="wps">
            <w:drawing>
              <wp:anchor distT="45720" distB="45720" distL="114300" distR="114300" simplePos="0" relativeHeight="251660288" behindDoc="0" locked="0" layoutInCell="1" allowOverlap="1">
                <wp:simplePos x="0" y="0"/>
                <wp:positionH relativeFrom="margin">
                  <wp:posOffset>4364355</wp:posOffset>
                </wp:positionH>
                <wp:positionV relativeFrom="paragraph">
                  <wp:posOffset>3211830</wp:posOffset>
                </wp:positionV>
                <wp:extent cx="2371725" cy="617220"/>
                <wp:effectExtent l="0" t="0" r="381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17220"/>
                        </a:xfrm>
                        <a:prstGeom prst="rect">
                          <a:avLst/>
                        </a:prstGeom>
                        <a:solidFill>
                          <a:srgbClr val="FFFFFF"/>
                        </a:solidFill>
                        <a:ln w="9525">
                          <a:noFill/>
                          <a:miter lim="800000"/>
                          <a:headEnd/>
                          <a:tailEnd/>
                        </a:ln>
                      </wps:spPr>
                      <wps:txbx>
                        <w:txbxContent>
                          <w:p w:rsidR="00AF695A" w:rsidRPr="00AE18F4" w:rsidRDefault="00AF695A" w:rsidP="00AE18F4">
                            <w:pPr>
                              <w:rPr>
                                <w:b/>
                              </w:rPr>
                            </w:pPr>
                            <w:r w:rsidRPr="00AE18F4">
                              <w:rPr>
                                <w:b/>
                              </w:rPr>
                              <w:t>Ms. Sarah Harrop</w:t>
                            </w:r>
                          </w:p>
                          <w:p w:rsidR="00AF695A" w:rsidRPr="00AE18F4" w:rsidRDefault="00AF695A" w:rsidP="00AE18F4">
                            <w:pPr>
                              <w:rPr>
                                <w:b/>
                              </w:rPr>
                            </w:pPr>
                            <w:r w:rsidRPr="00AE18F4">
                              <w:rPr>
                                <w:b/>
                              </w:rPr>
                              <w:t>Ms. Emily Foglia</w:t>
                            </w:r>
                          </w:p>
                          <w:p w:rsidR="00AF695A" w:rsidRPr="00AE18F4" w:rsidRDefault="00AF695A" w:rsidP="00AE18F4">
                            <w:pPr>
                              <w:rPr>
                                <w:b/>
                              </w:rPr>
                            </w:pPr>
                            <w:r w:rsidRPr="00AE18F4">
                              <w:rPr>
                                <w:b/>
                              </w:rPr>
                              <w:t>Ms. Christie Quaranta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65pt;margin-top:252.9pt;width:186.75pt;height:48.6pt;z-index:2516602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" stroked="f">
                <v:textbox style="mso-fit-shape-to-text:t">
                  <w:txbxContent>
                    <w:p w:rsidR="00AF695A" w:rsidRPr="00AE18F4" w:rsidRDefault="00AF695A" w:rsidP="00AE18F4">
                      <w:pPr>
                        <w:rPr>
                          <w:b/>
                        </w:rPr>
                      </w:pPr>
                      <w:r w:rsidRPr="00AE18F4">
                        <w:rPr>
                          <w:b/>
                        </w:rPr>
                        <w:t xml:space="preserve">Ms. Sarah </w:t>
                      </w:r>
                      <w:proofErr w:type="spellStart"/>
                      <w:r w:rsidRPr="00AE18F4">
                        <w:rPr>
                          <w:b/>
                        </w:rPr>
                        <w:t>Harrop</w:t>
                      </w:r>
                      <w:proofErr w:type="spellEnd"/>
                    </w:p>
                    <w:p w:rsidR="00AF695A" w:rsidRPr="00AE18F4" w:rsidRDefault="00AF695A" w:rsidP="00AE18F4">
                      <w:pPr>
                        <w:rPr>
                          <w:b/>
                        </w:rPr>
                      </w:pPr>
                      <w:r w:rsidRPr="00AE18F4">
                        <w:rPr>
                          <w:b/>
                        </w:rPr>
                        <w:t xml:space="preserve">Ms. Emily </w:t>
                      </w:r>
                      <w:proofErr w:type="spellStart"/>
                      <w:r w:rsidRPr="00AE18F4">
                        <w:rPr>
                          <w:b/>
                        </w:rPr>
                        <w:t>Foglia</w:t>
                      </w:r>
                      <w:proofErr w:type="spellEnd"/>
                    </w:p>
                    <w:p w:rsidR="00AF695A" w:rsidRPr="00AE18F4" w:rsidRDefault="00AF695A" w:rsidP="00AE18F4">
                      <w:pPr>
                        <w:rPr>
                          <w:b/>
                        </w:rPr>
                      </w:pPr>
                      <w:r w:rsidRPr="00AE18F4">
                        <w:rPr>
                          <w:b/>
                        </w:rPr>
                        <w:t>Ms. Christie Quaranta</w:t>
                      </w:r>
                    </w:p>
                  </w:txbxContent>
                </v:textbox>
                <w10:wrap type="square" anchorx="margin"/>
              </v:shape>
            </w:pict>
          </mc:Fallback>
        </mc:AlternateContent>
      </w:r>
    </w:p>
    <w:p w:rsidR="000B4D72" w:rsidRDefault="00610172" w:rsidP="000B4D72">
      <w:pPr>
        <w:jc w:val="center"/>
        <w:rPr>
          <w:rFonts w:ascii="Times New Roman" w:hAnsi="Times New Roman"/>
          <w:b/>
          <w:sz w:val="22"/>
        </w:rPr>
      </w:pPr>
      <w:r>
        <w:rPr>
          <w:rFonts w:ascii="Times New Roman" w:hAnsi="Times New Roman"/>
          <w:b/>
          <w:noProof/>
          <w:sz w:val="22"/>
        </w:rPr>
        <w:lastRenderedPageBreak/>
        <mc:AlternateContent>
          <mc:Choice Requires="wps">
            <w:drawing>
              <wp:inline distT="0" distB="0" distL="0" distR="0">
                <wp:extent cx="5486400" cy="3401695"/>
                <wp:effectExtent l="19050" t="25400" r="19050" b="20955"/>
                <wp:docPr id="2"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01695"/>
                        </a:xfrm>
                        <a:prstGeom prst="rect">
                          <a:avLst/>
                        </a:prstGeom>
                        <a:noFill/>
                        <a:ln w="349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695A" w:rsidRDefault="00AF695A" w:rsidP="000B4D72">
                            <w:pPr>
                              <w:ind w:left="720" w:right="1260"/>
                              <w:jc w:val="center"/>
                              <w:rPr>
                                <w:rFonts w:ascii="Arial" w:hAnsi="Arial"/>
                                <w:b/>
                              </w:rPr>
                            </w:pPr>
                          </w:p>
                          <w:p w:rsidR="00AF695A" w:rsidRDefault="00AF695A" w:rsidP="000B4D72">
                            <w:pPr>
                              <w:ind w:left="720" w:right="1260"/>
                              <w:jc w:val="center"/>
                              <w:rPr>
                                <w:rFonts w:ascii="Arial" w:hAnsi="Arial"/>
                                <w:b/>
                                <w:sz w:val="36"/>
                              </w:rPr>
                            </w:pPr>
                            <w:r>
                              <w:rPr>
                                <w:rFonts w:ascii="Arial" w:hAnsi="Arial"/>
                                <w:b/>
                                <w:sz w:val="36"/>
                              </w:rPr>
                              <w:t>DISCLAIMER</w:t>
                            </w:r>
                          </w:p>
                          <w:p w:rsidR="00AF695A" w:rsidRDefault="00AF695A" w:rsidP="000B4D72">
                            <w:pPr>
                              <w:ind w:left="720" w:right="1260"/>
                              <w:jc w:val="center"/>
                              <w:rPr>
                                <w:rFonts w:ascii="Arial" w:hAnsi="Arial"/>
                                <w:b/>
                                <w:sz w:val="36"/>
                              </w:rPr>
                            </w:pPr>
                          </w:p>
                          <w:p w:rsidR="00AF695A" w:rsidRDefault="00AF695A" w:rsidP="000B4D72">
                            <w:pPr>
                              <w:ind w:left="630" w:right="412"/>
                              <w:rPr>
                                <w:rFonts w:ascii="Arial" w:hAnsi="Arial"/>
                                <w:b/>
                              </w:rPr>
                            </w:pPr>
                            <w:r>
                              <w:rPr>
                                <w:rFonts w:ascii="Arial" w:hAnsi="Arial"/>
                                <w:b/>
                              </w:rPr>
                              <w:t>The findings of this report are not to be construed as an official Department of the Army position, policy, or decision unless so designated by other official documentation. Comments or suggestions should be addressed to:</w:t>
                            </w:r>
                          </w:p>
                          <w:p w:rsidR="00AF695A" w:rsidRDefault="00AF695A" w:rsidP="000B4D72">
                            <w:pPr>
                              <w:ind w:left="720" w:right="1260"/>
                              <w:rPr>
                                <w:rFonts w:ascii="Arial" w:hAnsi="Arial"/>
                                <w:b/>
                              </w:rPr>
                            </w:pPr>
                          </w:p>
                          <w:p w:rsidR="00AF695A" w:rsidRDefault="00AF695A" w:rsidP="000B4D72">
                            <w:pPr>
                              <w:pStyle w:val="BlockText"/>
                            </w:pPr>
                            <w:r>
                              <w:t>Director</w:t>
                            </w:r>
                            <w:r>
                              <w:br/>
                              <w:t xml:space="preserve">Center for Army Analysis </w:t>
                            </w:r>
                            <w:r>
                              <w:br/>
                              <w:t>ATTN:  CSCA-RA</w:t>
                            </w:r>
                          </w:p>
                          <w:p w:rsidR="00AF695A" w:rsidRDefault="00AF695A" w:rsidP="000B4D72">
                            <w:pPr>
                              <w:spacing w:before="20"/>
                              <w:ind w:left="1714" w:right="1267"/>
                              <w:rPr>
                                <w:rFonts w:ascii="Arial" w:hAnsi="Arial"/>
                                <w:b/>
                              </w:rPr>
                            </w:pPr>
                            <w:r>
                              <w:rPr>
                                <w:rFonts w:ascii="Arial" w:hAnsi="Arial"/>
                                <w:b/>
                              </w:rPr>
                              <w:t>6001 Goethals Road</w:t>
                            </w:r>
                          </w:p>
                          <w:p w:rsidR="00AF695A" w:rsidRDefault="00AF695A" w:rsidP="000B4D72">
                            <w:pPr>
                              <w:spacing w:before="20"/>
                              <w:ind w:left="1714" w:right="1267"/>
                              <w:rPr>
                                <w:rFonts w:ascii="Arial" w:hAnsi="Arial"/>
                                <w:b/>
                              </w:rPr>
                            </w:pPr>
                            <w:r>
                              <w:rPr>
                                <w:rFonts w:ascii="Arial" w:hAnsi="Arial"/>
                                <w:b/>
                              </w:rPr>
                              <w:t>Fort Belvoir, VA  22060-5230</w:t>
                            </w:r>
                          </w:p>
                          <w:p w:rsidR="00AF695A" w:rsidRDefault="00AF695A" w:rsidP="000B4D72">
                            <w:pPr>
                              <w:spacing w:before="20"/>
                              <w:ind w:left="1714"/>
                            </w:pPr>
                          </w:p>
                        </w:txbxContent>
                      </wps:txbx>
                      <wps:bodyPr rot="0" vert="horz" wrap="square" lIns="12700" tIns="12700" rIns="12700" bIns="12700" anchor="t" anchorCtr="0" upright="1">
                        <a:noAutofit/>
                      </wps:bodyPr>
                    </wps:wsp>
                  </a:graphicData>
                </a:graphic>
              </wp:inline>
            </w:drawing>
          </mc:Choice>
          <mc:Fallback>
            <w:pict>
              <v:rect id="Rectangle 421" o:spid="_x0000_s1027" style="width:6in;height:26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" filled="f" strokeweight="2.75pt">
                <v:textbox inset="1pt,1pt,1pt,1pt">
                  <w:txbxContent>
                    <w:p w:rsidR="00AF695A" w:rsidRDefault="00AF695A" w:rsidP="000B4D72">
                      <w:pPr>
                        <w:ind w:left="720" w:right="1260"/>
                        <w:jc w:val="center"/>
                        <w:rPr>
                          <w:rFonts w:ascii="Arial" w:hAnsi="Arial"/>
                          <w:b/>
                        </w:rPr>
                      </w:pPr>
                    </w:p>
                    <w:p w:rsidR="00AF695A" w:rsidRDefault="00AF695A" w:rsidP="000B4D72">
                      <w:pPr>
                        <w:ind w:left="720" w:right="1260"/>
                        <w:jc w:val="center"/>
                        <w:rPr>
                          <w:rFonts w:ascii="Arial" w:hAnsi="Arial"/>
                          <w:b/>
                          <w:sz w:val="36"/>
                        </w:rPr>
                      </w:pPr>
                      <w:r>
                        <w:rPr>
                          <w:rFonts w:ascii="Arial" w:hAnsi="Arial"/>
                          <w:b/>
                          <w:sz w:val="36"/>
                        </w:rPr>
                        <w:t>DISCLAIMER</w:t>
                      </w:r>
                    </w:p>
                    <w:p w:rsidR="00AF695A" w:rsidRDefault="00AF695A" w:rsidP="000B4D72">
                      <w:pPr>
                        <w:ind w:left="720" w:right="1260"/>
                        <w:jc w:val="center"/>
                        <w:rPr>
                          <w:rFonts w:ascii="Arial" w:hAnsi="Arial"/>
                          <w:b/>
                          <w:sz w:val="36"/>
                        </w:rPr>
                      </w:pPr>
                    </w:p>
                    <w:p w:rsidR="00AF695A" w:rsidRDefault="00AF695A" w:rsidP="000B4D72">
                      <w:pPr>
                        <w:ind w:left="630" w:right="412"/>
                        <w:rPr>
                          <w:rFonts w:ascii="Arial" w:hAnsi="Arial"/>
                          <w:b/>
                        </w:rPr>
                      </w:pPr>
                      <w:r>
                        <w:rPr>
                          <w:rFonts w:ascii="Arial" w:hAnsi="Arial"/>
                          <w:b/>
                        </w:rPr>
                        <w:t>The findings of this report are not to be construed as an official Department of the Army position, policy, or decision unless so designated by other official documentation. Comments or suggestions should be addressed to:</w:t>
                      </w:r>
                    </w:p>
                    <w:p w:rsidR="00AF695A" w:rsidRDefault="00AF695A" w:rsidP="000B4D72">
                      <w:pPr>
                        <w:ind w:left="720" w:right="1260"/>
                        <w:rPr>
                          <w:rFonts w:ascii="Arial" w:hAnsi="Arial"/>
                          <w:b/>
                        </w:rPr>
                      </w:pPr>
                    </w:p>
                    <w:p w:rsidR="00AF695A" w:rsidRDefault="00AF695A" w:rsidP="000B4D72">
                      <w:pPr>
                        <w:pStyle w:val="BlockText"/>
                      </w:pPr>
                      <w:r>
                        <w:t>Director</w:t>
                      </w:r>
                      <w:r>
                        <w:br/>
                        <w:t xml:space="preserve">Center for Army Analysis </w:t>
                      </w:r>
                      <w:r>
                        <w:br/>
                        <w:t>ATTN:  CSCA-RA</w:t>
                      </w:r>
                    </w:p>
                    <w:p w:rsidR="00AF695A" w:rsidRDefault="00AF695A" w:rsidP="000B4D72">
                      <w:pPr>
                        <w:spacing w:before="20"/>
                        <w:ind w:left="1714" w:right="1267"/>
                        <w:rPr>
                          <w:rFonts w:ascii="Arial" w:hAnsi="Arial"/>
                          <w:b/>
                        </w:rPr>
                      </w:pPr>
                      <w:r>
                        <w:rPr>
                          <w:rFonts w:ascii="Arial" w:hAnsi="Arial"/>
                          <w:b/>
                        </w:rPr>
                        <w:t>6001 Goethals Road</w:t>
                      </w:r>
                    </w:p>
                    <w:p w:rsidR="00AF695A" w:rsidRDefault="00AF695A" w:rsidP="000B4D72">
                      <w:pPr>
                        <w:spacing w:before="20"/>
                        <w:ind w:left="1714" w:right="1267"/>
                        <w:rPr>
                          <w:rFonts w:ascii="Arial" w:hAnsi="Arial"/>
                          <w:b/>
                        </w:rPr>
                      </w:pPr>
                      <w:r>
                        <w:rPr>
                          <w:rFonts w:ascii="Arial" w:hAnsi="Arial"/>
                          <w:b/>
                        </w:rPr>
                        <w:t>Fort Belvoir, VA  22060-5230</w:t>
                      </w:r>
                    </w:p>
                    <w:p w:rsidR="00AF695A" w:rsidRDefault="00AF695A" w:rsidP="000B4D72">
                      <w:pPr>
                        <w:spacing w:before="20"/>
                        <w:ind w:left="1714"/>
                      </w:pPr>
                    </w:p>
                  </w:txbxContent>
                </v:textbox>
                <w10:anchorlock/>
              </v:rect>
            </w:pict>
          </mc:Fallback>
        </mc:AlternateContent>
      </w:r>
    </w:p>
    <w:p w:rsidR="00162600" w:rsidRDefault="00162600" w:rsidP="000B4D72">
      <w:pPr>
        <w:jc w:val="center"/>
        <w:rPr>
          <w:rFonts w:ascii="Times New Roman" w:hAnsi="Times New Roman"/>
          <w:b/>
          <w:sz w:val="22"/>
        </w:rPr>
      </w:pPr>
    </w:p>
    <w:p w:rsidR="00162600" w:rsidRDefault="00162600" w:rsidP="000B4D72">
      <w:pPr>
        <w:jc w:val="center"/>
        <w:rPr>
          <w:rFonts w:ascii="Times New Roman" w:hAnsi="Times New Roman"/>
          <w:b/>
          <w:sz w:val="22"/>
        </w:rPr>
      </w:pPr>
    </w:p>
    <w:p w:rsidR="00162600" w:rsidRDefault="00162600" w:rsidP="000B4D72">
      <w:pPr>
        <w:jc w:val="center"/>
        <w:rPr>
          <w:rFonts w:ascii="Times New Roman" w:hAnsi="Times New Roman"/>
          <w:b/>
          <w:sz w:val="22"/>
        </w:rPr>
        <w:sectPr w:rsidR="00162600" w:rsidSect="00FC63A0">
          <w:headerReference w:type="even" r:id="rId14"/>
          <w:footerReference w:type="even" r:id="rId15"/>
          <w:pgSz w:w="12240" w:h="15840"/>
          <w:pgMar w:top="1440" w:right="1440" w:bottom="1440" w:left="1440" w:header="432" w:footer="432" w:gutter="0"/>
          <w:cols w:space="720"/>
          <w:vAlign w:val="center"/>
          <w:docGrid w:linePitch="360"/>
        </w:sectPr>
      </w:pPr>
    </w:p>
    <w:p w:rsidR="00162600" w:rsidRDefault="00162600" w:rsidP="00CE2863">
      <w:pPr>
        <w:jc w:val="center"/>
        <w:rPr>
          <w:b/>
        </w:rPr>
      </w:pPr>
      <w:bookmarkStart w:id="1" w:name="SF298BlankPage"/>
      <w:r w:rsidRPr="00162600">
        <w:rPr>
          <w:b/>
        </w:rPr>
        <w:lastRenderedPageBreak/>
        <w:t>Executive Summary</w:t>
      </w:r>
    </w:p>
    <w:p w:rsidR="006E6A3D" w:rsidRPr="00162600" w:rsidRDefault="006E6A3D" w:rsidP="00CE2863">
      <w:pPr>
        <w:jc w:val="center"/>
        <w:rPr>
          <w:b/>
        </w:rPr>
      </w:pPr>
    </w:p>
    <w:p w:rsidR="00162600" w:rsidRPr="006E6A3D" w:rsidRDefault="00162600" w:rsidP="00162600">
      <w:pPr>
        <w:rPr>
          <w:rFonts w:ascii="Times New Roman" w:hAnsi="Times New Roman"/>
        </w:rPr>
      </w:pPr>
      <w:r w:rsidRPr="006E6A3D">
        <w:rPr>
          <w:rFonts w:ascii="Times New Roman" w:hAnsi="Times New Roman"/>
        </w:rPr>
        <w:t>The Department of Defense (DoD) has conducted several rounds of Base Realignment and Closures (BRAC) with the last round cond</w:t>
      </w:r>
      <w:r w:rsidR="0048182F">
        <w:rPr>
          <w:rFonts w:ascii="Times New Roman" w:hAnsi="Times New Roman"/>
        </w:rPr>
        <w:t>ucted in 2005. Since then the US</w:t>
      </w:r>
      <w:r w:rsidRPr="006E6A3D">
        <w:rPr>
          <w:rFonts w:ascii="Times New Roman" w:hAnsi="Times New Roman"/>
        </w:rPr>
        <w:t xml:space="preserve"> Army has reduced its force size which has created excess infrastructure capacity on many Army installations.  Due to budget constraints, DoD has asked Congress to authorize another round of BRAC. </w:t>
      </w:r>
      <w:r w:rsidR="00E7645E">
        <w:rPr>
          <w:rFonts w:ascii="Times New Roman" w:hAnsi="Times New Roman"/>
        </w:rPr>
        <w:t>During a BRAC round, DoD must consider all</w:t>
      </w:r>
      <w:r w:rsidRPr="006E6A3D">
        <w:rPr>
          <w:rFonts w:ascii="Times New Roman" w:hAnsi="Times New Roman"/>
        </w:rPr>
        <w:t xml:space="preserve"> of Congress’ BRAC criterion </w:t>
      </w:r>
      <w:r w:rsidR="00E7645E">
        <w:rPr>
          <w:rFonts w:ascii="Times New Roman" w:hAnsi="Times New Roman"/>
        </w:rPr>
        <w:t xml:space="preserve">which includes </w:t>
      </w:r>
      <w:r w:rsidRPr="006E6A3D">
        <w:rPr>
          <w:rFonts w:ascii="Times New Roman" w:hAnsi="Times New Roman"/>
        </w:rPr>
        <w:t xml:space="preserve">the economic impact of </w:t>
      </w:r>
      <w:r w:rsidR="00E7645E">
        <w:rPr>
          <w:rFonts w:ascii="Times New Roman" w:hAnsi="Times New Roman"/>
        </w:rPr>
        <w:t xml:space="preserve">a </w:t>
      </w:r>
      <w:r w:rsidRPr="006E6A3D">
        <w:rPr>
          <w:rFonts w:ascii="Times New Roman" w:hAnsi="Times New Roman"/>
        </w:rPr>
        <w:t xml:space="preserve">realignment or closure action on </w:t>
      </w:r>
      <w:r w:rsidR="00E7645E">
        <w:rPr>
          <w:rFonts w:ascii="Times New Roman" w:hAnsi="Times New Roman"/>
        </w:rPr>
        <w:t xml:space="preserve">the </w:t>
      </w:r>
      <w:r w:rsidRPr="006E6A3D">
        <w:rPr>
          <w:rFonts w:ascii="Times New Roman" w:hAnsi="Times New Roman"/>
        </w:rPr>
        <w:t xml:space="preserve">surrounding local </w:t>
      </w:r>
      <w:r w:rsidR="00E7645E" w:rsidRPr="006E6A3D">
        <w:rPr>
          <w:rFonts w:ascii="Times New Roman" w:hAnsi="Times New Roman"/>
        </w:rPr>
        <w:t>communit</w:t>
      </w:r>
      <w:r w:rsidR="00E7645E">
        <w:rPr>
          <w:rFonts w:ascii="Times New Roman" w:hAnsi="Times New Roman"/>
        </w:rPr>
        <w:t>y</w:t>
      </w:r>
      <w:r w:rsidRPr="006E6A3D">
        <w:rPr>
          <w:rFonts w:ascii="Times New Roman" w:hAnsi="Times New Roman"/>
        </w:rPr>
        <w:t xml:space="preserve">.  The Army also </w:t>
      </w:r>
      <w:r w:rsidR="00E7645E">
        <w:rPr>
          <w:rFonts w:ascii="Times New Roman" w:hAnsi="Times New Roman"/>
        </w:rPr>
        <w:t>takes into account the</w:t>
      </w:r>
      <w:r w:rsidR="00E7645E" w:rsidRPr="006E6A3D">
        <w:rPr>
          <w:rFonts w:ascii="Times New Roman" w:hAnsi="Times New Roman"/>
        </w:rPr>
        <w:t xml:space="preserve"> </w:t>
      </w:r>
      <w:r w:rsidRPr="006E6A3D">
        <w:rPr>
          <w:rFonts w:ascii="Times New Roman" w:hAnsi="Times New Roman"/>
        </w:rPr>
        <w:t xml:space="preserve">economic impact for any day-to-day stationing actions </w:t>
      </w:r>
      <w:r w:rsidR="00E7645E">
        <w:rPr>
          <w:rFonts w:ascii="Times New Roman" w:hAnsi="Times New Roman"/>
        </w:rPr>
        <w:t xml:space="preserve">that occur </w:t>
      </w:r>
      <w:r w:rsidRPr="006E6A3D">
        <w:rPr>
          <w:rFonts w:ascii="Times New Roman" w:hAnsi="Times New Roman"/>
        </w:rPr>
        <w:t xml:space="preserve">outside of a BRAC.  </w:t>
      </w:r>
    </w:p>
    <w:p w:rsidR="00E7645E" w:rsidRDefault="00E7645E" w:rsidP="001A38B0">
      <w:pPr>
        <w:rPr>
          <w:rFonts w:ascii="Times New Roman" w:hAnsi="Times New Roman"/>
        </w:rPr>
      </w:pPr>
    </w:p>
    <w:p w:rsidR="001A38B0" w:rsidRPr="006E6A3D" w:rsidRDefault="00162600" w:rsidP="001A38B0">
      <w:pPr>
        <w:rPr>
          <w:rFonts w:ascii="Times New Roman" w:hAnsi="Times New Roman"/>
          <w:b/>
        </w:rPr>
      </w:pPr>
      <w:r w:rsidRPr="006E6A3D">
        <w:rPr>
          <w:rFonts w:ascii="Times New Roman" w:hAnsi="Times New Roman"/>
        </w:rPr>
        <w:t xml:space="preserve">The Center for Army Analysis (CAA) </w:t>
      </w:r>
      <w:r w:rsidR="00E7645E">
        <w:rPr>
          <w:rFonts w:ascii="Times New Roman" w:hAnsi="Times New Roman"/>
        </w:rPr>
        <w:t>gained</w:t>
      </w:r>
      <w:r w:rsidR="00E7645E" w:rsidRPr="006E6A3D">
        <w:rPr>
          <w:rFonts w:ascii="Times New Roman" w:hAnsi="Times New Roman"/>
        </w:rPr>
        <w:t xml:space="preserve"> </w:t>
      </w:r>
      <w:r w:rsidRPr="006E6A3D">
        <w:rPr>
          <w:rFonts w:ascii="Times New Roman" w:hAnsi="Times New Roman"/>
        </w:rPr>
        <w:t xml:space="preserve">extensive experience with stationing analyses from </w:t>
      </w:r>
      <w:r w:rsidR="00E7645E">
        <w:rPr>
          <w:rFonts w:ascii="Times New Roman" w:hAnsi="Times New Roman"/>
        </w:rPr>
        <w:t xml:space="preserve">participating in the analysis of </w:t>
      </w:r>
      <w:r w:rsidRPr="006E6A3D">
        <w:rPr>
          <w:rFonts w:ascii="Times New Roman" w:hAnsi="Times New Roman"/>
        </w:rPr>
        <w:t xml:space="preserve">prior BRAC rounds.  CAA </w:t>
      </w:r>
      <w:r w:rsidR="00E7645E">
        <w:rPr>
          <w:rFonts w:ascii="Times New Roman" w:hAnsi="Times New Roman"/>
        </w:rPr>
        <w:t xml:space="preserve">also participated in the </w:t>
      </w:r>
      <w:r w:rsidRPr="006E6A3D">
        <w:rPr>
          <w:rFonts w:ascii="Times New Roman" w:hAnsi="Times New Roman"/>
        </w:rPr>
        <w:t>analysis in the recent European Infrastructure Consolidation (EIC) effort.  CAA developed tools that were used for st</w:t>
      </w:r>
      <w:r w:rsidR="0048182F">
        <w:rPr>
          <w:rFonts w:ascii="Times New Roman" w:hAnsi="Times New Roman"/>
        </w:rPr>
        <w:t>ationing analysis during BRAC 20</w:t>
      </w:r>
      <w:r w:rsidRPr="006E6A3D">
        <w:rPr>
          <w:rFonts w:ascii="Times New Roman" w:hAnsi="Times New Roman"/>
        </w:rPr>
        <w:t xml:space="preserve">05 and modified them for use in EIC.  CAA recognizes that its stationing tools must be revised to meet today’s challenges and is conducting a focused multi-year effort to do so.  As a part of this effort, CAA initiated a project with the George Mason University’s </w:t>
      </w:r>
      <w:r w:rsidR="00B04F59">
        <w:rPr>
          <w:rFonts w:ascii="Times New Roman" w:hAnsi="Times New Roman"/>
        </w:rPr>
        <w:t>Systems Engineering and Operations Research d</w:t>
      </w:r>
      <w:r w:rsidRPr="006E6A3D">
        <w:rPr>
          <w:rFonts w:ascii="Times New Roman" w:hAnsi="Times New Roman"/>
        </w:rPr>
        <w:t xml:space="preserve">epartment to develop </w:t>
      </w:r>
      <w:r w:rsidR="001A38B0">
        <w:rPr>
          <w:rFonts w:ascii="Times New Roman" w:hAnsi="Times New Roman"/>
        </w:rPr>
        <w:t>an E</w:t>
      </w:r>
      <w:r w:rsidR="0048182F">
        <w:rPr>
          <w:rFonts w:ascii="Times New Roman" w:hAnsi="Times New Roman"/>
        </w:rPr>
        <w:t>conomic Impact Tool (E</w:t>
      </w:r>
      <w:r w:rsidR="001A38B0">
        <w:rPr>
          <w:rFonts w:ascii="Times New Roman" w:hAnsi="Times New Roman"/>
        </w:rPr>
        <w:t>IT</w:t>
      </w:r>
      <w:r w:rsidR="0048182F">
        <w:rPr>
          <w:rFonts w:ascii="Times New Roman" w:hAnsi="Times New Roman"/>
        </w:rPr>
        <w:t>)</w:t>
      </w:r>
      <w:r w:rsidR="001A38B0">
        <w:rPr>
          <w:rFonts w:ascii="Times New Roman" w:hAnsi="Times New Roman"/>
        </w:rPr>
        <w:t xml:space="preserve"> to determine the economic impact of future stationing actions</w:t>
      </w:r>
      <w:r w:rsidR="0048182F">
        <w:rPr>
          <w:rFonts w:ascii="Times New Roman" w:hAnsi="Times New Roman"/>
        </w:rPr>
        <w:t xml:space="preserve"> on surrounding communities</w:t>
      </w:r>
      <w:r w:rsidR="001A38B0">
        <w:rPr>
          <w:rFonts w:ascii="Times New Roman" w:hAnsi="Times New Roman"/>
        </w:rPr>
        <w:t xml:space="preserve">.  </w:t>
      </w:r>
    </w:p>
    <w:p w:rsidR="00162600" w:rsidRDefault="00162600" w:rsidP="001A38B0"/>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1D767C"/>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162600" w:rsidRDefault="00162600" w:rsidP="00CE2863">
      <w:pPr>
        <w:jc w:val="center"/>
      </w:pPr>
    </w:p>
    <w:p w:rsidR="00CE2863" w:rsidRDefault="00CE2863" w:rsidP="00CE2863">
      <w:pPr>
        <w:jc w:val="center"/>
      </w:pPr>
      <w:r>
        <w:t>(THIS PAGE INTENTIONALLY LEFT BLANK)</w:t>
      </w:r>
    </w:p>
    <w:bookmarkEnd w:id="1"/>
    <w:p w:rsidR="00A31965" w:rsidRDefault="00A31965" w:rsidP="00CE2863">
      <w:pPr>
        <w:jc w:val="center"/>
        <w:sectPr w:rsidR="00A31965" w:rsidSect="00CE2863">
          <w:headerReference w:type="even" r:id="rId16"/>
          <w:headerReference w:type="default" r:id="rId17"/>
          <w:footerReference w:type="even" r:id="rId18"/>
          <w:footerReference w:type="default" r:id="rId19"/>
          <w:pgSz w:w="12240" w:h="15840"/>
          <w:pgMar w:top="1440" w:right="1440" w:bottom="1440" w:left="1440" w:header="432" w:footer="432" w:gutter="0"/>
          <w:cols w:space="720"/>
          <w:vAlign w:val="center"/>
          <w:docGrid w:linePitch="360"/>
        </w:sectPr>
      </w:pPr>
    </w:p>
    <w:p w:rsidR="000B4D72" w:rsidRDefault="000B4D72" w:rsidP="000B4D72"/>
    <w:p w:rsidR="0090349A" w:rsidRDefault="0090349A">
      <w:pPr>
        <w:tabs>
          <w:tab w:val="left" w:pos="4140"/>
          <w:tab w:val="left" w:pos="4230"/>
          <w:tab w:val="right" w:pos="9360"/>
        </w:tabs>
        <w:jc w:val="center"/>
        <w:rPr>
          <w:b/>
          <w:color w:val="000000"/>
        </w:rPr>
      </w:pPr>
      <w:r>
        <w:rPr>
          <w:b/>
          <w:color w:val="000000"/>
        </w:rPr>
        <w:tab/>
      </w:r>
      <w:bookmarkStart w:id="2" w:name="TOC"/>
      <w:bookmarkEnd w:id="2"/>
      <w:r>
        <w:rPr>
          <w:b/>
          <w:color w:val="000000"/>
        </w:rPr>
        <w:t>CONTENTS</w:t>
      </w:r>
      <w:r>
        <w:rPr>
          <w:b/>
          <w:color w:val="000000"/>
        </w:rPr>
        <w:tab/>
        <w:t>Page</w:t>
      </w:r>
    </w:p>
    <w:p w:rsidR="00C736EB" w:rsidRDefault="00D4585A">
      <w:pPr>
        <w:pStyle w:val="TOC1"/>
        <w:rPr>
          <w:rFonts w:asciiTheme="minorHAnsi" w:eastAsiaTheme="minorEastAsia" w:hAnsiTheme="minorHAnsi" w:cstheme="minorBidi"/>
          <w:b w:val="0"/>
          <w:caps w:val="0"/>
          <w:noProof/>
          <w:sz w:val="22"/>
          <w:szCs w:val="22"/>
        </w:rPr>
      </w:pPr>
      <w:r>
        <w:rPr>
          <w:caps w:val="0"/>
          <w:color w:val="000000"/>
        </w:rPr>
        <w:fldChar w:fldCharType="begin"/>
      </w:r>
      <w:r w:rsidR="00D07752">
        <w:rPr>
          <w:caps w:val="0"/>
          <w:color w:val="000000"/>
        </w:rPr>
        <w:instrText xml:space="preserve"> TOC \o "2-2" \t "Heading 1,1,Heading 6,1,TOCHeading,1" </w:instrText>
      </w:r>
      <w:r>
        <w:rPr>
          <w:caps w:val="0"/>
          <w:color w:val="000000"/>
        </w:rPr>
        <w:fldChar w:fldCharType="separate"/>
      </w:r>
      <w:r w:rsidR="00C736EB">
        <w:rPr>
          <w:noProof/>
        </w:rPr>
        <w:t>1 introduction</w:t>
      </w:r>
      <w:r w:rsidR="00C736EB">
        <w:rPr>
          <w:noProof/>
        </w:rPr>
        <w:tab/>
      </w:r>
      <w:r w:rsidR="00C736EB">
        <w:rPr>
          <w:noProof/>
        </w:rPr>
        <w:fldChar w:fldCharType="begin"/>
      </w:r>
      <w:r w:rsidR="00C736EB">
        <w:rPr>
          <w:noProof/>
        </w:rPr>
        <w:instrText xml:space="preserve"> PAGEREF _Toc418068187 \h </w:instrText>
      </w:r>
      <w:r w:rsidR="00C736EB">
        <w:rPr>
          <w:noProof/>
        </w:rPr>
      </w:r>
      <w:r w:rsidR="00C736EB">
        <w:rPr>
          <w:noProof/>
        </w:rPr>
        <w:fldChar w:fldCharType="separate"/>
      </w:r>
      <w:r w:rsidR="00C736EB">
        <w:rPr>
          <w:noProof/>
        </w:rPr>
        <w:t>1</w:t>
      </w:r>
      <w:r w:rsidR="00C736EB">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1.1 Problem Statement</w:t>
      </w:r>
      <w:r>
        <w:rPr>
          <w:noProof/>
        </w:rPr>
        <w:tab/>
      </w:r>
      <w:r>
        <w:rPr>
          <w:noProof/>
        </w:rPr>
        <w:fldChar w:fldCharType="begin"/>
      </w:r>
      <w:r>
        <w:rPr>
          <w:noProof/>
        </w:rPr>
        <w:instrText xml:space="preserve"> PAGEREF _Toc418068188 \h </w:instrText>
      </w:r>
      <w:r>
        <w:rPr>
          <w:noProof/>
        </w:rPr>
      </w:r>
      <w:r>
        <w:rPr>
          <w:noProof/>
        </w:rPr>
        <w:fldChar w:fldCharType="separate"/>
      </w:r>
      <w:r>
        <w:rPr>
          <w:noProof/>
        </w:rPr>
        <w:t>1</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1.2 Stationing Background</w:t>
      </w:r>
      <w:r>
        <w:rPr>
          <w:noProof/>
        </w:rPr>
        <w:tab/>
      </w:r>
      <w:r>
        <w:rPr>
          <w:noProof/>
        </w:rPr>
        <w:fldChar w:fldCharType="begin"/>
      </w:r>
      <w:r>
        <w:rPr>
          <w:noProof/>
        </w:rPr>
        <w:instrText xml:space="preserve"> PAGEREF _Toc418068189 \h </w:instrText>
      </w:r>
      <w:r>
        <w:rPr>
          <w:noProof/>
        </w:rPr>
      </w:r>
      <w:r>
        <w:rPr>
          <w:noProof/>
        </w:rPr>
        <w:fldChar w:fldCharType="separate"/>
      </w:r>
      <w:r>
        <w:rPr>
          <w:noProof/>
        </w:rPr>
        <w:t>1</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1.3 Objectives</w:t>
      </w:r>
      <w:r>
        <w:rPr>
          <w:noProof/>
        </w:rPr>
        <w:tab/>
      </w:r>
      <w:r>
        <w:rPr>
          <w:noProof/>
        </w:rPr>
        <w:fldChar w:fldCharType="begin"/>
      </w:r>
      <w:r>
        <w:rPr>
          <w:noProof/>
        </w:rPr>
        <w:instrText xml:space="preserve"> PAGEREF _Toc418068190 \h </w:instrText>
      </w:r>
      <w:r>
        <w:rPr>
          <w:noProof/>
        </w:rPr>
      </w:r>
      <w:r>
        <w:rPr>
          <w:noProof/>
        </w:rPr>
        <w:fldChar w:fldCharType="separate"/>
      </w:r>
      <w:r>
        <w:rPr>
          <w:noProof/>
        </w:rPr>
        <w:t>1</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1.4 Project Scope</w:t>
      </w:r>
      <w:r>
        <w:rPr>
          <w:noProof/>
        </w:rPr>
        <w:tab/>
      </w:r>
      <w:r>
        <w:rPr>
          <w:noProof/>
        </w:rPr>
        <w:fldChar w:fldCharType="begin"/>
      </w:r>
      <w:r>
        <w:rPr>
          <w:noProof/>
        </w:rPr>
        <w:instrText xml:space="preserve"> PAGEREF _Toc418068191 \h </w:instrText>
      </w:r>
      <w:r>
        <w:rPr>
          <w:noProof/>
        </w:rPr>
      </w:r>
      <w:r>
        <w:rPr>
          <w:noProof/>
        </w:rPr>
        <w:fldChar w:fldCharType="separate"/>
      </w:r>
      <w:r>
        <w:rPr>
          <w:noProof/>
        </w:rPr>
        <w:t>2</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1.5 Assumptions</w:t>
      </w:r>
      <w:r>
        <w:rPr>
          <w:noProof/>
        </w:rPr>
        <w:tab/>
      </w:r>
      <w:r>
        <w:rPr>
          <w:noProof/>
        </w:rPr>
        <w:fldChar w:fldCharType="begin"/>
      </w:r>
      <w:r>
        <w:rPr>
          <w:noProof/>
        </w:rPr>
        <w:instrText xml:space="preserve"> PAGEREF _Toc418068192 \h </w:instrText>
      </w:r>
      <w:r>
        <w:rPr>
          <w:noProof/>
        </w:rPr>
      </w:r>
      <w:r>
        <w:rPr>
          <w:noProof/>
        </w:rPr>
        <w:fldChar w:fldCharType="separate"/>
      </w:r>
      <w:r>
        <w:rPr>
          <w:noProof/>
        </w:rPr>
        <w:t>2</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1.6 Limitations</w:t>
      </w:r>
      <w:r>
        <w:rPr>
          <w:noProof/>
        </w:rPr>
        <w:tab/>
      </w:r>
      <w:r>
        <w:rPr>
          <w:noProof/>
        </w:rPr>
        <w:fldChar w:fldCharType="begin"/>
      </w:r>
      <w:r>
        <w:rPr>
          <w:noProof/>
        </w:rPr>
        <w:instrText xml:space="preserve"> PAGEREF _Toc418068193 \h </w:instrText>
      </w:r>
      <w:r>
        <w:rPr>
          <w:noProof/>
        </w:rPr>
      </w:r>
      <w:r>
        <w:rPr>
          <w:noProof/>
        </w:rPr>
        <w:fldChar w:fldCharType="separate"/>
      </w:r>
      <w:r>
        <w:rPr>
          <w:noProof/>
        </w:rPr>
        <w:t>2</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1.7 Literature Review and Findings</w:t>
      </w:r>
      <w:r>
        <w:rPr>
          <w:noProof/>
        </w:rPr>
        <w:tab/>
      </w:r>
      <w:r>
        <w:rPr>
          <w:noProof/>
        </w:rPr>
        <w:fldChar w:fldCharType="begin"/>
      </w:r>
      <w:r>
        <w:rPr>
          <w:noProof/>
        </w:rPr>
        <w:instrText xml:space="preserve"> PAGEREF _Toc418068194 \h </w:instrText>
      </w:r>
      <w:r>
        <w:rPr>
          <w:noProof/>
        </w:rPr>
      </w:r>
      <w:r>
        <w:rPr>
          <w:noProof/>
        </w:rPr>
        <w:fldChar w:fldCharType="separate"/>
      </w:r>
      <w:r>
        <w:rPr>
          <w:noProof/>
        </w:rPr>
        <w:t>3</w:t>
      </w:r>
      <w:r>
        <w:rPr>
          <w:noProof/>
        </w:rPr>
        <w:fldChar w:fldCharType="end"/>
      </w:r>
    </w:p>
    <w:p w:rsidR="00C736EB" w:rsidRDefault="00C736EB">
      <w:pPr>
        <w:pStyle w:val="TOC1"/>
        <w:rPr>
          <w:rFonts w:asciiTheme="minorHAnsi" w:eastAsiaTheme="minorEastAsia" w:hAnsiTheme="minorHAnsi" w:cstheme="minorBidi"/>
          <w:b w:val="0"/>
          <w:caps w:val="0"/>
          <w:noProof/>
          <w:sz w:val="22"/>
          <w:szCs w:val="22"/>
        </w:rPr>
      </w:pPr>
      <w:r>
        <w:rPr>
          <w:noProof/>
        </w:rPr>
        <w:t>2 Methodology</w:t>
      </w:r>
      <w:r>
        <w:rPr>
          <w:noProof/>
        </w:rPr>
        <w:tab/>
      </w:r>
      <w:r>
        <w:rPr>
          <w:noProof/>
        </w:rPr>
        <w:fldChar w:fldCharType="begin"/>
      </w:r>
      <w:r>
        <w:rPr>
          <w:noProof/>
        </w:rPr>
        <w:instrText xml:space="preserve"> PAGEREF _Toc418068195 \h </w:instrText>
      </w:r>
      <w:r>
        <w:rPr>
          <w:noProof/>
        </w:rPr>
      </w:r>
      <w:r>
        <w:rPr>
          <w:noProof/>
        </w:rPr>
        <w:fldChar w:fldCharType="separate"/>
      </w:r>
      <w:r>
        <w:rPr>
          <w:noProof/>
        </w:rPr>
        <w:t>5</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2.1 Data Collection and Processing</w:t>
      </w:r>
      <w:r>
        <w:rPr>
          <w:noProof/>
        </w:rPr>
        <w:tab/>
      </w:r>
      <w:r>
        <w:rPr>
          <w:noProof/>
        </w:rPr>
        <w:fldChar w:fldCharType="begin"/>
      </w:r>
      <w:r>
        <w:rPr>
          <w:noProof/>
        </w:rPr>
        <w:instrText xml:space="preserve"> PAGEREF _Toc418068196 \h </w:instrText>
      </w:r>
      <w:r>
        <w:rPr>
          <w:noProof/>
        </w:rPr>
      </w:r>
      <w:r>
        <w:rPr>
          <w:noProof/>
        </w:rPr>
        <w:fldChar w:fldCharType="separate"/>
      </w:r>
      <w:r>
        <w:rPr>
          <w:noProof/>
        </w:rPr>
        <w:t>5</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2.2 Economic Base Analysis</w:t>
      </w:r>
      <w:r>
        <w:rPr>
          <w:noProof/>
        </w:rPr>
        <w:tab/>
      </w:r>
      <w:r>
        <w:rPr>
          <w:noProof/>
        </w:rPr>
        <w:fldChar w:fldCharType="begin"/>
      </w:r>
      <w:r>
        <w:rPr>
          <w:noProof/>
        </w:rPr>
        <w:instrText xml:space="preserve"> PAGEREF _Toc418068197 \h </w:instrText>
      </w:r>
      <w:r>
        <w:rPr>
          <w:noProof/>
        </w:rPr>
      </w:r>
      <w:r>
        <w:rPr>
          <w:noProof/>
        </w:rPr>
        <w:fldChar w:fldCharType="separate"/>
      </w:r>
      <w:r>
        <w:rPr>
          <w:noProof/>
        </w:rPr>
        <w:t>5</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2.3 Income Analysis</w:t>
      </w:r>
      <w:r>
        <w:rPr>
          <w:noProof/>
        </w:rPr>
        <w:tab/>
      </w:r>
      <w:r>
        <w:rPr>
          <w:noProof/>
        </w:rPr>
        <w:fldChar w:fldCharType="begin"/>
      </w:r>
      <w:r>
        <w:rPr>
          <w:noProof/>
        </w:rPr>
        <w:instrText xml:space="preserve"> PAGEREF _Toc418068198 \h </w:instrText>
      </w:r>
      <w:r>
        <w:rPr>
          <w:noProof/>
        </w:rPr>
      </w:r>
      <w:r>
        <w:rPr>
          <w:noProof/>
        </w:rPr>
        <w:fldChar w:fldCharType="separate"/>
      </w:r>
      <w:r>
        <w:rPr>
          <w:noProof/>
        </w:rPr>
        <w:t>6</w:t>
      </w:r>
      <w:r>
        <w:rPr>
          <w:noProof/>
        </w:rPr>
        <w:fldChar w:fldCharType="end"/>
      </w:r>
    </w:p>
    <w:p w:rsidR="00C736EB" w:rsidRDefault="00C736EB">
      <w:pPr>
        <w:pStyle w:val="TOC2"/>
        <w:rPr>
          <w:rFonts w:asciiTheme="minorHAnsi" w:eastAsiaTheme="minorEastAsia" w:hAnsiTheme="minorHAnsi" w:cstheme="minorBidi"/>
          <w:noProof/>
          <w:sz w:val="22"/>
          <w:szCs w:val="22"/>
        </w:rPr>
      </w:pPr>
      <w:r>
        <w:rPr>
          <w:noProof/>
        </w:rPr>
        <w:t>2.4 Uncertainty</w:t>
      </w:r>
      <w:r>
        <w:rPr>
          <w:noProof/>
        </w:rPr>
        <w:tab/>
      </w:r>
      <w:r>
        <w:rPr>
          <w:noProof/>
        </w:rPr>
        <w:fldChar w:fldCharType="begin"/>
      </w:r>
      <w:r>
        <w:rPr>
          <w:noProof/>
        </w:rPr>
        <w:instrText xml:space="preserve"> PAGEREF _Toc418068199 \h </w:instrText>
      </w:r>
      <w:r>
        <w:rPr>
          <w:noProof/>
        </w:rPr>
      </w:r>
      <w:r>
        <w:rPr>
          <w:noProof/>
        </w:rPr>
        <w:fldChar w:fldCharType="separate"/>
      </w:r>
      <w:r>
        <w:rPr>
          <w:noProof/>
        </w:rPr>
        <w:t>6</w:t>
      </w:r>
      <w:r>
        <w:rPr>
          <w:noProof/>
        </w:rPr>
        <w:fldChar w:fldCharType="end"/>
      </w:r>
    </w:p>
    <w:p w:rsidR="00C736EB" w:rsidRDefault="00C736EB">
      <w:pPr>
        <w:pStyle w:val="TOC1"/>
        <w:rPr>
          <w:rFonts w:asciiTheme="minorHAnsi" w:eastAsiaTheme="minorEastAsia" w:hAnsiTheme="minorHAnsi" w:cstheme="minorBidi"/>
          <w:b w:val="0"/>
          <w:caps w:val="0"/>
          <w:noProof/>
          <w:sz w:val="22"/>
          <w:szCs w:val="22"/>
        </w:rPr>
      </w:pPr>
      <w:r>
        <w:rPr>
          <w:noProof/>
        </w:rPr>
        <w:t>3 Economic impact tool</w:t>
      </w:r>
      <w:r>
        <w:rPr>
          <w:noProof/>
        </w:rPr>
        <w:tab/>
      </w:r>
      <w:r>
        <w:rPr>
          <w:noProof/>
        </w:rPr>
        <w:fldChar w:fldCharType="begin"/>
      </w:r>
      <w:r>
        <w:rPr>
          <w:noProof/>
        </w:rPr>
        <w:instrText xml:space="preserve"> PAGEREF _Toc418068200 \h </w:instrText>
      </w:r>
      <w:r>
        <w:rPr>
          <w:noProof/>
        </w:rPr>
      </w:r>
      <w:r>
        <w:rPr>
          <w:noProof/>
        </w:rPr>
        <w:fldChar w:fldCharType="separate"/>
      </w:r>
      <w:r>
        <w:rPr>
          <w:noProof/>
        </w:rPr>
        <w:t>7</w:t>
      </w:r>
      <w:r>
        <w:rPr>
          <w:noProof/>
        </w:rPr>
        <w:fldChar w:fldCharType="end"/>
      </w:r>
    </w:p>
    <w:p w:rsidR="00C736EB" w:rsidRDefault="00C736EB">
      <w:pPr>
        <w:pStyle w:val="TOC1"/>
        <w:rPr>
          <w:rFonts w:asciiTheme="minorHAnsi" w:eastAsiaTheme="minorEastAsia" w:hAnsiTheme="minorHAnsi" w:cstheme="minorBidi"/>
          <w:b w:val="0"/>
          <w:caps w:val="0"/>
          <w:noProof/>
          <w:sz w:val="22"/>
          <w:szCs w:val="22"/>
        </w:rPr>
      </w:pPr>
      <w:r>
        <w:rPr>
          <w:noProof/>
        </w:rPr>
        <w:t>4 Verification and validation</w:t>
      </w:r>
      <w:r>
        <w:rPr>
          <w:noProof/>
        </w:rPr>
        <w:tab/>
      </w:r>
      <w:r>
        <w:rPr>
          <w:noProof/>
        </w:rPr>
        <w:fldChar w:fldCharType="begin"/>
      </w:r>
      <w:r>
        <w:rPr>
          <w:noProof/>
        </w:rPr>
        <w:instrText xml:space="preserve"> PAGEREF _Toc418068201 \h </w:instrText>
      </w:r>
      <w:r>
        <w:rPr>
          <w:noProof/>
        </w:rPr>
      </w:r>
      <w:r>
        <w:rPr>
          <w:noProof/>
        </w:rPr>
        <w:fldChar w:fldCharType="separate"/>
      </w:r>
      <w:r>
        <w:rPr>
          <w:noProof/>
        </w:rPr>
        <w:t>9</w:t>
      </w:r>
      <w:r>
        <w:rPr>
          <w:noProof/>
        </w:rPr>
        <w:fldChar w:fldCharType="end"/>
      </w:r>
    </w:p>
    <w:p w:rsidR="00C736EB" w:rsidRDefault="00C736EB">
      <w:pPr>
        <w:pStyle w:val="TOC1"/>
        <w:rPr>
          <w:rFonts w:asciiTheme="minorHAnsi" w:eastAsiaTheme="minorEastAsia" w:hAnsiTheme="minorHAnsi" w:cstheme="minorBidi"/>
          <w:b w:val="0"/>
          <w:caps w:val="0"/>
          <w:noProof/>
          <w:sz w:val="22"/>
          <w:szCs w:val="22"/>
        </w:rPr>
      </w:pPr>
      <w:r>
        <w:rPr>
          <w:noProof/>
        </w:rPr>
        <w:t>APPENDIX A Key Acronyms and Definitions</w:t>
      </w:r>
      <w:r>
        <w:rPr>
          <w:noProof/>
        </w:rPr>
        <w:tab/>
      </w:r>
      <w:r>
        <w:rPr>
          <w:noProof/>
        </w:rPr>
        <w:fldChar w:fldCharType="begin"/>
      </w:r>
      <w:r>
        <w:rPr>
          <w:noProof/>
        </w:rPr>
        <w:instrText xml:space="preserve"> PAGEREF _Toc418068202 \h </w:instrText>
      </w:r>
      <w:r>
        <w:rPr>
          <w:noProof/>
        </w:rPr>
      </w:r>
      <w:r>
        <w:rPr>
          <w:noProof/>
        </w:rPr>
        <w:fldChar w:fldCharType="separate"/>
      </w:r>
      <w:r>
        <w:rPr>
          <w:noProof/>
        </w:rPr>
        <w:t>10</w:t>
      </w:r>
      <w:r>
        <w:rPr>
          <w:noProof/>
        </w:rPr>
        <w:fldChar w:fldCharType="end"/>
      </w:r>
    </w:p>
    <w:p w:rsidR="00C736EB" w:rsidRDefault="00C736EB">
      <w:pPr>
        <w:pStyle w:val="TOC1"/>
        <w:rPr>
          <w:rFonts w:asciiTheme="minorHAnsi" w:eastAsiaTheme="minorEastAsia" w:hAnsiTheme="minorHAnsi" w:cstheme="minorBidi"/>
          <w:b w:val="0"/>
          <w:caps w:val="0"/>
          <w:noProof/>
          <w:sz w:val="22"/>
          <w:szCs w:val="22"/>
        </w:rPr>
      </w:pPr>
      <w:r>
        <w:rPr>
          <w:noProof/>
        </w:rPr>
        <w:t>APPENDIX B Installation List</w:t>
      </w:r>
      <w:r>
        <w:rPr>
          <w:noProof/>
        </w:rPr>
        <w:tab/>
      </w:r>
      <w:r>
        <w:rPr>
          <w:noProof/>
        </w:rPr>
        <w:fldChar w:fldCharType="begin"/>
      </w:r>
      <w:r>
        <w:rPr>
          <w:noProof/>
        </w:rPr>
        <w:instrText xml:space="preserve"> PAGEREF _Toc418068203 \h </w:instrText>
      </w:r>
      <w:r>
        <w:rPr>
          <w:noProof/>
        </w:rPr>
      </w:r>
      <w:r>
        <w:rPr>
          <w:noProof/>
        </w:rPr>
        <w:fldChar w:fldCharType="separate"/>
      </w:r>
      <w:r>
        <w:rPr>
          <w:noProof/>
        </w:rPr>
        <w:t>11</w:t>
      </w:r>
      <w:r>
        <w:rPr>
          <w:noProof/>
        </w:rPr>
        <w:fldChar w:fldCharType="end"/>
      </w:r>
    </w:p>
    <w:p w:rsidR="00C736EB" w:rsidRDefault="00C736EB">
      <w:pPr>
        <w:pStyle w:val="TOC1"/>
        <w:rPr>
          <w:rFonts w:asciiTheme="minorHAnsi" w:eastAsiaTheme="minorEastAsia" w:hAnsiTheme="minorHAnsi" w:cstheme="minorBidi"/>
          <w:b w:val="0"/>
          <w:caps w:val="0"/>
          <w:noProof/>
          <w:sz w:val="22"/>
          <w:szCs w:val="22"/>
        </w:rPr>
      </w:pPr>
      <w:r>
        <w:rPr>
          <w:noProof/>
        </w:rPr>
        <w:t>APPENDIX C References</w:t>
      </w:r>
      <w:r>
        <w:rPr>
          <w:noProof/>
        </w:rPr>
        <w:tab/>
      </w:r>
      <w:r>
        <w:rPr>
          <w:noProof/>
        </w:rPr>
        <w:fldChar w:fldCharType="begin"/>
      </w:r>
      <w:r>
        <w:rPr>
          <w:noProof/>
        </w:rPr>
        <w:instrText xml:space="preserve"> PAGEREF _Toc418068204 \h </w:instrText>
      </w:r>
      <w:r>
        <w:rPr>
          <w:noProof/>
        </w:rPr>
      </w:r>
      <w:r>
        <w:rPr>
          <w:noProof/>
        </w:rPr>
        <w:fldChar w:fldCharType="separate"/>
      </w:r>
      <w:r>
        <w:rPr>
          <w:noProof/>
        </w:rPr>
        <w:t>15</w:t>
      </w:r>
      <w:r>
        <w:rPr>
          <w:noProof/>
        </w:rPr>
        <w:fldChar w:fldCharType="end"/>
      </w:r>
    </w:p>
    <w:p w:rsidR="00C736EB" w:rsidRDefault="00C736EB">
      <w:pPr>
        <w:pStyle w:val="TOC1"/>
        <w:rPr>
          <w:rFonts w:asciiTheme="minorHAnsi" w:eastAsiaTheme="minorEastAsia" w:hAnsiTheme="minorHAnsi" w:cstheme="minorBidi"/>
          <w:b w:val="0"/>
          <w:caps w:val="0"/>
          <w:noProof/>
          <w:sz w:val="22"/>
          <w:szCs w:val="22"/>
        </w:rPr>
      </w:pPr>
      <w:r>
        <w:rPr>
          <w:noProof/>
        </w:rPr>
        <w:t>APPENDIX D Tool Manual</w:t>
      </w:r>
      <w:r>
        <w:rPr>
          <w:noProof/>
        </w:rPr>
        <w:tab/>
      </w:r>
      <w:r>
        <w:rPr>
          <w:noProof/>
        </w:rPr>
        <w:fldChar w:fldCharType="begin"/>
      </w:r>
      <w:r>
        <w:rPr>
          <w:noProof/>
        </w:rPr>
        <w:instrText xml:space="preserve"> PAGEREF _Toc418068205 \h </w:instrText>
      </w:r>
      <w:r>
        <w:rPr>
          <w:noProof/>
        </w:rPr>
      </w:r>
      <w:r>
        <w:rPr>
          <w:noProof/>
        </w:rPr>
        <w:fldChar w:fldCharType="separate"/>
      </w:r>
      <w:r>
        <w:rPr>
          <w:noProof/>
        </w:rPr>
        <w:t>17</w:t>
      </w:r>
      <w:r>
        <w:rPr>
          <w:noProof/>
        </w:rPr>
        <w:fldChar w:fldCharType="end"/>
      </w:r>
    </w:p>
    <w:p w:rsidR="00C736EB" w:rsidRDefault="00C736EB">
      <w:pPr>
        <w:pStyle w:val="TOC1"/>
        <w:rPr>
          <w:rFonts w:asciiTheme="minorHAnsi" w:eastAsiaTheme="minorEastAsia" w:hAnsiTheme="minorHAnsi" w:cstheme="minorBidi"/>
          <w:b w:val="0"/>
          <w:caps w:val="0"/>
          <w:noProof/>
          <w:sz w:val="22"/>
          <w:szCs w:val="22"/>
        </w:rPr>
      </w:pPr>
      <w:r>
        <w:rPr>
          <w:noProof/>
        </w:rPr>
        <w:t>APPENDIX E User Guide</w:t>
      </w:r>
      <w:r>
        <w:rPr>
          <w:noProof/>
        </w:rPr>
        <w:tab/>
      </w:r>
      <w:r>
        <w:rPr>
          <w:noProof/>
        </w:rPr>
        <w:fldChar w:fldCharType="begin"/>
      </w:r>
      <w:r>
        <w:rPr>
          <w:noProof/>
        </w:rPr>
        <w:instrText xml:space="preserve"> PAGEREF _Toc418068206 \h </w:instrText>
      </w:r>
      <w:r>
        <w:rPr>
          <w:noProof/>
        </w:rPr>
      </w:r>
      <w:r>
        <w:rPr>
          <w:noProof/>
        </w:rPr>
        <w:fldChar w:fldCharType="separate"/>
      </w:r>
      <w:r>
        <w:rPr>
          <w:noProof/>
        </w:rPr>
        <w:t>23</w:t>
      </w:r>
      <w:r>
        <w:rPr>
          <w:noProof/>
        </w:rPr>
        <w:fldChar w:fldCharType="end"/>
      </w:r>
    </w:p>
    <w:p w:rsidR="0090349A" w:rsidRDefault="00D4585A">
      <w:pPr>
        <w:ind w:right="1260"/>
        <w:rPr>
          <w:b/>
          <w:color w:val="000000"/>
        </w:rPr>
      </w:pPr>
      <w:r>
        <w:rPr>
          <w:rFonts w:ascii="Times New Roman" w:hAnsi="Times New Roman"/>
          <w:caps/>
          <w:color w:val="000000"/>
        </w:rPr>
        <w:fldChar w:fldCharType="end"/>
      </w:r>
    </w:p>
    <w:p w:rsidR="0090349A" w:rsidRDefault="0090349A">
      <w:pPr>
        <w:jc w:val="center"/>
        <w:outlineLvl w:val="0"/>
        <w:rPr>
          <w:b/>
          <w:color w:val="000000"/>
        </w:rPr>
      </w:pPr>
    </w:p>
    <w:p w:rsidR="0090349A" w:rsidRDefault="0090349A">
      <w:pPr>
        <w:jc w:val="center"/>
        <w:outlineLvl w:val="0"/>
        <w:rPr>
          <w:b/>
          <w:color w:val="000000"/>
        </w:rPr>
      </w:pPr>
    </w:p>
    <w:p w:rsidR="00527D26" w:rsidRDefault="008A2957">
      <w:pPr>
        <w:jc w:val="center"/>
        <w:outlineLvl w:val="0"/>
        <w:rPr>
          <w:b/>
          <w:color w:val="000000"/>
        </w:rPr>
      </w:pPr>
      <w:r>
        <w:rPr>
          <w:b/>
          <w:color w:val="000000"/>
        </w:rPr>
        <w:t>FIGURES</w:t>
      </w:r>
    </w:p>
    <w:p w:rsidR="00C736EB" w:rsidRDefault="00D4585A">
      <w:pPr>
        <w:pStyle w:val="TableofFigures"/>
        <w:rPr>
          <w:rFonts w:asciiTheme="minorHAnsi" w:eastAsiaTheme="minorEastAsia" w:hAnsiTheme="minorHAnsi" w:cstheme="minorBidi"/>
          <w:noProof/>
          <w:sz w:val="22"/>
          <w:szCs w:val="22"/>
        </w:rPr>
      </w:pPr>
      <w:r>
        <w:fldChar w:fldCharType="begin"/>
      </w:r>
      <w:r w:rsidR="00BB2E34">
        <w:instrText xml:space="preserve"> TOC \c "Figure" </w:instrText>
      </w:r>
      <w:r>
        <w:fldChar w:fldCharType="separate"/>
      </w:r>
      <w:r w:rsidR="00C736EB">
        <w:rPr>
          <w:noProof/>
        </w:rPr>
        <w:t>Figure 1.  Economic Impact Tool</w:t>
      </w:r>
      <w:r w:rsidR="00C736EB">
        <w:rPr>
          <w:noProof/>
        </w:rPr>
        <w:tab/>
      </w:r>
      <w:r w:rsidR="00C736EB">
        <w:rPr>
          <w:noProof/>
        </w:rPr>
        <w:fldChar w:fldCharType="begin"/>
      </w:r>
      <w:r w:rsidR="00C736EB">
        <w:rPr>
          <w:noProof/>
        </w:rPr>
        <w:instrText xml:space="preserve"> PAGEREF _Toc418068207 \h </w:instrText>
      </w:r>
      <w:r w:rsidR="00C736EB">
        <w:rPr>
          <w:noProof/>
        </w:rPr>
      </w:r>
      <w:r w:rsidR="00C736EB">
        <w:rPr>
          <w:noProof/>
        </w:rPr>
        <w:fldChar w:fldCharType="separate"/>
      </w:r>
      <w:r w:rsidR="00C736EB">
        <w:rPr>
          <w:noProof/>
        </w:rPr>
        <w:t>7</w:t>
      </w:r>
      <w:r w:rsidR="00C736EB">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2.  Validation Analysis Results.</w:t>
      </w:r>
      <w:r>
        <w:rPr>
          <w:noProof/>
        </w:rPr>
        <w:tab/>
      </w:r>
      <w:r>
        <w:rPr>
          <w:noProof/>
        </w:rPr>
        <w:fldChar w:fldCharType="begin"/>
      </w:r>
      <w:r>
        <w:rPr>
          <w:noProof/>
        </w:rPr>
        <w:instrText xml:space="preserve"> PAGEREF _Toc418068208 \h </w:instrText>
      </w:r>
      <w:r>
        <w:rPr>
          <w:noProof/>
        </w:rPr>
      </w:r>
      <w:r>
        <w:rPr>
          <w:noProof/>
        </w:rPr>
        <w:fldChar w:fldCharType="separate"/>
      </w:r>
      <w:r>
        <w:rPr>
          <w:noProof/>
        </w:rPr>
        <w:t>9</w:t>
      </w:r>
      <w:r>
        <w:rPr>
          <w:noProof/>
        </w:rPr>
        <w:fldChar w:fldCharType="end"/>
      </w:r>
    </w:p>
    <w:p w:rsidR="00527D26" w:rsidRDefault="00D4585A" w:rsidP="000B4D72">
      <w:pPr>
        <w:outlineLvl w:val="0"/>
      </w:pPr>
      <w:r>
        <w:fldChar w:fldCharType="end"/>
      </w:r>
    </w:p>
    <w:p w:rsidR="00EF2244" w:rsidRPr="00943F48" w:rsidRDefault="00EF2244" w:rsidP="000B4D72">
      <w:pPr>
        <w:outlineLvl w:val="0"/>
        <w:rPr>
          <w:vanish/>
        </w:rPr>
      </w:pPr>
    </w:p>
    <w:p w:rsidR="00C736EB" w:rsidRDefault="00D4585A">
      <w:pPr>
        <w:pStyle w:val="TableofFigures"/>
        <w:rPr>
          <w:rFonts w:asciiTheme="minorHAnsi" w:eastAsiaTheme="minorEastAsia" w:hAnsiTheme="minorHAnsi" w:cstheme="minorBidi"/>
          <w:noProof/>
          <w:sz w:val="22"/>
          <w:szCs w:val="22"/>
        </w:rPr>
      </w:pPr>
      <w:r>
        <w:fldChar w:fldCharType="begin"/>
      </w:r>
      <w:r w:rsidR="007C78C7">
        <w:instrText xml:space="preserve"> TOC \c "Figure_Apx" </w:instrText>
      </w:r>
      <w:r>
        <w:fldChar w:fldCharType="separate"/>
      </w:r>
      <w:r w:rsidR="00C736EB">
        <w:rPr>
          <w:noProof/>
        </w:rPr>
        <w:t>Figure A</w:t>
      </w:r>
      <w:r w:rsidR="00C736EB">
        <w:rPr>
          <w:noProof/>
        </w:rPr>
        <w:noBreakHyphen/>
        <w:t>1.  Key Acronyms and Definitions.</w:t>
      </w:r>
      <w:r w:rsidR="00C736EB">
        <w:rPr>
          <w:noProof/>
        </w:rPr>
        <w:tab/>
      </w:r>
      <w:r w:rsidR="00C736EB">
        <w:rPr>
          <w:noProof/>
        </w:rPr>
        <w:fldChar w:fldCharType="begin"/>
      </w:r>
      <w:r w:rsidR="00C736EB">
        <w:rPr>
          <w:noProof/>
        </w:rPr>
        <w:instrText xml:space="preserve"> PAGEREF _Toc418068209 \h </w:instrText>
      </w:r>
      <w:r w:rsidR="00C736EB">
        <w:rPr>
          <w:noProof/>
        </w:rPr>
      </w:r>
      <w:r w:rsidR="00C736EB">
        <w:rPr>
          <w:noProof/>
        </w:rPr>
        <w:fldChar w:fldCharType="separate"/>
      </w:r>
      <w:r w:rsidR="00C736EB">
        <w:rPr>
          <w:noProof/>
        </w:rPr>
        <w:t>10</w:t>
      </w:r>
      <w:r w:rsidR="00C736EB">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B</w:t>
      </w:r>
      <w:r>
        <w:rPr>
          <w:noProof/>
        </w:rPr>
        <w:noBreakHyphen/>
        <w:t>1.  Air Force Installations.</w:t>
      </w:r>
      <w:r>
        <w:rPr>
          <w:noProof/>
        </w:rPr>
        <w:tab/>
      </w:r>
      <w:r>
        <w:rPr>
          <w:noProof/>
        </w:rPr>
        <w:fldChar w:fldCharType="begin"/>
      </w:r>
      <w:r>
        <w:rPr>
          <w:noProof/>
        </w:rPr>
        <w:instrText xml:space="preserve"> PAGEREF _Toc418068210 \h </w:instrText>
      </w:r>
      <w:r>
        <w:rPr>
          <w:noProof/>
        </w:rPr>
      </w:r>
      <w:r>
        <w:rPr>
          <w:noProof/>
        </w:rPr>
        <w:fldChar w:fldCharType="separate"/>
      </w:r>
      <w:r>
        <w:rPr>
          <w:noProof/>
        </w:rPr>
        <w:t>11</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B</w:t>
      </w:r>
      <w:r>
        <w:rPr>
          <w:noProof/>
        </w:rPr>
        <w:noBreakHyphen/>
        <w:t>2.  Army Installations.</w:t>
      </w:r>
      <w:r>
        <w:rPr>
          <w:noProof/>
        </w:rPr>
        <w:tab/>
      </w:r>
      <w:r>
        <w:rPr>
          <w:noProof/>
        </w:rPr>
        <w:fldChar w:fldCharType="begin"/>
      </w:r>
      <w:r>
        <w:rPr>
          <w:noProof/>
        </w:rPr>
        <w:instrText xml:space="preserve"> PAGEREF _Toc418068211 \h </w:instrText>
      </w:r>
      <w:r>
        <w:rPr>
          <w:noProof/>
        </w:rPr>
      </w:r>
      <w:r>
        <w:rPr>
          <w:noProof/>
        </w:rPr>
        <w:fldChar w:fldCharType="separate"/>
      </w:r>
      <w:r>
        <w:rPr>
          <w:noProof/>
        </w:rPr>
        <w:t>12</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B</w:t>
      </w:r>
      <w:r>
        <w:rPr>
          <w:noProof/>
        </w:rPr>
        <w:noBreakHyphen/>
        <w:t>3.  Marine Corps Installations.</w:t>
      </w:r>
      <w:r>
        <w:rPr>
          <w:noProof/>
        </w:rPr>
        <w:tab/>
      </w:r>
      <w:r>
        <w:rPr>
          <w:noProof/>
        </w:rPr>
        <w:fldChar w:fldCharType="begin"/>
      </w:r>
      <w:r>
        <w:rPr>
          <w:noProof/>
        </w:rPr>
        <w:instrText xml:space="preserve"> PAGEREF _Toc418068212 \h </w:instrText>
      </w:r>
      <w:r>
        <w:rPr>
          <w:noProof/>
        </w:rPr>
      </w:r>
      <w:r>
        <w:rPr>
          <w:noProof/>
        </w:rPr>
        <w:fldChar w:fldCharType="separate"/>
      </w:r>
      <w:r>
        <w:rPr>
          <w:noProof/>
        </w:rPr>
        <w:t>13</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B</w:t>
      </w:r>
      <w:r>
        <w:rPr>
          <w:noProof/>
        </w:rPr>
        <w:noBreakHyphen/>
        <w:t>4.  Navy Installations.</w:t>
      </w:r>
      <w:r>
        <w:rPr>
          <w:noProof/>
        </w:rPr>
        <w:tab/>
      </w:r>
      <w:r>
        <w:rPr>
          <w:noProof/>
        </w:rPr>
        <w:fldChar w:fldCharType="begin"/>
      </w:r>
      <w:r>
        <w:rPr>
          <w:noProof/>
        </w:rPr>
        <w:instrText xml:space="preserve"> PAGEREF _Toc418068213 \h </w:instrText>
      </w:r>
      <w:r>
        <w:rPr>
          <w:noProof/>
        </w:rPr>
      </w:r>
      <w:r>
        <w:rPr>
          <w:noProof/>
        </w:rPr>
        <w:fldChar w:fldCharType="separate"/>
      </w:r>
      <w:r>
        <w:rPr>
          <w:noProof/>
        </w:rPr>
        <w:t>14</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D</w:t>
      </w:r>
      <w:r>
        <w:rPr>
          <w:noProof/>
        </w:rPr>
        <w:noBreakHyphen/>
        <w:t>1.  Data Sources.</w:t>
      </w:r>
      <w:r>
        <w:rPr>
          <w:noProof/>
        </w:rPr>
        <w:tab/>
      </w:r>
      <w:r>
        <w:rPr>
          <w:noProof/>
        </w:rPr>
        <w:fldChar w:fldCharType="begin"/>
      </w:r>
      <w:r>
        <w:rPr>
          <w:noProof/>
        </w:rPr>
        <w:instrText xml:space="preserve"> PAGEREF _Toc418068214 \h </w:instrText>
      </w:r>
      <w:r>
        <w:rPr>
          <w:noProof/>
        </w:rPr>
      </w:r>
      <w:r>
        <w:rPr>
          <w:noProof/>
        </w:rPr>
        <w:fldChar w:fldCharType="separate"/>
      </w:r>
      <w:r>
        <w:rPr>
          <w:noProof/>
        </w:rPr>
        <w:t>18</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E</w:t>
      </w:r>
      <w:r>
        <w:rPr>
          <w:noProof/>
        </w:rPr>
        <w:noBreakHyphen/>
        <w:t>1.  EIT Input Screen.</w:t>
      </w:r>
      <w:r>
        <w:rPr>
          <w:noProof/>
        </w:rPr>
        <w:tab/>
      </w:r>
      <w:r>
        <w:rPr>
          <w:noProof/>
        </w:rPr>
        <w:fldChar w:fldCharType="begin"/>
      </w:r>
      <w:r>
        <w:rPr>
          <w:noProof/>
        </w:rPr>
        <w:instrText xml:space="preserve"> PAGEREF _Toc418068215 \h </w:instrText>
      </w:r>
      <w:r>
        <w:rPr>
          <w:noProof/>
        </w:rPr>
      </w:r>
      <w:r>
        <w:rPr>
          <w:noProof/>
        </w:rPr>
        <w:fldChar w:fldCharType="separate"/>
      </w:r>
      <w:r>
        <w:rPr>
          <w:noProof/>
        </w:rPr>
        <w:t>23</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E</w:t>
      </w:r>
      <w:r>
        <w:rPr>
          <w:noProof/>
        </w:rPr>
        <w:noBreakHyphen/>
        <w:t>2.  EIT Output Screen.</w:t>
      </w:r>
      <w:r>
        <w:rPr>
          <w:noProof/>
        </w:rPr>
        <w:tab/>
      </w:r>
      <w:r>
        <w:rPr>
          <w:noProof/>
        </w:rPr>
        <w:fldChar w:fldCharType="begin"/>
      </w:r>
      <w:r>
        <w:rPr>
          <w:noProof/>
        </w:rPr>
        <w:instrText xml:space="preserve"> PAGEREF _Toc418068216 \h </w:instrText>
      </w:r>
      <w:r>
        <w:rPr>
          <w:noProof/>
        </w:rPr>
      </w:r>
      <w:r>
        <w:rPr>
          <w:noProof/>
        </w:rPr>
        <w:fldChar w:fldCharType="separate"/>
      </w:r>
      <w:r>
        <w:rPr>
          <w:noProof/>
        </w:rPr>
        <w:t>25</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E</w:t>
      </w:r>
      <w:r>
        <w:rPr>
          <w:noProof/>
        </w:rPr>
        <w:noBreakHyphen/>
        <w:t>3.  Results: Population Impact by Installation.</w:t>
      </w:r>
      <w:r>
        <w:rPr>
          <w:noProof/>
        </w:rPr>
        <w:tab/>
      </w:r>
      <w:r>
        <w:rPr>
          <w:noProof/>
        </w:rPr>
        <w:fldChar w:fldCharType="begin"/>
      </w:r>
      <w:r>
        <w:rPr>
          <w:noProof/>
        </w:rPr>
        <w:instrText xml:space="preserve"> PAGEREF _Toc418068217 \h </w:instrText>
      </w:r>
      <w:r>
        <w:rPr>
          <w:noProof/>
        </w:rPr>
      </w:r>
      <w:r>
        <w:rPr>
          <w:noProof/>
        </w:rPr>
        <w:fldChar w:fldCharType="separate"/>
      </w:r>
      <w:r>
        <w:rPr>
          <w:noProof/>
        </w:rPr>
        <w:t>26</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E</w:t>
      </w:r>
      <w:r>
        <w:rPr>
          <w:noProof/>
        </w:rPr>
        <w:noBreakHyphen/>
        <w:t>4.  Results: Employment Impact by Region.</w:t>
      </w:r>
      <w:r>
        <w:rPr>
          <w:noProof/>
        </w:rPr>
        <w:tab/>
      </w:r>
      <w:r>
        <w:rPr>
          <w:noProof/>
        </w:rPr>
        <w:fldChar w:fldCharType="begin"/>
      </w:r>
      <w:r>
        <w:rPr>
          <w:noProof/>
        </w:rPr>
        <w:instrText xml:space="preserve"> PAGEREF _Toc418068218 \h </w:instrText>
      </w:r>
      <w:r>
        <w:rPr>
          <w:noProof/>
        </w:rPr>
      </w:r>
      <w:r>
        <w:rPr>
          <w:noProof/>
        </w:rPr>
        <w:fldChar w:fldCharType="separate"/>
      </w:r>
      <w:r>
        <w:rPr>
          <w:noProof/>
        </w:rPr>
        <w:t>27</w:t>
      </w:r>
      <w:r>
        <w:rPr>
          <w:noProof/>
        </w:rPr>
        <w:fldChar w:fldCharType="end"/>
      </w:r>
    </w:p>
    <w:p w:rsidR="00C736EB" w:rsidRDefault="00C736EB">
      <w:pPr>
        <w:pStyle w:val="TableofFigures"/>
        <w:rPr>
          <w:rFonts w:asciiTheme="minorHAnsi" w:eastAsiaTheme="minorEastAsia" w:hAnsiTheme="minorHAnsi" w:cstheme="minorBidi"/>
          <w:noProof/>
          <w:sz w:val="22"/>
          <w:szCs w:val="22"/>
        </w:rPr>
      </w:pPr>
      <w:r>
        <w:rPr>
          <w:noProof/>
        </w:rPr>
        <w:t>Figure E</w:t>
      </w:r>
      <w:r>
        <w:rPr>
          <w:noProof/>
        </w:rPr>
        <w:noBreakHyphen/>
        <w:t>5.  Results: Income Impact by Region.</w:t>
      </w:r>
      <w:r>
        <w:rPr>
          <w:noProof/>
        </w:rPr>
        <w:tab/>
      </w:r>
      <w:r>
        <w:rPr>
          <w:noProof/>
        </w:rPr>
        <w:fldChar w:fldCharType="begin"/>
      </w:r>
      <w:r>
        <w:rPr>
          <w:noProof/>
        </w:rPr>
        <w:instrText xml:space="preserve"> PAGEREF _Toc418068219 \h </w:instrText>
      </w:r>
      <w:r>
        <w:rPr>
          <w:noProof/>
        </w:rPr>
      </w:r>
      <w:r>
        <w:rPr>
          <w:noProof/>
        </w:rPr>
        <w:fldChar w:fldCharType="separate"/>
      </w:r>
      <w:r>
        <w:rPr>
          <w:noProof/>
        </w:rPr>
        <w:t>28</w:t>
      </w:r>
      <w:r>
        <w:rPr>
          <w:noProof/>
        </w:rPr>
        <w:fldChar w:fldCharType="end"/>
      </w:r>
    </w:p>
    <w:p w:rsidR="00527D26" w:rsidRDefault="00D4585A" w:rsidP="000B4D72">
      <w:pPr>
        <w:outlineLvl w:val="0"/>
      </w:pPr>
      <w:r>
        <w:fldChar w:fldCharType="end"/>
      </w:r>
    </w:p>
    <w:p w:rsidR="00B77023" w:rsidRDefault="00B77023">
      <w:pPr>
        <w:ind w:right="1260"/>
        <w:sectPr w:rsidR="00B77023" w:rsidSect="00FC63A0">
          <w:headerReference w:type="even" r:id="rId20"/>
          <w:headerReference w:type="default" r:id="rId21"/>
          <w:footerReference w:type="even" r:id="rId22"/>
          <w:footerReference w:type="default" r:id="rId23"/>
          <w:type w:val="oddPage"/>
          <w:pgSz w:w="12240" w:h="15840" w:code="1"/>
          <w:pgMar w:top="1440" w:right="1440" w:bottom="1440" w:left="1440" w:header="432" w:footer="432" w:gutter="0"/>
          <w:pgNumType w:fmt="lowerRoman"/>
          <w:cols w:space="720"/>
          <w:docGrid w:linePitch="326"/>
        </w:sectPr>
      </w:pPr>
    </w:p>
    <w:p w:rsidR="00B77023" w:rsidRDefault="00B77023" w:rsidP="00B77023">
      <w:pPr>
        <w:ind w:right="1260"/>
        <w:jc w:val="center"/>
      </w:pPr>
      <w:r>
        <w:lastRenderedPageBreak/>
        <w:t>(THIS PAGE INTENTIONALLY LEFT BLANK)</w:t>
      </w:r>
    </w:p>
    <w:p w:rsidR="00B77023" w:rsidRDefault="00B77023">
      <w:pPr>
        <w:ind w:right="1260"/>
        <w:sectPr w:rsidR="00B77023" w:rsidSect="00B77023">
          <w:headerReference w:type="even" r:id="rId24"/>
          <w:headerReference w:type="default" r:id="rId25"/>
          <w:footerReference w:type="even" r:id="rId26"/>
          <w:footerReference w:type="default" r:id="rId27"/>
          <w:pgSz w:w="12240" w:h="15840" w:code="1"/>
          <w:pgMar w:top="1440" w:right="1440" w:bottom="1440" w:left="1440" w:header="432" w:footer="432" w:gutter="0"/>
          <w:pgNumType w:fmt="lowerRoman"/>
          <w:cols w:space="720"/>
          <w:vAlign w:val="center"/>
          <w:docGrid w:linePitch="326"/>
        </w:sectPr>
      </w:pPr>
    </w:p>
    <w:p w:rsidR="008A505B" w:rsidRDefault="008A2957">
      <w:pPr>
        <w:pStyle w:val="Heading1"/>
      </w:pPr>
      <w:bookmarkStart w:id="3" w:name="Chapter1"/>
      <w:bookmarkStart w:id="4" w:name="_Toc418068187"/>
      <w:bookmarkEnd w:id="3"/>
      <w:r>
        <w:lastRenderedPageBreak/>
        <w:t>introduction</w:t>
      </w:r>
      <w:bookmarkEnd w:id="4"/>
    </w:p>
    <w:p w:rsidR="008A505B" w:rsidRDefault="008A505B" w:rsidP="008A505B">
      <w:pPr>
        <w:pStyle w:val="Heading2"/>
      </w:pPr>
      <w:bookmarkStart w:id="5" w:name="_Toc418068188"/>
      <w:r>
        <w:t>Problem Statement</w:t>
      </w:r>
      <w:bookmarkEnd w:id="5"/>
    </w:p>
    <w:p w:rsidR="00162600" w:rsidRPr="006E6A3D" w:rsidRDefault="00162600" w:rsidP="00162600">
      <w:pPr>
        <w:rPr>
          <w:rFonts w:ascii="Times New Roman" w:hAnsi="Times New Roman"/>
        </w:rPr>
      </w:pPr>
      <w:r w:rsidRPr="006E6A3D">
        <w:rPr>
          <w:rFonts w:ascii="Times New Roman" w:hAnsi="Times New Roman"/>
        </w:rPr>
        <w:t xml:space="preserve">The purpose of this project was to develop an </w:t>
      </w:r>
      <w:r w:rsidR="00ED2207">
        <w:rPr>
          <w:rFonts w:ascii="Times New Roman" w:hAnsi="Times New Roman"/>
        </w:rPr>
        <w:t>E</w:t>
      </w:r>
      <w:r w:rsidR="00ED2207" w:rsidRPr="006E6A3D">
        <w:rPr>
          <w:rFonts w:ascii="Times New Roman" w:hAnsi="Times New Roman"/>
        </w:rPr>
        <w:t xml:space="preserve">conomic </w:t>
      </w:r>
      <w:r w:rsidR="00ED2207">
        <w:rPr>
          <w:rFonts w:ascii="Times New Roman" w:hAnsi="Times New Roman"/>
        </w:rPr>
        <w:t>I</w:t>
      </w:r>
      <w:r w:rsidR="00ED2207" w:rsidRPr="006E6A3D">
        <w:rPr>
          <w:rFonts w:ascii="Times New Roman" w:hAnsi="Times New Roman"/>
        </w:rPr>
        <w:t xml:space="preserve">mpact </w:t>
      </w:r>
      <w:r w:rsidR="00ED2207">
        <w:rPr>
          <w:rFonts w:ascii="Times New Roman" w:hAnsi="Times New Roman"/>
        </w:rPr>
        <w:t>T</w:t>
      </w:r>
      <w:r w:rsidR="00ED2207" w:rsidRPr="006E6A3D">
        <w:rPr>
          <w:rFonts w:ascii="Times New Roman" w:hAnsi="Times New Roman"/>
        </w:rPr>
        <w:t xml:space="preserve">ool </w:t>
      </w:r>
      <w:r w:rsidRPr="006E6A3D">
        <w:rPr>
          <w:rFonts w:ascii="Times New Roman" w:hAnsi="Times New Roman"/>
        </w:rPr>
        <w:t xml:space="preserve">(EIT) that will capture the impact of realigning or closing Army installations on the surrounding </w:t>
      </w:r>
      <w:r w:rsidR="00B2362F" w:rsidRPr="006E6A3D">
        <w:rPr>
          <w:rFonts w:ascii="Times New Roman" w:hAnsi="Times New Roman"/>
        </w:rPr>
        <w:t>communit</w:t>
      </w:r>
      <w:r w:rsidR="00B2362F">
        <w:rPr>
          <w:rFonts w:ascii="Times New Roman" w:hAnsi="Times New Roman"/>
        </w:rPr>
        <w:t>ies</w:t>
      </w:r>
      <w:r w:rsidRPr="006E6A3D">
        <w:rPr>
          <w:rFonts w:ascii="Times New Roman" w:hAnsi="Times New Roman"/>
        </w:rPr>
        <w:t xml:space="preserve">. </w:t>
      </w:r>
      <w:r w:rsidR="00B2362F">
        <w:rPr>
          <w:rFonts w:ascii="Times New Roman" w:hAnsi="Times New Roman"/>
        </w:rPr>
        <w:t>Within t</w:t>
      </w:r>
      <w:r w:rsidRPr="006E6A3D">
        <w:rPr>
          <w:rFonts w:ascii="Times New Roman" w:hAnsi="Times New Roman"/>
        </w:rPr>
        <w:t>his paper</w:t>
      </w:r>
      <w:r w:rsidR="00B2362F">
        <w:rPr>
          <w:rFonts w:ascii="Times New Roman" w:hAnsi="Times New Roman"/>
        </w:rPr>
        <w:t xml:space="preserve">, the project team </w:t>
      </w:r>
      <w:r w:rsidRPr="006E6A3D">
        <w:rPr>
          <w:rFonts w:ascii="Times New Roman" w:hAnsi="Times New Roman"/>
        </w:rPr>
        <w:t xml:space="preserve">will describe an economic impact analysis methodology that can be used to estimate the economic impact of stationing actions on the </w:t>
      </w:r>
      <w:r w:rsidR="00B2362F" w:rsidRPr="006E6A3D">
        <w:rPr>
          <w:rFonts w:ascii="Times New Roman" w:hAnsi="Times New Roman"/>
        </w:rPr>
        <w:t>communit</w:t>
      </w:r>
      <w:r w:rsidR="00B2362F">
        <w:rPr>
          <w:rFonts w:ascii="Times New Roman" w:hAnsi="Times New Roman"/>
        </w:rPr>
        <w:t>ies</w:t>
      </w:r>
      <w:r w:rsidR="00B2362F" w:rsidRPr="006E6A3D">
        <w:rPr>
          <w:rFonts w:ascii="Times New Roman" w:hAnsi="Times New Roman"/>
        </w:rPr>
        <w:t xml:space="preserve"> </w:t>
      </w:r>
      <w:r w:rsidRPr="006E6A3D">
        <w:rPr>
          <w:rFonts w:ascii="Times New Roman" w:hAnsi="Times New Roman"/>
        </w:rPr>
        <w:t>surroundin</w:t>
      </w:r>
      <w:r w:rsidR="00B04F59">
        <w:rPr>
          <w:rFonts w:ascii="Times New Roman" w:hAnsi="Times New Roman"/>
        </w:rPr>
        <w:t xml:space="preserve">g </w:t>
      </w:r>
      <w:r w:rsidR="00E844C8">
        <w:rPr>
          <w:rFonts w:ascii="Times New Roman" w:hAnsi="Times New Roman"/>
        </w:rPr>
        <w:t xml:space="preserve">affected </w:t>
      </w:r>
      <w:r w:rsidR="00B04F59">
        <w:rPr>
          <w:rFonts w:ascii="Times New Roman" w:hAnsi="Times New Roman"/>
        </w:rPr>
        <w:t>installation</w:t>
      </w:r>
      <w:r w:rsidR="00B2362F">
        <w:rPr>
          <w:rFonts w:ascii="Times New Roman" w:hAnsi="Times New Roman"/>
        </w:rPr>
        <w:t>s</w:t>
      </w:r>
      <w:r w:rsidR="00B04F59">
        <w:rPr>
          <w:rFonts w:ascii="Times New Roman" w:hAnsi="Times New Roman"/>
        </w:rPr>
        <w:t>. The</w:t>
      </w:r>
      <w:r w:rsidRPr="006E6A3D">
        <w:rPr>
          <w:rFonts w:ascii="Times New Roman" w:hAnsi="Times New Roman"/>
        </w:rPr>
        <w:t xml:space="preserve"> </w:t>
      </w:r>
      <w:r w:rsidR="00B2362F">
        <w:rPr>
          <w:rFonts w:ascii="Times New Roman" w:hAnsi="Times New Roman"/>
        </w:rPr>
        <w:t xml:space="preserve">project team </w:t>
      </w:r>
      <w:r w:rsidR="00B04F59">
        <w:rPr>
          <w:rFonts w:ascii="Times New Roman" w:hAnsi="Times New Roman"/>
        </w:rPr>
        <w:t>considered</w:t>
      </w:r>
      <w:r w:rsidRPr="006E6A3D">
        <w:rPr>
          <w:rFonts w:ascii="Times New Roman" w:hAnsi="Times New Roman"/>
        </w:rPr>
        <w:t xml:space="preserve"> factors to estimate </w:t>
      </w:r>
      <w:r w:rsidR="008C7DBA" w:rsidRPr="006E6A3D">
        <w:rPr>
          <w:rFonts w:ascii="Times New Roman" w:hAnsi="Times New Roman"/>
        </w:rPr>
        <w:t>th</w:t>
      </w:r>
      <w:r w:rsidR="008C7DBA">
        <w:rPr>
          <w:rFonts w:ascii="Times New Roman" w:hAnsi="Times New Roman"/>
        </w:rPr>
        <w:t>is</w:t>
      </w:r>
      <w:r w:rsidR="008C7DBA" w:rsidRPr="006E6A3D">
        <w:rPr>
          <w:rFonts w:ascii="Times New Roman" w:hAnsi="Times New Roman"/>
        </w:rPr>
        <w:t xml:space="preserve"> </w:t>
      </w:r>
      <w:r w:rsidRPr="006E6A3D">
        <w:rPr>
          <w:rFonts w:ascii="Times New Roman" w:hAnsi="Times New Roman"/>
        </w:rPr>
        <w:t xml:space="preserve">impact and </w:t>
      </w:r>
      <w:r w:rsidR="00B04F59">
        <w:rPr>
          <w:rFonts w:ascii="Times New Roman" w:hAnsi="Times New Roman"/>
        </w:rPr>
        <w:t>accounted</w:t>
      </w:r>
      <w:r w:rsidR="009C333B">
        <w:rPr>
          <w:rFonts w:ascii="Times New Roman" w:hAnsi="Times New Roman"/>
        </w:rPr>
        <w:t xml:space="preserve"> for</w:t>
      </w:r>
      <w:r w:rsidRPr="006E6A3D">
        <w:rPr>
          <w:rFonts w:ascii="Times New Roman" w:hAnsi="Times New Roman"/>
        </w:rPr>
        <w:t xml:space="preserve"> differences due to the location of the installation</w:t>
      </w:r>
      <w:r w:rsidR="00B2362F">
        <w:rPr>
          <w:rFonts w:ascii="Times New Roman" w:hAnsi="Times New Roman"/>
        </w:rPr>
        <w:t>s</w:t>
      </w:r>
      <w:r w:rsidRPr="006E6A3D">
        <w:rPr>
          <w:rFonts w:ascii="Times New Roman" w:hAnsi="Times New Roman"/>
        </w:rPr>
        <w:t xml:space="preserve">. </w:t>
      </w:r>
    </w:p>
    <w:p w:rsidR="008A505B" w:rsidRDefault="008A505B" w:rsidP="008A505B">
      <w:pPr>
        <w:pStyle w:val="BodyText"/>
      </w:pPr>
    </w:p>
    <w:p w:rsidR="008A505B" w:rsidRDefault="001A38B0" w:rsidP="008A505B">
      <w:pPr>
        <w:pStyle w:val="Heading2"/>
      </w:pPr>
      <w:bookmarkStart w:id="6" w:name="_Toc418068189"/>
      <w:r>
        <w:t>Stationing</w:t>
      </w:r>
      <w:r w:rsidR="008A505B">
        <w:t xml:space="preserve"> Background</w:t>
      </w:r>
      <w:bookmarkEnd w:id="6"/>
    </w:p>
    <w:p w:rsidR="008A505B" w:rsidRDefault="00162600" w:rsidP="0041428D">
      <w:r w:rsidRPr="006E6A3D">
        <w:rPr>
          <w:rFonts w:ascii="Times New Roman" w:hAnsi="Times New Roman"/>
        </w:rPr>
        <w:t xml:space="preserve">CAA started to reinvigorate their </w:t>
      </w:r>
      <w:r w:rsidR="001A38B0">
        <w:rPr>
          <w:rFonts w:ascii="Times New Roman" w:hAnsi="Times New Roman"/>
        </w:rPr>
        <w:t xml:space="preserve">stationing </w:t>
      </w:r>
      <w:r w:rsidRPr="006E6A3D">
        <w:rPr>
          <w:rFonts w:ascii="Times New Roman" w:hAnsi="Times New Roman"/>
        </w:rPr>
        <w:t>analysis capability to answer tactical stationing d</w:t>
      </w:r>
      <w:r w:rsidR="001A38B0">
        <w:rPr>
          <w:rFonts w:ascii="Times New Roman" w:hAnsi="Times New Roman"/>
        </w:rPr>
        <w:t>ecisions while preparing for a possible f</w:t>
      </w:r>
      <w:r w:rsidRPr="006E6A3D">
        <w:rPr>
          <w:rFonts w:ascii="Times New Roman" w:hAnsi="Times New Roman"/>
        </w:rPr>
        <w:t xml:space="preserve">uture </w:t>
      </w:r>
      <w:r w:rsidR="009C333B">
        <w:rPr>
          <w:rFonts w:ascii="Times New Roman" w:hAnsi="Times New Roman"/>
        </w:rPr>
        <w:t>Base Realignment and Closure (</w:t>
      </w:r>
      <w:r w:rsidRPr="006E6A3D">
        <w:rPr>
          <w:rFonts w:ascii="Times New Roman" w:hAnsi="Times New Roman"/>
        </w:rPr>
        <w:t>BRAC</w:t>
      </w:r>
      <w:r w:rsidR="009C333B">
        <w:rPr>
          <w:rFonts w:ascii="Times New Roman" w:hAnsi="Times New Roman"/>
        </w:rPr>
        <w:t>)</w:t>
      </w:r>
      <w:r w:rsidRPr="006E6A3D">
        <w:rPr>
          <w:rFonts w:ascii="Times New Roman" w:hAnsi="Times New Roman"/>
        </w:rPr>
        <w:t xml:space="preserve"> round. During BRAC 2005, </w:t>
      </w:r>
      <w:r w:rsidR="009C333B">
        <w:rPr>
          <w:rFonts w:ascii="Times New Roman" w:hAnsi="Times New Roman"/>
        </w:rPr>
        <w:t>the Department of Defense (</w:t>
      </w:r>
      <w:r w:rsidRPr="006E6A3D">
        <w:rPr>
          <w:rFonts w:ascii="Times New Roman" w:hAnsi="Times New Roman"/>
        </w:rPr>
        <w:t>DoD</w:t>
      </w:r>
      <w:r w:rsidR="009C333B">
        <w:rPr>
          <w:rFonts w:ascii="Times New Roman" w:hAnsi="Times New Roman"/>
        </w:rPr>
        <w:t>)</w:t>
      </w:r>
      <w:r w:rsidRPr="006E6A3D">
        <w:rPr>
          <w:rFonts w:ascii="Times New Roman" w:hAnsi="Times New Roman"/>
        </w:rPr>
        <w:t xml:space="preserve"> used a model to estimate the economic impact of stationing actions on surrounding communities. DoD’s method accounted for the employment and population changes to a community as a</w:t>
      </w:r>
      <w:r w:rsidR="001D767C">
        <w:rPr>
          <w:rFonts w:ascii="Times New Roman" w:hAnsi="Times New Roman"/>
        </w:rPr>
        <w:t xml:space="preserve"> result of a stationing scenario</w:t>
      </w:r>
      <w:r w:rsidR="0041428D">
        <w:rPr>
          <w:rFonts w:ascii="Times New Roman" w:hAnsi="Times New Roman"/>
        </w:rPr>
        <w:t>.  This tool</w:t>
      </w:r>
      <w:r w:rsidRPr="006E6A3D">
        <w:rPr>
          <w:rFonts w:ascii="Times New Roman" w:hAnsi="Times New Roman"/>
        </w:rPr>
        <w:t xml:space="preserve"> utilized commercially-owned software to determine the economic impact of a stationing decision on the local community.  Under </w:t>
      </w:r>
      <w:r w:rsidR="00F75AFC">
        <w:rPr>
          <w:rFonts w:ascii="Times New Roman" w:hAnsi="Times New Roman"/>
        </w:rPr>
        <w:t>the current</w:t>
      </w:r>
      <w:r w:rsidR="00F75AFC" w:rsidRPr="006E6A3D">
        <w:rPr>
          <w:rFonts w:ascii="Times New Roman" w:hAnsi="Times New Roman"/>
        </w:rPr>
        <w:t xml:space="preserve"> </w:t>
      </w:r>
      <w:r w:rsidRPr="006E6A3D">
        <w:rPr>
          <w:rFonts w:ascii="Times New Roman" w:hAnsi="Times New Roman"/>
        </w:rPr>
        <w:t>fiscally constrai</w:t>
      </w:r>
      <w:r w:rsidR="0041428D">
        <w:rPr>
          <w:rFonts w:ascii="Times New Roman" w:hAnsi="Times New Roman"/>
        </w:rPr>
        <w:t>ned environment</w:t>
      </w:r>
      <w:r w:rsidR="004920A1">
        <w:rPr>
          <w:rFonts w:ascii="Times New Roman" w:hAnsi="Times New Roman"/>
        </w:rPr>
        <w:t>,</w:t>
      </w:r>
      <w:r w:rsidR="0041428D">
        <w:rPr>
          <w:rFonts w:ascii="Times New Roman" w:hAnsi="Times New Roman"/>
        </w:rPr>
        <w:t xml:space="preserve"> </w:t>
      </w:r>
      <w:r w:rsidR="004920A1">
        <w:rPr>
          <w:rFonts w:ascii="Times New Roman" w:hAnsi="Times New Roman"/>
        </w:rPr>
        <w:t>this</w:t>
      </w:r>
      <w:r w:rsidRPr="006E6A3D">
        <w:rPr>
          <w:rFonts w:ascii="Times New Roman" w:hAnsi="Times New Roman"/>
        </w:rPr>
        <w:t xml:space="preserve"> may </w:t>
      </w:r>
      <w:r w:rsidR="004920A1">
        <w:rPr>
          <w:rFonts w:ascii="Times New Roman" w:hAnsi="Times New Roman"/>
        </w:rPr>
        <w:t>not remain an acceptable methodology</w:t>
      </w:r>
      <w:r w:rsidR="0041428D">
        <w:rPr>
          <w:rFonts w:ascii="Times New Roman" w:hAnsi="Times New Roman"/>
        </w:rPr>
        <w:t xml:space="preserve">.  Additionally </w:t>
      </w:r>
      <w:r w:rsidR="00F75AFC">
        <w:rPr>
          <w:rFonts w:ascii="Times New Roman" w:hAnsi="Times New Roman"/>
        </w:rPr>
        <w:t xml:space="preserve">DoD could improve </w:t>
      </w:r>
      <w:r w:rsidR="0041428D">
        <w:rPr>
          <w:rFonts w:ascii="Times New Roman" w:hAnsi="Times New Roman"/>
        </w:rPr>
        <w:t xml:space="preserve">the methodology </w:t>
      </w:r>
      <w:r w:rsidRPr="006E6A3D">
        <w:rPr>
          <w:rFonts w:ascii="Times New Roman" w:hAnsi="Times New Roman"/>
        </w:rPr>
        <w:t xml:space="preserve">to provide more information when assessing the economic impact to a community.  </w:t>
      </w:r>
      <w:r w:rsidR="00F75AFC">
        <w:rPr>
          <w:rFonts w:ascii="Times New Roman" w:hAnsi="Times New Roman"/>
        </w:rPr>
        <w:t>Since BRAC 2005, DoD has not updated t</w:t>
      </w:r>
      <w:r w:rsidR="0041428D">
        <w:rPr>
          <w:rFonts w:ascii="Times New Roman" w:hAnsi="Times New Roman"/>
        </w:rPr>
        <w:t xml:space="preserve">he </w:t>
      </w:r>
      <w:r w:rsidR="0048182F">
        <w:rPr>
          <w:rFonts w:ascii="Times New Roman" w:hAnsi="Times New Roman"/>
        </w:rPr>
        <w:t>t</w:t>
      </w:r>
      <w:r w:rsidR="009C333B" w:rsidRPr="006E6A3D">
        <w:rPr>
          <w:rFonts w:ascii="Times New Roman" w:hAnsi="Times New Roman"/>
        </w:rPr>
        <w:t>ool</w:t>
      </w:r>
      <w:r w:rsidR="00991862">
        <w:rPr>
          <w:rFonts w:ascii="Times New Roman" w:hAnsi="Times New Roman"/>
        </w:rPr>
        <w:t>;</w:t>
      </w:r>
      <w:r w:rsidR="0041428D">
        <w:rPr>
          <w:rFonts w:ascii="Times New Roman" w:hAnsi="Times New Roman"/>
        </w:rPr>
        <w:t xml:space="preserve"> a</w:t>
      </w:r>
      <w:r w:rsidRPr="006E6A3D">
        <w:rPr>
          <w:rFonts w:ascii="Times New Roman" w:hAnsi="Times New Roman"/>
        </w:rPr>
        <w:t xml:space="preserve">s a result, CAA initiated </w:t>
      </w:r>
      <w:r w:rsidR="009C333B" w:rsidRPr="006E6A3D">
        <w:rPr>
          <w:rFonts w:ascii="Times New Roman" w:hAnsi="Times New Roman"/>
        </w:rPr>
        <w:t>a project</w:t>
      </w:r>
      <w:r w:rsidRPr="006E6A3D">
        <w:rPr>
          <w:rFonts w:ascii="Times New Roman" w:hAnsi="Times New Roman"/>
        </w:rPr>
        <w:t xml:space="preserve"> with the George Mason University’s </w:t>
      </w:r>
      <w:r w:rsidR="00B04F59">
        <w:rPr>
          <w:rFonts w:ascii="Times New Roman" w:hAnsi="Times New Roman"/>
        </w:rPr>
        <w:t xml:space="preserve">Systems Engineering and </w:t>
      </w:r>
      <w:r w:rsidRPr="006E6A3D">
        <w:rPr>
          <w:rFonts w:ascii="Times New Roman" w:hAnsi="Times New Roman"/>
        </w:rPr>
        <w:t xml:space="preserve">Operations Research </w:t>
      </w:r>
      <w:r w:rsidR="00B04F59">
        <w:rPr>
          <w:rFonts w:ascii="Times New Roman" w:hAnsi="Times New Roman"/>
        </w:rPr>
        <w:t>d</w:t>
      </w:r>
      <w:r w:rsidRPr="006E6A3D">
        <w:rPr>
          <w:rFonts w:ascii="Times New Roman" w:hAnsi="Times New Roman"/>
        </w:rPr>
        <w:t xml:space="preserve">epartment to develop an updated EIT that </w:t>
      </w:r>
      <w:r w:rsidR="004920A1" w:rsidRPr="006E6A3D">
        <w:rPr>
          <w:rFonts w:ascii="Times New Roman" w:hAnsi="Times New Roman"/>
        </w:rPr>
        <w:t>captur</w:t>
      </w:r>
      <w:r w:rsidR="004920A1">
        <w:rPr>
          <w:rFonts w:ascii="Times New Roman" w:hAnsi="Times New Roman"/>
        </w:rPr>
        <w:t>ed</w:t>
      </w:r>
      <w:r w:rsidRPr="006E6A3D">
        <w:rPr>
          <w:rFonts w:ascii="Times New Roman" w:hAnsi="Times New Roman"/>
        </w:rPr>
        <w:t xml:space="preserve"> the impact of realigning or closing DoD installations on the </w:t>
      </w:r>
      <w:r w:rsidR="00B2362F" w:rsidRPr="006E6A3D">
        <w:rPr>
          <w:rFonts w:ascii="Times New Roman" w:hAnsi="Times New Roman"/>
        </w:rPr>
        <w:t>communit</w:t>
      </w:r>
      <w:r w:rsidR="00B2362F">
        <w:rPr>
          <w:rFonts w:ascii="Times New Roman" w:hAnsi="Times New Roman"/>
        </w:rPr>
        <w:t>ies</w:t>
      </w:r>
      <w:r w:rsidR="00B2362F" w:rsidRPr="006E6A3D">
        <w:rPr>
          <w:rFonts w:ascii="Times New Roman" w:hAnsi="Times New Roman"/>
        </w:rPr>
        <w:t xml:space="preserve"> </w:t>
      </w:r>
      <w:r w:rsidRPr="006E6A3D">
        <w:rPr>
          <w:rFonts w:ascii="Times New Roman" w:hAnsi="Times New Roman"/>
        </w:rPr>
        <w:t xml:space="preserve">surrounding the installations for use in future stationing decisions. </w:t>
      </w:r>
      <w:r w:rsidR="00F75AFC">
        <w:rPr>
          <w:rFonts w:ascii="Times New Roman" w:hAnsi="Times New Roman"/>
        </w:rPr>
        <w:t xml:space="preserve">The project team </w:t>
      </w:r>
      <w:r w:rsidR="009C333B" w:rsidRPr="006E6A3D">
        <w:rPr>
          <w:rFonts w:ascii="Times New Roman" w:hAnsi="Times New Roman"/>
        </w:rPr>
        <w:t>account</w:t>
      </w:r>
      <w:r w:rsidR="009C333B">
        <w:rPr>
          <w:rFonts w:ascii="Times New Roman" w:hAnsi="Times New Roman"/>
        </w:rPr>
        <w:t>ed</w:t>
      </w:r>
      <w:r w:rsidR="009C333B" w:rsidRPr="006E6A3D">
        <w:rPr>
          <w:rFonts w:ascii="Times New Roman" w:hAnsi="Times New Roman"/>
        </w:rPr>
        <w:t xml:space="preserve"> for differences ac</w:t>
      </w:r>
      <w:r w:rsidR="009C333B">
        <w:rPr>
          <w:rFonts w:ascii="Times New Roman" w:hAnsi="Times New Roman"/>
        </w:rPr>
        <w:t>ross Army Installations, considered</w:t>
      </w:r>
      <w:r w:rsidR="009C333B" w:rsidRPr="006E6A3D">
        <w:rPr>
          <w:rFonts w:ascii="Times New Roman" w:hAnsi="Times New Roman"/>
        </w:rPr>
        <w:t xml:space="preserve"> multiple att</w:t>
      </w:r>
      <w:r w:rsidR="009C333B">
        <w:rPr>
          <w:rFonts w:ascii="Times New Roman" w:hAnsi="Times New Roman"/>
        </w:rPr>
        <w:t>ributes of economic impact,</w:t>
      </w:r>
      <w:r w:rsidR="009C333B" w:rsidRPr="006E6A3D">
        <w:rPr>
          <w:rFonts w:ascii="Times New Roman" w:hAnsi="Times New Roman"/>
        </w:rPr>
        <w:t xml:space="preserve"> utilize</w:t>
      </w:r>
      <w:r w:rsidR="009C333B">
        <w:rPr>
          <w:rFonts w:ascii="Times New Roman" w:hAnsi="Times New Roman"/>
        </w:rPr>
        <w:t>d</w:t>
      </w:r>
      <w:r w:rsidR="009C333B" w:rsidRPr="006E6A3D">
        <w:rPr>
          <w:rFonts w:ascii="Times New Roman" w:hAnsi="Times New Roman"/>
        </w:rPr>
        <w:t xml:space="preserve"> authoritative databa</w:t>
      </w:r>
      <w:r w:rsidR="009C333B">
        <w:rPr>
          <w:rFonts w:ascii="Times New Roman" w:hAnsi="Times New Roman"/>
        </w:rPr>
        <w:t xml:space="preserve">ses, and </w:t>
      </w:r>
      <w:r w:rsidR="009C333B" w:rsidRPr="006E6A3D">
        <w:rPr>
          <w:rFonts w:ascii="Times New Roman" w:hAnsi="Times New Roman"/>
        </w:rPr>
        <w:t>include</w:t>
      </w:r>
      <w:r w:rsidR="009C333B">
        <w:rPr>
          <w:rFonts w:ascii="Times New Roman" w:hAnsi="Times New Roman"/>
        </w:rPr>
        <w:t>d</w:t>
      </w:r>
      <w:r w:rsidR="009C333B" w:rsidRPr="006E6A3D">
        <w:rPr>
          <w:rFonts w:ascii="Times New Roman" w:hAnsi="Times New Roman"/>
        </w:rPr>
        <w:t xml:space="preserve"> a documented and verified methodology</w:t>
      </w:r>
      <w:r w:rsidR="00F75AFC">
        <w:rPr>
          <w:rFonts w:ascii="Times New Roman" w:hAnsi="Times New Roman"/>
        </w:rPr>
        <w:t xml:space="preserve"> for the update of the EIT</w:t>
      </w:r>
      <w:r w:rsidR="009C333B" w:rsidRPr="006E6A3D">
        <w:rPr>
          <w:rFonts w:ascii="Times New Roman" w:hAnsi="Times New Roman"/>
        </w:rPr>
        <w:t>.</w:t>
      </w:r>
    </w:p>
    <w:p w:rsidR="00162600" w:rsidRDefault="00162600" w:rsidP="008A505B">
      <w:pPr>
        <w:pStyle w:val="BodyText"/>
      </w:pPr>
    </w:p>
    <w:p w:rsidR="00162600" w:rsidRPr="00162600" w:rsidRDefault="00162600" w:rsidP="00162600">
      <w:pPr>
        <w:pStyle w:val="Heading2"/>
      </w:pPr>
      <w:r>
        <w:t xml:space="preserve"> </w:t>
      </w:r>
      <w:bookmarkStart w:id="7" w:name="_Toc418068190"/>
      <w:r>
        <w:t>Objectives</w:t>
      </w:r>
      <w:bookmarkEnd w:id="7"/>
    </w:p>
    <w:p w:rsidR="001D767C" w:rsidRPr="001D767C" w:rsidRDefault="001D767C" w:rsidP="001D767C">
      <w:pPr>
        <w:rPr>
          <w:rFonts w:ascii="Times New Roman" w:hAnsi="Times New Roman"/>
          <w:color w:val="000000" w:themeColor="text1"/>
          <w:szCs w:val="24"/>
        </w:rPr>
      </w:pPr>
      <w:r>
        <w:rPr>
          <w:rFonts w:ascii="Times New Roman" w:hAnsi="Times New Roman"/>
          <w:color w:val="000000" w:themeColor="text1"/>
          <w:szCs w:val="24"/>
        </w:rPr>
        <w:t>This project had five objectives:</w:t>
      </w:r>
    </w:p>
    <w:p w:rsidR="001D767C" w:rsidRDefault="001D767C" w:rsidP="001D767C">
      <w:pPr>
        <w:pStyle w:val="ListParagraph"/>
        <w:spacing w:after="0"/>
        <w:rPr>
          <w:rFonts w:ascii="Times New Roman" w:hAnsi="Times New Roman" w:cs="Times New Roman"/>
          <w:color w:val="000000" w:themeColor="text1"/>
          <w:sz w:val="24"/>
          <w:szCs w:val="24"/>
        </w:rPr>
      </w:pPr>
    </w:p>
    <w:p w:rsidR="00162600" w:rsidRPr="006E6A3D" w:rsidRDefault="00162600" w:rsidP="00162600">
      <w:pPr>
        <w:pStyle w:val="ListParagraph"/>
        <w:numPr>
          <w:ilvl w:val="0"/>
          <w:numId w:val="23"/>
        </w:numPr>
        <w:spacing w:after="0"/>
        <w:rPr>
          <w:rFonts w:ascii="Times New Roman" w:hAnsi="Times New Roman" w:cs="Times New Roman"/>
          <w:color w:val="000000" w:themeColor="text1"/>
          <w:sz w:val="24"/>
          <w:szCs w:val="24"/>
        </w:rPr>
      </w:pPr>
      <w:r w:rsidRPr="006E6A3D">
        <w:rPr>
          <w:rFonts w:ascii="Times New Roman" w:hAnsi="Times New Roman" w:cs="Times New Roman"/>
          <w:color w:val="000000" w:themeColor="text1"/>
          <w:sz w:val="24"/>
          <w:szCs w:val="24"/>
        </w:rPr>
        <w:t>Conduct a literature review to review previous and current economic impact tools</w:t>
      </w:r>
      <w:r w:rsidR="00B04F59">
        <w:rPr>
          <w:rFonts w:ascii="Times New Roman" w:hAnsi="Times New Roman" w:cs="Times New Roman"/>
          <w:color w:val="000000" w:themeColor="text1"/>
          <w:sz w:val="24"/>
          <w:szCs w:val="24"/>
        </w:rPr>
        <w:t>.</w:t>
      </w:r>
    </w:p>
    <w:p w:rsidR="00162600" w:rsidRPr="006E6A3D" w:rsidRDefault="00162600" w:rsidP="00162600">
      <w:pPr>
        <w:pStyle w:val="ListParagraph"/>
        <w:numPr>
          <w:ilvl w:val="0"/>
          <w:numId w:val="23"/>
        </w:numPr>
        <w:spacing w:after="0"/>
        <w:rPr>
          <w:rFonts w:ascii="Times New Roman" w:hAnsi="Times New Roman" w:cs="Times New Roman"/>
          <w:color w:val="000000" w:themeColor="text1"/>
          <w:sz w:val="24"/>
          <w:szCs w:val="24"/>
        </w:rPr>
      </w:pPr>
      <w:r w:rsidRPr="006E6A3D">
        <w:rPr>
          <w:rFonts w:ascii="Times New Roman" w:hAnsi="Times New Roman" w:cs="Times New Roman"/>
          <w:color w:val="000000" w:themeColor="text1"/>
          <w:sz w:val="24"/>
          <w:szCs w:val="24"/>
        </w:rPr>
        <w:t xml:space="preserve">Designate the economic impact factors that will be used to determine the </w:t>
      </w:r>
      <w:r w:rsidRPr="006E6A3D">
        <w:rPr>
          <w:rFonts w:ascii="Times New Roman" w:hAnsi="Times New Roman" w:cs="Times New Roman"/>
          <w:sz w:val="24"/>
          <w:szCs w:val="24"/>
        </w:rPr>
        <w:t>economic impact of a stationing action</w:t>
      </w:r>
      <w:r w:rsidR="00B04F59">
        <w:rPr>
          <w:rFonts w:ascii="Times New Roman" w:hAnsi="Times New Roman" w:cs="Times New Roman"/>
          <w:sz w:val="24"/>
          <w:szCs w:val="24"/>
        </w:rPr>
        <w:t>.</w:t>
      </w:r>
    </w:p>
    <w:p w:rsidR="00162600" w:rsidRPr="006E6A3D" w:rsidRDefault="00162600" w:rsidP="00162600">
      <w:pPr>
        <w:pStyle w:val="ListParagraph"/>
        <w:numPr>
          <w:ilvl w:val="0"/>
          <w:numId w:val="23"/>
        </w:numPr>
        <w:spacing w:after="0"/>
        <w:rPr>
          <w:rFonts w:ascii="Times New Roman" w:hAnsi="Times New Roman" w:cs="Times New Roman"/>
          <w:color w:val="000000" w:themeColor="text1"/>
          <w:sz w:val="24"/>
          <w:szCs w:val="24"/>
        </w:rPr>
      </w:pPr>
      <w:r w:rsidRPr="006E6A3D">
        <w:rPr>
          <w:rFonts w:ascii="Times New Roman" w:hAnsi="Times New Roman" w:cs="Times New Roman"/>
          <w:color w:val="000000" w:themeColor="text1"/>
          <w:sz w:val="24"/>
          <w:szCs w:val="24"/>
        </w:rPr>
        <w:t>Discover authoritative databases containing data relevant to economic impact factors</w:t>
      </w:r>
      <w:r w:rsidR="00B04F59">
        <w:rPr>
          <w:rFonts w:ascii="Times New Roman" w:hAnsi="Times New Roman" w:cs="Times New Roman"/>
          <w:color w:val="000000" w:themeColor="text1"/>
          <w:sz w:val="24"/>
          <w:szCs w:val="24"/>
        </w:rPr>
        <w:t>.</w:t>
      </w:r>
    </w:p>
    <w:p w:rsidR="001D767C" w:rsidRDefault="00162600" w:rsidP="00162600">
      <w:pPr>
        <w:pStyle w:val="ListParagraph"/>
        <w:numPr>
          <w:ilvl w:val="0"/>
          <w:numId w:val="23"/>
        </w:numPr>
        <w:spacing w:after="0"/>
        <w:rPr>
          <w:rFonts w:ascii="Times New Roman" w:hAnsi="Times New Roman" w:cs="Times New Roman"/>
          <w:color w:val="000000" w:themeColor="text1"/>
          <w:sz w:val="24"/>
          <w:szCs w:val="24"/>
        </w:rPr>
      </w:pPr>
      <w:r w:rsidRPr="006E6A3D">
        <w:rPr>
          <w:rFonts w:ascii="Times New Roman" w:hAnsi="Times New Roman" w:cs="Times New Roman"/>
          <w:color w:val="000000" w:themeColor="text1"/>
          <w:sz w:val="24"/>
          <w:szCs w:val="24"/>
        </w:rPr>
        <w:t>Determine relationships between economic impact fac</w:t>
      </w:r>
      <w:r w:rsidR="001D767C">
        <w:rPr>
          <w:rFonts w:ascii="Times New Roman" w:hAnsi="Times New Roman" w:cs="Times New Roman"/>
          <w:color w:val="000000" w:themeColor="text1"/>
          <w:sz w:val="24"/>
          <w:szCs w:val="24"/>
        </w:rPr>
        <w:t>t</w:t>
      </w:r>
      <w:r w:rsidR="00B04F59">
        <w:rPr>
          <w:rFonts w:ascii="Times New Roman" w:hAnsi="Times New Roman" w:cs="Times New Roman"/>
          <w:color w:val="000000" w:themeColor="text1"/>
          <w:sz w:val="24"/>
          <w:szCs w:val="24"/>
        </w:rPr>
        <w:t>ors and installation population.</w:t>
      </w:r>
      <w:r w:rsidR="001D767C">
        <w:rPr>
          <w:rFonts w:ascii="Times New Roman" w:hAnsi="Times New Roman" w:cs="Times New Roman"/>
          <w:color w:val="000000" w:themeColor="text1"/>
          <w:sz w:val="24"/>
          <w:szCs w:val="24"/>
        </w:rPr>
        <w:t xml:space="preserve"> </w:t>
      </w:r>
    </w:p>
    <w:p w:rsidR="00162600" w:rsidRPr="00E844C8" w:rsidRDefault="00162600" w:rsidP="00162600">
      <w:pPr>
        <w:pStyle w:val="ListParagraph"/>
        <w:numPr>
          <w:ilvl w:val="0"/>
          <w:numId w:val="23"/>
        </w:numPr>
        <w:spacing w:after="0"/>
        <w:rPr>
          <w:rFonts w:ascii="Times New Roman" w:hAnsi="Times New Roman" w:cs="Times New Roman"/>
          <w:color w:val="000000" w:themeColor="text1"/>
          <w:sz w:val="24"/>
          <w:szCs w:val="24"/>
        </w:rPr>
      </w:pPr>
      <w:r w:rsidRPr="00E844C8">
        <w:rPr>
          <w:rFonts w:ascii="Times New Roman" w:hAnsi="Times New Roman"/>
          <w:color w:val="000000" w:themeColor="text1"/>
          <w:sz w:val="24"/>
          <w:szCs w:val="24"/>
        </w:rPr>
        <w:t>Develop a tool that will predict the economic impact of stationing actions on the surrounding community using the designated factors</w:t>
      </w:r>
      <w:r w:rsidR="00B04F59" w:rsidRPr="00E844C8">
        <w:rPr>
          <w:rFonts w:ascii="Times New Roman" w:hAnsi="Times New Roman"/>
          <w:color w:val="000000" w:themeColor="text1"/>
          <w:sz w:val="24"/>
          <w:szCs w:val="24"/>
        </w:rPr>
        <w:t>.</w:t>
      </w:r>
    </w:p>
    <w:p w:rsidR="001D767C" w:rsidRPr="001D767C" w:rsidRDefault="001D767C" w:rsidP="009C333B">
      <w:pPr>
        <w:pStyle w:val="ListParagraph"/>
        <w:spacing w:after="0"/>
        <w:rPr>
          <w:rFonts w:ascii="Times New Roman" w:hAnsi="Times New Roman" w:cs="Times New Roman"/>
          <w:color w:val="000000" w:themeColor="text1"/>
          <w:sz w:val="24"/>
          <w:szCs w:val="24"/>
        </w:rPr>
      </w:pPr>
    </w:p>
    <w:p w:rsidR="008A505B" w:rsidRDefault="008A505B" w:rsidP="008A505B">
      <w:pPr>
        <w:pStyle w:val="Heading2"/>
      </w:pPr>
      <w:bookmarkStart w:id="8" w:name="_Toc418068191"/>
      <w:r>
        <w:lastRenderedPageBreak/>
        <w:t>Project Scope</w:t>
      </w:r>
      <w:bookmarkEnd w:id="8"/>
    </w:p>
    <w:p w:rsidR="008A505B" w:rsidRDefault="00162600" w:rsidP="00B04F59">
      <w:r>
        <w:t xml:space="preserve">The </w:t>
      </w:r>
      <w:r w:rsidR="00507499">
        <w:t>project team</w:t>
      </w:r>
      <w:r>
        <w:t xml:space="preserve"> covered a</w:t>
      </w:r>
      <w:r w:rsidRPr="00B40541">
        <w:t xml:space="preserve">ll major </w:t>
      </w:r>
      <w:r>
        <w:t xml:space="preserve">US Army Installations in </w:t>
      </w:r>
      <w:r w:rsidR="0048182F">
        <w:t>the C</w:t>
      </w:r>
      <w:r w:rsidR="009C333B">
        <w:t>ontinental United States (</w:t>
      </w:r>
      <w:r>
        <w:t>CONUS</w:t>
      </w:r>
      <w:r w:rsidR="009C333B">
        <w:t>)</w:t>
      </w:r>
      <w:r>
        <w:t xml:space="preserve"> plus Alaska and Hawaii</w:t>
      </w:r>
      <w:r w:rsidR="00507499">
        <w:t xml:space="preserve"> for this analysis and the tool</w:t>
      </w:r>
      <w:r>
        <w:t xml:space="preserve">.  </w:t>
      </w:r>
      <w:r w:rsidR="00507499">
        <w:t>The project team</w:t>
      </w:r>
      <w:r>
        <w:t xml:space="preserve"> utilized the latest data available from the authoritative databases</w:t>
      </w:r>
      <w:r w:rsidR="00507499">
        <w:t xml:space="preserve"> </w:t>
      </w:r>
      <w:r w:rsidR="000929E0">
        <w:t>and</w:t>
      </w:r>
      <w:r w:rsidR="00507499" w:rsidRPr="00B40541">
        <w:t xml:space="preserve"> </w:t>
      </w:r>
      <w:r w:rsidRPr="00B40541">
        <w:t>consider</w:t>
      </w:r>
      <w:r>
        <w:t>ed</w:t>
      </w:r>
      <w:r w:rsidRPr="00B40541">
        <w:t xml:space="preserve"> multip</w:t>
      </w:r>
      <w:r>
        <w:t>le factors for economic impact to include a</w:t>
      </w:r>
      <w:r w:rsidRPr="00B40541">
        <w:t xml:space="preserve">ll major industry employment including government and </w:t>
      </w:r>
      <w:r w:rsidR="009C333B">
        <w:t>m</w:t>
      </w:r>
      <w:r w:rsidRPr="00B40541">
        <w:t>ilitary employment</w:t>
      </w:r>
      <w:r>
        <w:t xml:space="preserve"> as well as mean income by region,</w:t>
      </w:r>
      <w:r w:rsidR="00B04F59">
        <w:t xml:space="preserve"> which was</w:t>
      </w:r>
      <w:r>
        <w:t xml:space="preserve"> normalized for cost of living differences.  </w:t>
      </w:r>
      <w:r w:rsidR="009E1544">
        <w:t>In addition to providing the economic impact of a stationing scenario, t</w:t>
      </w:r>
      <w:r w:rsidR="00507499">
        <w:t xml:space="preserve">he team </w:t>
      </w:r>
      <w:r w:rsidR="000929E0">
        <w:t xml:space="preserve">developed the tool to display </w:t>
      </w:r>
      <w:r w:rsidR="009E1544">
        <w:t xml:space="preserve">for the scenario </w:t>
      </w:r>
      <w:r w:rsidR="00507499">
        <w:t>t</w:t>
      </w:r>
      <w:r>
        <w:t>he p</w:t>
      </w:r>
      <w:r w:rsidRPr="00B40541">
        <w:t>opulation changes by region and installation</w:t>
      </w:r>
      <w:r w:rsidR="000929E0">
        <w:t xml:space="preserve"> </w:t>
      </w:r>
      <w:r>
        <w:t xml:space="preserve">and the main function of the installations </w:t>
      </w:r>
      <w:r w:rsidR="009E1544">
        <w:t>involved</w:t>
      </w:r>
      <w:r>
        <w:t xml:space="preserve">. </w:t>
      </w:r>
    </w:p>
    <w:p w:rsidR="008A505B" w:rsidRDefault="008A505B" w:rsidP="008A505B">
      <w:pPr>
        <w:pStyle w:val="BodyText"/>
      </w:pPr>
    </w:p>
    <w:p w:rsidR="008A505B" w:rsidRDefault="008A505B" w:rsidP="008A505B">
      <w:pPr>
        <w:pStyle w:val="Heading2"/>
      </w:pPr>
      <w:bookmarkStart w:id="9" w:name="_Toc418068192"/>
      <w:r>
        <w:t>Assumptions</w:t>
      </w:r>
      <w:bookmarkEnd w:id="9"/>
    </w:p>
    <w:p w:rsidR="00B2362F" w:rsidRDefault="00B2362F" w:rsidP="00162600">
      <w:pPr>
        <w:rPr>
          <w:rFonts w:ascii="Times New Roman" w:hAnsi="Times New Roman"/>
        </w:rPr>
      </w:pPr>
      <w:r>
        <w:rPr>
          <w:rFonts w:ascii="Times New Roman" w:hAnsi="Times New Roman"/>
        </w:rPr>
        <w:t>The project team made s</w:t>
      </w:r>
      <w:r w:rsidR="00162600" w:rsidRPr="006E6A3D">
        <w:rPr>
          <w:rFonts w:ascii="Times New Roman" w:hAnsi="Times New Roman"/>
        </w:rPr>
        <w:t>everal assumptions to complete this analysis and develop the EIT</w:t>
      </w:r>
      <w:r>
        <w:rPr>
          <w:rFonts w:ascii="Times New Roman" w:hAnsi="Times New Roman"/>
        </w:rPr>
        <w:t>:</w:t>
      </w:r>
    </w:p>
    <w:p w:rsidR="00B2362F" w:rsidRDefault="00162600" w:rsidP="00410EE5">
      <w:pPr>
        <w:pStyle w:val="ListParagraph"/>
        <w:numPr>
          <w:ilvl w:val="0"/>
          <w:numId w:val="29"/>
        </w:numPr>
        <w:rPr>
          <w:rFonts w:ascii="Times New Roman" w:hAnsi="Times New Roman"/>
        </w:rPr>
      </w:pPr>
      <w:r w:rsidRPr="00410EE5">
        <w:rPr>
          <w:rFonts w:ascii="Times New Roman" w:hAnsi="Times New Roman"/>
        </w:rPr>
        <w:t xml:space="preserve">Data sources </w:t>
      </w:r>
      <w:r w:rsidR="00B2362F">
        <w:rPr>
          <w:rFonts w:ascii="Times New Roman" w:hAnsi="Times New Roman"/>
        </w:rPr>
        <w:t>would</w:t>
      </w:r>
      <w:r w:rsidRPr="00410EE5">
        <w:rPr>
          <w:rFonts w:ascii="Times New Roman" w:hAnsi="Times New Roman"/>
        </w:rPr>
        <w:t xml:space="preserve"> be available for future use should the data need to be updated. </w:t>
      </w:r>
    </w:p>
    <w:p w:rsidR="00B2362F" w:rsidRDefault="00162600" w:rsidP="00410EE5">
      <w:pPr>
        <w:pStyle w:val="ListParagraph"/>
        <w:numPr>
          <w:ilvl w:val="0"/>
          <w:numId w:val="29"/>
        </w:numPr>
        <w:rPr>
          <w:rFonts w:ascii="Times New Roman" w:hAnsi="Times New Roman"/>
        </w:rPr>
      </w:pPr>
      <w:r w:rsidRPr="00410EE5">
        <w:rPr>
          <w:rFonts w:ascii="Times New Roman" w:hAnsi="Times New Roman"/>
        </w:rPr>
        <w:t xml:space="preserve">Active duty military population on an installation </w:t>
      </w:r>
      <w:r w:rsidR="00B2362F">
        <w:rPr>
          <w:rFonts w:ascii="Times New Roman" w:hAnsi="Times New Roman"/>
        </w:rPr>
        <w:t>would</w:t>
      </w:r>
      <w:r w:rsidR="009C333B" w:rsidRPr="00410EE5">
        <w:rPr>
          <w:rFonts w:ascii="Times New Roman" w:hAnsi="Times New Roman"/>
        </w:rPr>
        <w:t xml:space="preserve"> be the m</w:t>
      </w:r>
      <w:r w:rsidRPr="00410EE5">
        <w:rPr>
          <w:rFonts w:ascii="Times New Roman" w:hAnsi="Times New Roman"/>
        </w:rPr>
        <w:t>ilitary employment for that installation</w:t>
      </w:r>
      <w:r w:rsidR="00B2362F">
        <w:rPr>
          <w:rFonts w:ascii="Times New Roman" w:hAnsi="Times New Roman"/>
        </w:rPr>
        <w:t>.</w:t>
      </w:r>
    </w:p>
    <w:p w:rsidR="00B2362F" w:rsidRDefault="00162600" w:rsidP="00410EE5">
      <w:pPr>
        <w:pStyle w:val="ListParagraph"/>
        <w:numPr>
          <w:ilvl w:val="0"/>
          <w:numId w:val="29"/>
        </w:numPr>
        <w:rPr>
          <w:rFonts w:ascii="Times New Roman" w:hAnsi="Times New Roman"/>
        </w:rPr>
      </w:pPr>
      <w:r w:rsidRPr="00410EE5">
        <w:rPr>
          <w:rFonts w:ascii="Times New Roman" w:hAnsi="Times New Roman"/>
        </w:rPr>
        <w:t>Reserve and Natio</w:t>
      </w:r>
      <w:r w:rsidR="009C333B" w:rsidRPr="00410EE5">
        <w:rPr>
          <w:rFonts w:ascii="Times New Roman" w:hAnsi="Times New Roman"/>
        </w:rPr>
        <w:t xml:space="preserve">nal Guard </w:t>
      </w:r>
      <w:r w:rsidR="00B2362F">
        <w:rPr>
          <w:rFonts w:ascii="Times New Roman" w:hAnsi="Times New Roman"/>
        </w:rPr>
        <w:t>are not part of the</w:t>
      </w:r>
      <w:r w:rsidR="009C333B" w:rsidRPr="00410EE5">
        <w:rPr>
          <w:rFonts w:ascii="Times New Roman" w:hAnsi="Times New Roman"/>
        </w:rPr>
        <w:t xml:space="preserve"> m</w:t>
      </w:r>
      <w:r w:rsidRPr="00410EE5">
        <w:rPr>
          <w:rFonts w:ascii="Times New Roman" w:hAnsi="Times New Roman"/>
        </w:rPr>
        <w:t xml:space="preserve">ilitary employment </w:t>
      </w:r>
      <w:r w:rsidR="009C333B" w:rsidRPr="00410EE5">
        <w:rPr>
          <w:rFonts w:ascii="Times New Roman" w:hAnsi="Times New Roman"/>
        </w:rPr>
        <w:t>because</w:t>
      </w:r>
      <w:r w:rsidRPr="00410EE5">
        <w:rPr>
          <w:rFonts w:ascii="Times New Roman" w:hAnsi="Times New Roman"/>
        </w:rPr>
        <w:t xml:space="preserve"> they are employed in other </w:t>
      </w:r>
      <w:r w:rsidR="00885D6F" w:rsidRPr="00885D6F">
        <w:rPr>
          <w:rFonts w:ascii="Times New Roman" w:hAnsi="Times New Roman"/>
        </w:rPr>
        <w:t xml:space="preserve">industries </w:t>
      </w:r>
      <w:r w:rsidR="00B2362F">
        <w:rPr>
          <w:rFonts w:ascii="Times New Roman" w:hAnsi="Times New Roman"/>
        </w:rPr>
        <w:t>(</w:t>
      </w:r>
      <w:r w:rsidR="0048182F" w:rsidRPr="00410EE5">
        <w:rPr>
          <w:rFonts w:ascii="Times New Roman" w:hAnsi="Times New Roman"/>
        </w:rPr>
        <w:t>Active Guard Reserve numbers are included in active duty</w:t>
      </w:r>
      <w:r w:rsidR="00B2362F">
        <w:rPr>
          <w:rFonts w:ascii="Times New Roman" w:hAnsi="Times New Roman"/>
        </w:rPr>
        <w:t xml:space="preserve"> numbers)</w:t>
      </w:r>
      <w:r w:rsidR="0048182F" w:rsidRPr="00410EE5">
        <w:rPr>
          <w:rFonts w:ascii="Times New Roman" w:hAnsi="Times New Roman"/>
        </w:rPr>
        <w:t xml:space="preserve">. </w:t>
      </w:r>
    </w:p>
    <w:p w:rsidR="00823D4B" w:rsidRDefault="00162600" w:rsidP="00410EE5">
      <w:pPr>
        <w:pStyle w:val="ListParagraph"/>
        <w:numPr>
          <w:ilvl w:val="0"/>
          <w:numId w:val="29"/>
        </w:numPr>
        <w:rPr>
          <w:rFonts w:ascii="Times New Roman" w:hAnsi="Times New Roman"/>
        </w:rPr>
      </w:pPr>
      <w:r w:rsidRPr="00410EE5">
        <w:rPr>
          <w:rFonts w:ascii="Times New Roman" w:hAnsi="Times New Roman"/>
        </w:rPr>
        <w:t xml:space="preserve">The Navy and Air Force active duty personnel assigned to Army installations </w:t>
      </w:r>
      <w:r w:rsidR="00B2362F">
        <w:rPr>
          <w:rFonts w:ascii="Times New Roman" w:hAnsi="Times New Roman"/>
        </w:rPr>
        <w:t>are</w:t>
      </w:r>
      <w:r w:rsidRPr="00410EE5">
        <w:rPr>
          <w:rFonts w:ascii="Times New Roman" w:hAnsi="Times New Roman"/>
        </w:rPr>
        <w:t xml:space="preserve"> small enough that they would not affect the total military employment on the installation</w:t>
      </w:r>
      <w:r w:rsidR="00823D4B">
        <w:rPr>
          <w:rFonts w:ascii="Times New Roman" w:hAnsi="Times New Roman"/>
        </w:rPr>
        <w:t xml:space="preserve"> (</w:t>
      </w:r>
      <w:r w:rsidR="00100CF7" w:rsidRPr="00410EE5">
        <w:rPr>
          <w:rFonts w:ascii="Times New Roman" w:hAnsi="Times New Roman"/>
        </w:rPr>
        <w:t>does not apply to j</w:t>
      </w:r>
      <w:r w:rsidRPr="00410EE5">
        <w:rPr>
          <w:rFonts w:ascii="Times New Roman" w:hAnsi="Times New Roman"/>
        </w:rPr>
        <w:t>oint installations</w:t>
      </w:r>
      <w:r w:rsidR="00823D4B">
        <w:rPr>
          <w:rFonts w:ascii="Times New Roman" w:hAnsi="Times New Roman"/>
        </w:rPr>
        <w:t>)</w:t>
      </w:r>
      <w:r w:rsidR="009C333B" w:rsidRPr="00410EE5">
        <w:rPr>
          <w:rFonts w:ascii="Times New Roman" w:hAnsi="Times New Roman"/>
        </w:rPr>
        <w:t xml:space="preserve">. </w:t>
      </w:r>
      <w:r w:rsidR="00823D4B">
        <w:rPr>
          <w:rFonts w:ascii="Times New Roman" w:hAnsi="Times New Roman"/>
        </w:rPr>
        <w:t>The team verified t</w:t>
      </w:r>
      <w:r w:rsidR="00D5072B" w:rsidRPr="00410EE5">
        <w:rPr>
          <w:rFonts w:ascii="Times New Roman" w:hAnsi="Times New Roman"/>
        </w:rPr>
        <w:t>his assumption by looking at the Navy population on Army installations</w:t>
      </w:r>
      <w:r w:rsidR="00823D4B">
        <w:rPr>
          <w:rFonts w:ascii="Times New Roman" w:hAnsi="Times New Roman"/>
        </w:rPr>
        <w:t xml:space="preserve"> which</w:t>
      </w:r>
      <w:r w:rsidR="00D5072B" w:rsidRPr="00410EE5">
        <w:rPr>
          <w:rFonts w:ascii="Times New Roman" w:hAnsi="Times New Roman"/>
        </w:rPr>
        <w:t xml:space="preserve"> were in fact relatively small.  </w:t>
      </w:r>
    </w:p>
    <w:p w:rsidR="00823D4B" w:rsidRPr="00410EE5" w:rsidRDefault="00162600" w:rsidP="00823D4B">
      <w:pPr>
        <w:pStyle w:val="ListParagraph"/>
        <w:numPr>
          <w:ilvl w:val="0"/>
          <w:numId w:val="29"/>
        </w:numPr>
        <w:rPr>
          <w:rFonts w:ascii="Times New Roman" w:hAnsi="Times New Roman"/>
        </w:rPr>
      </w:pPr>
      <w:r w:rsidRPr="00410EE5">
        <w:rPr>
          <w:rFonts w:ascii="Times New Roman" w:hAnsi="Times New Roman"/>
          <w:color w:val="000000" w:themeColor="text1"/>
        </w:rPr>
        <w:t xml:space="preserve">The location quotient </w:t>
      </w:r>
      <w:r w:rsidR="00D5072B" w:rsidRPr="00410EE5">
        <w:rPr>
          <w:rFonts w:ascii="Times New Roman" w:hAnsi="Times New Roman"/>
          <w:color w:val="000000" w:themeColor="text1"/>
        </w:rPr>
        <w:t xml:space="preserve">(LQ) technique </w:t>
      </w:r>
      <w:r w:rsidRPr="00410EE5">
        <w:rPr>
          <w:rFonts w:ascii="Times New Roman" w:hAnsi="Times New Roman"/>
          <w:color w:val="000000" w:themeColor="text1"/>
        </w:rPr>
        <w:t xml:space="preserve">utilized in the EIT overestimates employment change, which </w:t>
      </w:r>
      <w:r w:rsidR="00823D4B">
        <w:rPr>
          <w:rFonts w:ascii="Times New Roman" w:hAnsi="Times New Roman"/>
          <w:color w:val="000000" w:themeColor="text1"/>
        </w:rPr>
        <w:t>is</w:t>
      </w:r>
      <w:r w:rsidR="00410EE5">
        <w:rPr>
          <w:rFonts w:ascii="Times New Roman" w:hAnsi="Times New Roman"/>
          <w:color w:val="000000" w:themeColor="text1"/>
        </w:rPr>
        <w:t xml:space="preserve"> assumed</w:t>
      </w:r>
      <w:r w:rsidRPr="00410EE5">
        <w:rPr>
          <w:rFonts w:ascii="Times New Roman" w:hAnsi="Times New Roman"/>
          <w:color w:val="000000" w:themeColor="text1"/>
        </w:rPr>
        <w:t xml:space="preserve"> appropriate </w:t>
      </w:r>
      <w:r w:rsidR="00823D4B">
        <w:rPr>
          <w:rFonts w:ascii="Times New Roman" w:hAnsi="Times New Roman"/>
          <w:color w:val="000000" w:themeColor="text1"/>
        </w:rPr>
        <w:t>since</w:t>
      </w:r>
      <w:r w:rsidR="00823D4B" w:rsidRPr="00410EE5">
        <w:rPr>
          <w:rFonts w:ascii="Times New Roman" w:hAnsi="Times New Roman"/>
          <w:color w:val="000000" w:themeColor="text1"/>
        </w:rPr>
        <w:t xml:space="preserve"> </w:t>
      </w:r>
      <w:r w:rsidRPr="00410EE5">
        <w:rPr>
          <w:rFonts w:ascii="Times New Roman" w:hAnsi="Times New Roman"/>
          <w:color w:val="000000" w:themeColor="text1"/>
        </w:rPr>
        <w:t xml:space="preserve">it would provide an upper bound on the economic impact. </w:t>
      </w:r>
    </w:p>
    <w:p w:rsidR="00162600" w:rsidRPr="00410EE5" w:rsidRDefault="00D5072B" w:rsidP="00823D4B">
      <w:pPr>
        <w:pStyle w:val="ListParagraph"/>
        <w:numPr>
          <w:ilvl w:val="0"/>
          <w:numId w:val="29"/>
        </w:numPr>
        <w:rPr>
          <w:rFonts w:ascii="Times New Roman" w:hAnsi="Times New Roman"/>
        </w:rPr>
      </w:pPr>
      <w:r w:rsidRPr="00410EE5">
        <w:rPr>
          <w:rFonts w:ascii="Times New Roman" w:hAnsi="Times New Roman"/>
          <w:color w:val="000000" w:themeColor="text1"/>
        </w:rPr>
        <w:t xml:space="preserve">The </w:t>
      </w:r>
      <w:r w:rsidR="0065470C" w:rsidRPr="00410EE5">
        <w:rPr>
          <w:rFonts w:ascii="Times New Roman" w:hAnsi="Times New Roman"/>
          <w:color w:val="000000" w:themeColor="text1"/>
        </w:rPr>
        <w:t>LQ</w:t>
      </w:r>
      <w:r w:rsidRPr="00410EE5">
        <w:rPr>
          <w:rFonts w:ascii="Times New Roman" w:hAnsi="Times New Roman"/>
          <w:color w:val="000000" w:themeColor="text1"/>
        </w:rPr>
        <w:t xml:space="preserve"> technique requires the assumption that local residents have the same demand patterns for goods and services as those at the national level.  </w:t>
      </w:r>
    </w:p>
    <w:p w:rsidR="00162600" w:rsidRDefault="00162600" w:rsidP="008A505B">
      <w:pPr>
        <w:pStyle w:val="BodyText"/>
        <w:keepNext/>
        <w:jc w:val="center"/>
      </w:pPr>
    </w:p>
    <w:p w:rsidR="008A505B" w:rsidRDefault="00162600" w:rsidP="00162600">
      <w:pPr>
        <w:pStyle w:val="Heading2"/>
      </w:pPr>
      <w:r>
        <w:t xml:space="preserve"> </w:t>
      </w:r>
      <w:bookmarkStart w:id="10" w:name="_Toc418068193"/>
      <w:r>
        <w:t>Limitations</w:t>
      </w:r>
      <w:bookmarkEnd w:id="10"/>
    </w:p>
    <w:p w:rsidR="009E1544" w:rsidRDefault="00162600" w:rsidP="00162600">
      <w:pPr>
        <w:rPr>
          <w:rFonts w:ascii="Times New Roman" w:hAnsi="Times New Roman"/>
        </w:rPr>
      </w:pPr>
      <w:r w:rsidRPr="006E6A3D">
        <w:rPr>
          <w:rFonts w:ascii="Times New Roman" w:hAnsi="Times New Roman"/>
        </w:rPr>
        <w:t xml:space="preserve">The major limitation of this study was </w:t>
      </w:r>
      <w:r w:rsidR="009E1544">
        <w:rPr>
          <w:rFonts w:ascii="Times New Roman" w:hAnsi="Times New Roman"/>
        </w:rPr>
        <w:t xml:space="preserve">the </w:t>
      </w:r>
      <w:r w:rsidR="00815E59">
        <w:rPr>
          <w:rFonts w:ascii="Times New Roman" w:hAnsi="Times New Roman"/>
        </w:rPr>
        <w:t>availability of the required data</w:t>
      </w:r>
      <w:r w:rsidRPr="006E6A3D">
        <w:rPr>
          <w:rFonts w:ascii="Times New Roman" w:hAnsi="Times New Roman"/>
        </w:rPr>
        <w:t>.  Since this tool required extensive data collection</w:t>
      </w:r>
      <w:r w:rsidR="0065470C" w:rsidRPr="006E6A3D">
        <w:rPr>
          <w:rFonts w:ascii="Times New Roman" w:hAnsi="Times New Roman"/>
        </w:rPr>
        <w:t xml:space="preserve">, </w:t>
      </w:r>
      <w:r w:rsidR="00823D4B">
        <w:rPr>
          <w:rFonts w:ascii="Times New Roman" w:hAnsi="Times New Roman"/>
        </w:rPr>
        <w:t xml:space="preserve">the team did not include </w:t>
      </w:r>
      <w:r w:rsidR="0065470C" w:rsidRPr="006E6A3D">
        <w:rPr>
          <w:rFonts w:ascii="Times New Roman" w:hAnsi="Times New Roman"/>
        </w:rPr>
        <w:t>certain</w:t>
      </w:r>
      <w:r w:rsidR="00815E59">
        <w:rPr>
          <w:rFonts w:ascii="Times New Roman" w:hAnsi="Times New Roman"/>
        </w:rPr>
        <w:t xml:space="preserve"> </w:t>
      </w:r>
      <w:r w:rsidR="00D5072B">
        <w:rPr>
          <w:rFonts w:ascii="Times New Roman" w:hAnsi="Times New Roman"/>
        </w:rPr>
        <w:t>aspects</w:t>
      </w:r>
      <w:r w:rsidRPr="006E6A3D">
        <w:rPr>
          <w:rFonts w:ascii="Times New Roman" w:hAnsi="Times New Roman"/>
        </w:rPr>
        <w:t xml:space="preserve">, and </w:t>
      </w:r>
      <w:r w:rsidR="00823D4B">
        <w:rPr>
          <w:rFonts w:ascii="Times New Roman" w:hAnsi="Times New Roman"/>
        </w:rPr>
        <w:t xml:space="preserve">made </w:t>
      </w:r>
      <w:r w:rsidRPr="006E6A3D">
        <w:rPr>
          <w:rFonts w:ascii="Times New Roman" w:hAnsi="Times New Roman"/>
        </w:rPr>
        <w:t xml:space="preserve">some assumptions </w:t>
      </w:r>
      <w:r w:rsidR="00D5072B">
        <w:rPr>
          <w:rFonts w:ascii="Times New Roman" w:hAnsi="Times New Roman"/>
        </w:rPr>
        <w:t>as a result</w:t>
      </w:r>
      <w:r w:rsidRPr="006E6A3D">
        <w:rPr>
          <w:rFonts w:ascii="Times New Roman" w:hAnsi="Times New Roman"/>
        </w:rPr>
        <w:t xml:space="preserve">.  </w:t>
      </w:r>
      <w:r w:rsidR="009E1544">
        <w:rPr>
          <w:rFonts w:ascii="Times New Roman" w:hAnsi="Times New Roman"/>
        </w:rPr>
        <w:t>The limitations are listed below:</w:t>
      </w:r>
    </w:p>
    <w:p w:rsidR="009E1544" w:rsidRDefault="00162600" w:rsidP="009A2DBE">
      <w:pPr>
        <w:pStyle w:val="ListParagraph"/>
        <w:numPr>
          <w:ilvl w:val="0"/>
          <w:numId w:val="31"/>
        </w:numPr>
        <w:rPr>
          <w:rFonts w:ascii="Times New Roman" w:hAnsi="Times New Roman"/>
        </w:rPr>
      </w:pPr>
      <w:r w:rsidRPr="009A2DBE">
        <w:rPr>
          <w:rFonts w:ascii="Times New Roman" w:hAnsi="Times New Roman"/>
        </w:rPr>
        <w:t xml:space="preserve">The National Guard and Reserve component </w:t>
      </w:r>
      <w:r w:rsidR="00823D4B" w:rsidRPr="009A2DBE">
        <w:rPr>
          <w:rFonts w:ascii="Times New Roman" w:hAnsi="Times New Roman"/>
        </w:rPr>
        <w:t xml:space="preserve">provides economic value </w:t>
      </w:r>
      <w:r w:rsidRPr="009A2DBE">
        <w:rPr>
          <w:rFonts w:ascii="Times New Roman" w:hAnsi="Times New Roman"/>
        </w:rPr>
        <w:t>into region</w:t>
      </w:r>
      <w:r w:rsidR="00823D4B" w:rsidRPr="009A2DBE">
        <w:rPr>
          <w:rFonts w:ascii="Times New Roman" w:hAnsi="Times New Roman"/>
        </w:rPr>
        <w:t>s.</w:t>
      </w:r>
      <w:r w:rsidRPr="009A2DBE">
        <w:rPr>
          <w:rFonts w:ascii="Times New Roman" w:hAnsi="Times New Roman"/>
        </w:rPr>
        <w:t xml:space="preserve"> </w:t>
      </w:r>
      <w:r w:rsidR="00823D4B" w:rsidRPr="009A2DBE">
        <w:rPr>
          <w:rFonts w:ascii="Times New Roman" w:hAnsi="Times New Roman"/>
        </w:rPr>
        <w:t>S</w:t>
      </w:r>
      <w:r w:rsidRPr="009A2DBE">
        <w:rPr>
          <w:rFonts w:ascii="Times New Roman" w:hAnsi="Times New Roman"/>
        </w:rPr>
        <w:t xml:space="preserve">ince they </w:t>
      </w:r>
      <w:r w:rsidR="00D5072B" w:rsidRPr="009A2DBE">
        <w:rPr>
          <w:rFonts w:ascii="Times New Roman" w:hAnsi="Times New Roman"/>
        </w:rPr>
        <w:t xml:space="preserve">were </w:t>
      </w:r>
      <w:r w:rsidRPr="009A2DBE">
        <w:rPr>
          <w:rFonts w:ascii="Times New Roman" w:hAnsi="Times New Roman"/>
        </w:rPr>
        <w:t xml:space="preserve">counted in other </w:t>
      </w:r>
      <w:r w:rsidR="00823D4B" w:rsidRPr="009A2DBE">
        <w:rPr>
          <w:rFonts w:ascii="Times New Roman" w:hAnsi="Times New Roman"/>
        </w:rPr>
        <w:t>industries</w:t>
      </w:r>
      <w:r w:rsidR="00885D6F" w:rsidRPr="009A2DBE">
        <w:rPr>
          <w:rFonts w:ascii="Times New Roman" w:hAnsi="Times New Roman"/>
        </w:rPr>
        <w:t xml:space="preserve"> </w:t>
      </w:r>
      <w:r w:rsidR="009E1544">
        <w:rPr>
          <w:rFonts w:ascii="Times New Roman" w:hAnsi="Times New Roman"/>
        </w:rPr>
        <w:t>(</w:t>
      </w:r>
      <w:r w:rsidR="00885D6F" w:rsidRPr="009A2DBE">
        <w:rPr>
          <w:rFonts w:ascii="Times New Roman" w:hAnsi="Times New Roman"/>
        </w:rPr>
        <w:t>their regular job</w:t>
      </w:r>
      <w:r w:rsidR="009E1544">
        <w:rPr>
          <w:rFonts w:ascii="Times New Roman" w:hAnsi="Times New Roman"/>
        </w:rPr>
        <w:t>s)</w:t>
      </w:r>
      <w:r w:rsidRPr="009A2DBE">
        <w:rPr>
          <w:rFonts w:ascii="Times New Roman" w:hAnsi="Times New Roman"/>
        </w:rPr>
        <w:t xml:space="preserve">, </w:t>
      </w:r>
      <w:r w:rsidR="00823D4B" w:rsidRPr="009A2DBE">
        <w:rPr>
          <w:rFonts w:ascii="Times New Roman" w:hAnsi="Times New Roman"/>
        </w:rPr>
        <w:t xml:space="preserve">the team did not </w:t>
      </w:r>
      <w:r w:rsidR="00815E59" w:rsidRPr="009A2DBE">
        <w:rPr>
          <w:rFonts w:ascii="Times New Roman" w:hAnsi="Times New Roman"/>
        </w:rPr>
        <w:t>includ</w:t>
      </w:r>
      <w:r w:rsidR="00885D6F" w:rsidRPr="009A2DBE">
        <w:rPr>
          <w:rFonts w:ascii="Times New Roman" w:hAnsi="Times New Roman"/>
        </w:rPr>
        <w:t>e</w:t>
      </w:r>
      <w:r w:rsidR="00823D4B" w:rsidRPr="009A2DBE">
        <w:rPr>
          <w:rFonts w:ascii="Times New Roman" w:hAnsi="Times New Roman"/>
        </w:rPr>
        <w:t xml:space="preserve"> their numbers</w:t>
      </w:r>
      <w:r w:rsidR="00815E59" w:rsidRPr="009A2DBE">
        <w:rPr>
          <w:rFonts w:ascii="Times New Roman" w:hAnsi="Times New Roman"/>
        </w:rPr>
        <w:t xml:space="preserve"> in</w:t>
      </w:r>
      <w:r w:rsidR="00823D4B" w:rsidRPr="009A2DBE">
        <w:rPr>
          <w:rFonts w:ascii="Times New Roman" w:hAnsi="Times New Roman"/>
        </w:rPr>
        <w:t>to</w:t>
      </w:r>
      <w:r w:rsidRPr="009A2DBE">
        <w:rPr>
          <w:rFonts w:ascii="Times New Roman" w:hAnsi="Times New Roman"/>
        </w:rPr>
        <w:t xml:space="preserve"> the military industry.  </w:t>
      </w:r>
      <w:r w:rsidR="009E1544">
        <w:rPr>
          <w:rFonts w:ascii="Times New Roman" w:hAnsi="Times New Roman"/>
        </w:rPr>
        <w:t>And s</w:t>
      </w:r>
      <w:r w:rsidR="00823D4B" w:rsidRPr="009A2DBE">
        <w:rPr>
          <w:rFonts w:ascii="Times New Roman" w:hAnsi="Times New Roman"/>
        </w:rPr>
        <w:t>ince</w:t>
      </w:r>
      <w:r w:rsidR="00E844C8" w:rsidRPr="009A2DBE">
        <w:rPr>
          <w:rFonts w:ascii="Times New Roman" w:hAnsi="Times New Roman"/>
        </w:rPr>
        <w:t xml:space="preserve"> </w:t>
      </w:r>
      <w:r w:rsidR="00D5072B" w:rsidRPr="009A2DBE">
        <w:rPr>
          <w:rFonts w:ascii="Times New Roman" w:hAnsi="Times New Roman"/>
        </w:rPr>
        <w:t xml:space="preserve">the region </w:t>
      </w:r>
      <w:r w:rsidR="00823D4B" w:rsidRPr="009A2DBE">
        <w:rPr>
          <w:rFonts w:ascii="Times New Roman" w:hAnsi="Times New Roman"/>
        </w:rPr>
        <w:t xml:space="preserve">that the National Guard and Reserves </w:t>
      </w:r>
      <w:r w:rsidR="00D5072B" w:rsidRPr="009A2DBE">
        <w:rPr>
          <w:rFonts w:ascii="Times New Roman" w:hAnsi="Times New Roman"/>
        </w:rPr>
        <w:t>are accounted for in may not be the same region as the reserve installation</w:t>
      </w:r>
      <w:r w:rsidR="00823D4B" w:rsidRPr="009A2DBE">
        <w:rPr>
          <w:rFonts w:ascii="Times New Roman" w:hAnsi="Times New Roman"/>
        </w:rPr>
        <w:t xml:space="preserve">, </w:t>
      </w:r>
      <w:r w:rsidR="009E1544">
        <w:rPr>
          <w:rFonts w:ascii="Times New Roman" w:hAnsi="Times New Roman"/>
        </w:rPr>
        <w:t xml:space="preserve">the team considered </w:t>
      </w:r>
      <w:r w:rsidR="00823D4B" w:rsidRPr="009A2DBE">
        <w:rPr>
          <w:rFonts w:ascii="Times New Roman" w:hAnsi="Times New Roman"/>
        </w:rPr>
        <w:t xml:space="preserve">this </w:t>
      </w:r>
      <w:r w:rsidR="009E1544">
        <w:rPr>
          <w:rFonts w:ascii="Times New Roman" w:hAnsi="Times New Roman"/>
        </w:rPr>
        <w:t>as</w:t>
      </w:r>
      <w:r w:rsidR="009E1544" w:rsidRPr="009A2DBE">
        <w:rPr>
          <w:rFonts w:ascii="Times New Roman" w:hAnsi="Times New Roman"/>
        </w:rPr>
        <w:t xml:space="preserve"> </w:t>
      </w:r>
      <w:r w:rsidR="00823D4B" w:rsidRPr="009A2DBE">
        <w:rPr>
          <w:rFonts w:ascii="Times New Roman" w:hAnsi="Times New Roman"/>
        </w:rPr>
        <w:t>a limiting factor for the tool</w:t>
      </w:r>
      <w:r w:rsidRPr="009A2DBE">
        <w:rPr>
          <w:rFonts w:ascii="Times New Roman" w:hAnsi="Times New Roman"/>
        </w:rPr>
        <w:t xml:space="preserve">.  </w:t>
      </w:r>
    </w:p>
    <w:p w:rsidR="009E5728" w:rsidRDefault="009E5728" w:rsidP="009A2DBE">
      <w:pPr>
        <w:pStyle w:val="ListParagraph"/>
        <w:numPr>
          <w:ilvl w:val="0"/>
          <w:numId w:val="31"/>
        </w:numPr>
        <w:rPr>
          <w:rFonts w:ascii="Times New Roman" w:hAnsi="Times New Roman"/>
        </w:rPr>
      </w:pPr>
      <w:r>
        <w:rPr>
          <w:rFonts w:ascii="Times New Roman" w:hAnsi="Times New Roman"/>
        </w:rPr>
        <w:t>U.S. Coast Guard active duty numbers were not collected and not included in the military industry.</w:t>
      </w:r>
    </w:p>
    <w:p w:rsidR="009E1544" w:rsidRDefault="009E1544" w:rsidP="009A2DBE">
      <w:pPr>
        <w:pStyle w:val="ListParagraph"/>
        <w:numPr>
          <w:ilvl w:val="0"/>
          <w:numId w:val="31"/>
        </w:numPr>
        <w:rPr>
          <w:rFonts w:ascii="Times New Roman" w:hAnsi="Times New Roman"/>
        </w:rPr>
      </w:pPr>
      <w:r>
        <w:rPr>
          <w:rFonts w:ascii="Times New Roman" w:hAnsi="Times New Roman"/>
        </w:rPr>
        <w:t>T</w:t>
      </w:r>
      <w:r w:rsidR="00BC66A4" w:rsidRPr="009A2DBE">
        <w:rPr>
          <w:rFonts w:ascii="Times New Roman" w:hAnsi="Times New Roman"/>
        </w:rPr>
        <w:t xml:space="preserve">he project team did not account for </w:t>
      </w:r>
      <w:r w:rsidR="00815E59" w:rsidRPr="009A2DBE">
        <w:rPr>
          <w:rFonts w:ascii="Times New Roman" w:hAnsi="Times New Roman"/>
        </w:rPr>
        <w:t>the</w:t>
      </w:r>
      <w:r w:rsidR="00162600" w:rsidRPr="009A2DBE">
        <w:rPr>
          <w:rFonts w:ascii="Times New Roman" w:hAnsi="Times New Roman"/>
        </w:rPr>
        <w:t xml:space="preserve"> </w:t>
      </w:r>
      <w:r>
        <w:rPr>
          <w:rFonts w:ascii="Times New Roman" w:hAnsi="Times New Roman"/>
        </w:rPr>
        <w:t>other services’</w:t>
      </w:r>
      <w:r w:rsidRPr="009A2DBE">
        <w:rPr>
          <w:rFonts w:ascii="Times New Roman" w:hAnsi="Times New Roman"/>
        </w:rPr>
        <w:t xml:space="preserve"> </w:t>
      </w:r>
      <w:r w:rsidR="00162600" w:rsidRPr="009A2DBE">
        <w:rPr>
          <w:rFonts w:ascii="Times New Roman" w:hAnsi="Times New Roman"/>
        </w:rPr>
        <w:t>military</w:t>
      </w:r>
      <w:r w:rsidR="00E844C8" w:rsidRPr="009A2DBE">
        <w:rPr>
          <w:rFonts w:ascii="Times New Roman" w:hAnsi="Times New Roman"/>
        </w:rPr>
        <w:t xml:space="preserve"> population</w:t>
      </w:r>
      <w:r w:rsidR="00162600" w:rsidRPr="009A2DBE">
        <w:rPr>
          <w:rFonts w:ascii="Times New Roman" w:hAnsi="Times New Roman"/>
        </w:rPr>
        <w:t xml:space="preserve"> on Army installations</w:t>
      </w:r>
      <w:r w:rsidR="00D5072B" w:rsidRPr="009A2DBE">
        <w:rPr>
          <w:rFonts w:ascii="Times New Roman" w:hAnsi="Times New Roman"/>
        </w:rPr>
        <w:t xml:space="preserve">.  </w:t>
      </w:r>
      <w:r w:rsidR="00BC66A4" w:rsidRPr="009A2DBE">
        <w:rPr>
          <w:rFonts w:ascii="Times New Roman" w:hAnsi="Times New Roman"/>
        </w:rPr>
        <w:t xml:space="preserve">The team </w:t>
      </w:r>
      <w:r w:rsidR="00162600" w:rsidRPr="009A2DBE">
        <w:rPr>
          <w:rFonts w:ascii="Times New Roman" w:hAnsi="Times New Roman"/>
        </w:rPr>
        <w:t xml:space="preserve">assumed </w:t>
      </w:r>
      <w:r w:rsidR="00BC66A4" w:rsidRPr="009A2DBE">
        <w:rPr>
          <w:rFonts w:ascii="Times New Roman" w:hAnsi="Times New Roman"/>
        </w:rPr>
        <w:t xml:space="preserve">this number </w:t>
      </w:r>
      <w:r w:rsidR="00162600" w:rsidRPr="009A2DBE">
        <w:rPr>
          <w:rFonts w:ascii="Times New Roman" w:hAnsi="Times New Roman"/>
        </w:rPr>
        <w:t xml:space="preserve">to be small enough to not have a large impact, however including this data would </w:t>
      </w:r>
      <w:r w:rsidR="00D5072B" w:rsidRPr="009A2DBE">
        <w:rPr>
          <w:rFonts w:ascii="Times New Roman" w:hAnsi="Times New Roman"/>
        </w:rPr>
        <w:t xml:space="preserve">have </w:t>
      </w:r>
      <w:r w:rsidR="00815E59" w:rsidRPr="009A2DBE">
        <w:rPr>
          <w:rFonts w:ascii="Times New Roman" w:hAnsi="Times New Roman"/>
        </w:rPr>
        <w:t>increased accuracy of the tool</w:t>
      </w:r>
      <w:r w:rsidR="00D5072B" w:rsidRPr="009A2DBE">
        <w:rPr>
          <w:rFonts w:ascii="Times New Roman" w:hAnsi="Times New Roman"/>
        </w:rPr>
        <w:t xml:space="preserve">. </w:t>
      </w:r>
    </w:p>
    <w:p w:rsidR="009E1544" w:rsidRDefault="00885D6F" w:rsidP="009A2DBE">
      <w:pPr>
        <w:pStyle w:val="ListParagraph"/>
        <w:numPr>
          <w:ilvl w:val="0"/>
          <w:numId w:val="31"/>
        </w:numPr>
        <w:rPr>
          <w:rFonts w:ascii="Times New Roman" w:hAnsi="Times New Roman"/>
        </w:rPr>
      </w:pPr>
      <w:r w:rsidRPr="009A2DBE">
        <w:rPr>
          <w:rFonts w:ascii="Times New Roman" w:hAnsi="Times New Roman"/>
        </w:rPr>
        <w:lastRenderedPageBreak/>
        <w:t xml:space="preserve">Since </w:t>
      </w:r>
      <w:r w:rsidR="00162600" w:rsidRPr="009A2DBE">
        <w:rPr>
          <w:rFonts w:ascii="Times New Roman" w:hAnsi="Times New Roman"/>
        </w:rPr>
        <w:t xml:space="preserve">the dates of the data </w:t>
      </w:r>
      <w:r w:rsidRPr="009A2DBE">
        <w:rPr>
          <w:rFonts w:ascii="Times New Roman" w:hAnsi="Times New Roman"/>
        </w:rPr>
        <w:t xml:space="preserve">collected </w:t>
      </w:r>
      <w:r w:rsidR="00D5072B" w:rsidRPr="009A2DBE">
        <w:rPr>
          <w:rFonts w:ascii="Times New Roman" w:hAnsi="Times New Roman"/>
        </w:rPr>
        <w:t>we</w:t>
      </w:r>
      <w:r w:rsidR="00162600" w:rsidRPr="009A2DBE">
        <w:rPr>
          <w:rFonts w:ascii="Times New Roman" w:hAnsi="Times New Roman"/>
        </w:rPr>
        <w:t xml:space="preserve">re not </w:t>
      </w:r>
      <w:r w:rsidR="00815E59" w:rsidRPr="009A2DBE">
        <w:rPr>
          <w:rFonts w:ascii="Times New Roman" w:hAnsi="Times New Roman"/>
        </w:rPr>
        <w:t>consistent</w:t>
      </w:r>
      <w:r w:rsidR="00162600" w:rsidRPr="009A2DBE">
        <w:rPr>
          <w:rFonts w:ascii="Times New Roman" w:hAnsi="Times New Roman"/>
        </w:rPr>
        <w:t xml:space="preserve"> and some </w:t>
      </w:r>
      <w:r w:rsidR="00D5072B" w:rsidRPr="009A2DBE">
        <w:rPr>
          <w:rFonts w:ascii="Times New Roman" w:hAnsi="Times New Roman"/>
        </w:rPr>
        <w:t>data sources we</w:t>
      </w:r>
      <w:r w:rsidR="00162600" w:rsidRPr="009A2DBE">
        <w:rPr>
          <w:rFonts w:ascii="Times New Roman" w:hAnsi="Times New Roman"/>
        </w:rPr>
        <w:t xml:space="preserve">re several years </w:t>
      </w:r>
      <w:r w:rsidR="009E1544">
        <w:rPr>
          <w:rFonts w:ascii="Times New Roman" w:hAnsi="Times New Roman"/>
        </w:rPr>
        <w:t>old</w:t>
      </w:r>
      <w:r w:rsidRPr="009A2DBE">
        <w:rPr>
          <w:rFonts w:ascii="Times New Roman" w:hAnsi="Times New Roman"/>
        </w:rPr>
        <w:t>, the team considered this as another limitation to the updated tool</w:t>
      </w:r>
      <w:r w:rsidR="009E1544">
        <w:rPr>
          <w:rFonts w:ascii="Times New Roman" w:hAnsi="Times New Roman"/>
        </w:rPr>
        <w:t>. The team</w:t>
      </w:r>
      <w:r w:rsidR="00162600" w:rsidRPr="009A2DBE">
        <w:rPr>
          <w:rFonts w:ascii="Times New Roman" w:hAnsi="Times New Roman"/>
        </w:rPr>
        <w:t xml:space="preserve"> would </w:t>
      </w:r>
      <w:r w:rsidR="00D5072B" w:rsidRPr="009A2DBE">
        <w:rPr>
          <w:rFonts w:ascii="Times New Roman" w:hAnsi="Times New Roman"/>
        </w:rPr>
        <w:t xml:space="preserve">have </w:t>
      </w:r>
      <w:r w:rsidR="009E1544">
        <w:rPr>
          <w:rFonts w:ascii="Times New Roman" w:hAnsi="Times New Roman"/>
        </w:rPr>
        <w:t>preferred</w:t>
      </w:r>
      <w:r w:rsidR="00162600" w:rsidRPr="009A2DBE">
        <w:rPr>
          <w:rFonts w:ascii="Times New Roman" w:hAnsi="Times New Roman"/>
        </w:rPr>
        <w:t xml:space="preserve"> to have current data for the tool.  </w:t>
      </w:r>
    </w:p>
    <w:p w:rsidR="00162600" w:rsidRPr="009A2DBE" w:rsidRDefault="00885D6F" w:rsidP="009A2DBE">
      <w:pPr>
        <w:pStyle w:val="ListParagraph"/>
        <w:numPr>
          <w:ilvl w:val="0"/>
          <w:numId w:val="31"/>
        </w:numPr>
        <w:rPr>
          <w:rFonts w:ascii="Times New Roman" w:hAnsi="Times New Roman"/>
        </w:rPr>
      </w:pPr>
      <w:r w:rsidRPr="009A2DBE">
        <w:rPr>
          <w:rFonts w:ascii="Times New Roman" w:hAnsi="Times New Roman"/>
        </w:rPr>
        <w:t>Since</w:t>
      </w:r>
      <w:r w:rsidR="00162600" w:rsidRPr="009A2DBE">
        <w:rPr>
          <w:rFonts w:ascii="Times New Roman" w:hAnsi="Times New Roman"/>
        </w:rPr>
        <w:t xml:space="preserve"> the </w:t>
      </w:r>
      <w:r w:rsidR="00CF09F9" w:rsidRPr="009A2DBE">
        <w:rPr>
          <w:rFonts w:ascii="Times New Roman" w:hAnsi="Times New Roman"/>
          <w:color w:val="000000" w:themeColor="text1"/>
        </w:rPr>
        <w:t>LQ</w:t>
      </w:r>
      <w:r w:rsidR="00162600" w:rsidRPr="009A2DBE">
        <w:rPr>
          <w:rFonts w:ascii="Times New Roman" w:hAnsi="Times New Roman"/>
          <w:color w:val="000000" w:themeColor="text1"/>
        </w:rPr>
        <w:t xml:space="preserve"> technique is sensitive to fast growing and declining areas</w:t>
      </w:r>
      <w:r w:rsidRPr="009A2DBE">
        <w:rPr>
          <w:rFonts w:ascii="Times New Roman" w:hAnsi="Times New Roman"/>
          <w:color w:val="000000" w:themeColor="text1"/>
        </w:rPr>
        <w:t xml:space="preserve"> which</w:t>
      </w:r>
      <w:r w:rsidR="00162600" w:rsidRPr="009A2DBE">
        <w:rPr>
          <w:rFonts w:ascii="Times New Roman" w:hAnsi="Times New Roman"/>
          <w:color w:val="000000" w:themeColor="text1"/>
        </w:rPr>
        <w:t xml:space="preserve"> may produce larger multipliers</w:t>
      </w:r>
      <w:r w:rsidRPr="009A2DBE">
        <w:rPr>
          <w:rFonts w:ascii="Times New Roman" w:hAnsi="Times New Roman"/>
          <w:color w:val="000000" w:themeColor="text1"/>
        </w:rPr>
        <w:t>, the team also noted this limitation</w:t>
      </w:r>
      <w:r w:rsidR="009E5728">
        <w:rPr>
          <w:rFonts w:ascii="Times New Roman" w:hAnsi="Times New Roman"/>
          <w:color w:val="000000" w:themeColor="text1"/>
        </w:rPr>
        <w:t xml:space="preserve"> of the updated tool</w:t>
      </w:r>
      <w:r w:rsidR="00162600" w:rsidRPr="009A2DBE">
        <w:rPr>
          <w:rFonts w:ascii="Times New Roman" w:hAnsi="Times New Roman"/>
          <w:color w:val="000000" w:themeColor="text1"/>
        </w:rPr>
        <w:t xml:space="preserve">. </w:t>
      </w:r>
    </w:p>
    <w:p w:rsidR="008A505B" w:rsidRDefault="008A505B" w:rsidP="008A505B">
      <w:pPr>
        <w:pStyle w:val="BodyText"/>
      </w:pPr>
    </w:p>
    <w:p w:rsidR="008A505B" w:rsidRDefault="008A505B" w:rsidP="008A505B">
      <w:pPr>
        <w:pStyle w:val="Heading2"/>
      </w:pPr>
      <w:bookmarkStart w:id="11" w:name="_Toc418068194"/>
      <w:r>
        <w:t>Literature Review and Findings</w:t>
      </w:r>
      <w:bookmarkEnd w:id="11"/>
    </w:p>
    <w:p w:rsidR="00162600" w:rsidRDefault="00885D6F" w:rsidP="008A505B">
      <w:pPr>
        <w:pStyle w:val="BodyText"/>
        <w:rPr>
          <w:rFonts w:ascii="Times New Roman" w:hAnsi="Times New Roman"/>
          <w:color w:val="000000" w:themeColor="text1"/>
          <w:szCs w:val="22"/>
        </w:rPr>
      </w:pPr>
      <w:r>
        <w:rPr>
          <w:rFonts w:ascii="Times New Roman" w:hAnsi="Times New Roman"/>
          <w:color w:val="000000" w:themeColor="text1"/>
          <w:szCs w:val="22"/>
        </w:rPr>
        <w:t xml:space="preserve">For </w:t>
      </w:r>
      <w:r w:rsidR="00162600" w:rsidRPr="006E6A3D">
        <w:rPr>
          <w:rFonts w:ascii="Times New Roman" w:hAnsi="Times New Roman"/>
          <w:color w:val="000000" w:themeColor="text1"/>
          <w:szCs w:val="22"/>
        </w:rPr>
        <w:t>the first objective of this study</w:t>
      </w:r>
      <w:r>
        <w:rPr>
          <w:rFonts w:ascii="Times New Roman" w:hAnsi="Times New Roman"/>
          <w:color w:val="000000" w:themeColor="text1"/>
          <w:szCs w:val="22"/>
        </w:rPr>
        <w:t xml:space="preserve">, the team conducted </w:t>
      </w:r>
      <w:r w:rsidRPr="006E6A3D">
        <w:rPr>
          <w:rFonts w:ascii="Times New Roman" w:hAnsi="Times New Roman"/>
          <w:color w:val="000000" w:themeColor="text1"/>
          <w:szCs w:val="22"/>
        </w:rPr>
        <w:t>a literature review</w:t>
      </w:r>
      <w:r w:rsidR="00162600" w:rsidRPr="006E6A3D">
        <w:rPr>
          <w:rFonts w:ascii="Times New Roman" w:hAnsi="Times New Roman"/>
          <w:color w:val="000000" w:themeColor="text1"/>
          <w:szCs w:val="22"/>
        </w:rPr>
        <w:t xml:space="preserve">.  Extensive literature exists on the impact a local economy experiences when a base faces reductions due to a realignment or closure and how these impacts may be measured. </w:t>
      </w:r>
      <w:r>
        <w:rPr>
          <w:rFonts w:ascii="Times New Roman" w:hAnsi="Times New Roman"/>
          <w:color w:val="000000" w:themeColor="text1"/>
          <w:szCs w:val="22"/>
        </w:rPr>
        <w:t>The team reviewed t</w:t>
      </w:r>
      <w:r w:rsidR="00162600" w:rsidRPr="006E6A3D">
        <w:rPr>
          <w:rFonts w:ascii="Times New Roman" w:hAnsi="Times New Roman"/>
          <w:color w:val="000000" w:themeColor="text1"/>
          <w:szCs w:val="22"/>
        </w:rPr>
        <w:t>he BRAC</w:t>
      </w:r>
      <w:r>
        <w:rPr>
          <w:rFonts w:ascii="Times New Roman" w:hAnsi="Times New Roman"/>
          <w:color w:val="000000" w:themeColor="text1"/>
          <w:szCs w:val="22"/>
        </w:rPr>
        <w:t xml:space="preserve"> 20</w:t>
      </w:r>
      <w:r w:rsidR="00162600" w:rsidRPr="006E6A3D">
        <w:rPr>
          <w:rFonts w:ascii="Times New Roman" w:hAnsi="Times New Roman"/>
          <w:color w:val="000000" w:themeColor="text1"/>
          <w:szCs w:val="22"/>
        </w:rPr>
        <w:t xml:space="preserve">05 </w:t>
      </w:r>
      <w:r w:rsidR="00D5072B">
        <w:rPr>
          <w:rFonts w:ascii="Times New Roman" w:hAnsi="Times New Roman"/>
          <w:color w:val="000000" w:themeColor="text1"/>
          <w:szCs w:val="22"/>
        </w:rPr>
        <w:t>Economic Impact Joint Process Action Team (</w:t>
      </w:r>
      <w:r w:rsidR="00162600" w:rsidRPr="006E6A3D">
        <w:rPr>
          <w:rFonts w:ascii="Times New Roman" w:hAnsi="Times New Roman"/>
          <w:color w:val="000000" w:themeColor="text1"/>
          <w:szCs w:val="22"/>
        </w:rPr>
        <w:t>JPAT</w:t>
      </w:r>
      <w:r w:rsidR="00D5072B">
        <w:rPr>
          <w:rFonts w:ascii="Times New Roman" w:hAnsi="Times New Roman"/>
          <w:color w:val="000000" w:themeColor="text1"/>
          <w:szCs w:val="22"/>
        </w:rPr>
        <w:t>)</w:t>
      </w:r>
      <w:r w:rsidR="00162600" w:rsidRPr="006E6A3D">
        <w:rPr>
          <w:rFonts w:ascii="Times New Roman" w:hAnsi="Times New Roman"/>
          <w:color w:val="000000" w:themeColor="text1"/>
          <w:szCs w:val="22"/>
        </w:rPr>
        <w:t xml:space="preserve"> report that describes the EIT developed for use in BRAC</w:t>
      </w:r>
      <w:r w:rsidR="00D5072B">
        <w:rPr>
          <w:rFonts w:ascii="Times New Roman" w:hAnsi="Times New Roman"/>
          <w:color w:val="000000" w:themeColor="text1"/>
          <w:szCs w:val="22"/>
        </w:rPr>
        <w:t xml:space="preserve"> 20</w:t>
      </w:r>
      <w:r w:rsidR="00162600" w:rsidRPr="006E6A3D">
        <w:rPr>
          <w:rFonts w:ascii="Times New Roman" w:hAnsi="Times New Roman"/>
          <w:color w:val="000000" w:themeColor="text1"/>
          <w:szCs w:val="22"/>
        </w:rPr>
        <w:t>05 and the</w:t>
      </w:r>
      <w:r w:rsidR="00D5072B">
        <w:rPr>
          <w:rFonts w:ascii="Times New Roman" w:hAnsi="Times New Roman"/>
          <w:color w:val="000000" w:themeColor="text1"/>
          <w:szCs w:val="22"/>
        </w:rPr>
        <w:t xml:space="preserve"> Construction Eng</w:t>
      </w:r>
      <w:r w:rsidR="00270BCA">
        <w:rPr>
          <w:rFonts w:ascii="Times New Roman" w:hAnsi="Times New Roman"/>
          <w:color w:val="000000" w:themeColor="text1"/>
          <w:szCs w:val="22"/>
        </w:rPr>
        <w:t xml:space="preserve">ineering Research Laboratories </w:t>
      </w:r>
      <w:r w:rsidR="00D5072B">
        <w:rPr>
          <w:rFonts w:ascii="Times New Roman" w:hAnsi="Times New Roman"/>
          <w:color w:val="000000" w:themeColor="text1"/>
          <w:szCs w:val="22"/>
        </w:rPr>
        <w:t>Economic Impact Forecast System</w:t>
      </w:r>
      <w:r w:rsidR="00162600" w:rsidRPr="006E6A3D">
        <w:rPr>
          <w:rFonts w:ascii="Times New Roman" w:hAnsi="Times New Roman"/>
          <w:color w:val="000000" w:themeColor="text1"/>
          <w:szCs w:val="22"/>
        </w:rPr>
        <w:t xml:space="preserve"> tool to understand </w:t>
      </w:r>
      <w:r w:rsidR="009E5728">
        <w:rPr>
          <w:rFonts w:ascii="Times New Roman" w:hAnsi="Times New Roman"/>
          <w:color w:val="000000" w:themeColor="text1"/>
          <w:szCs w:val="22"/>
        </w:rPr>
        <w:t>how to</w:t>
      </w:r>
      <w:r w:rsidR="009E5728" w:rsidRPr="006E6A3D">
        <w:rPr>
          <w:rFonts w:ascii="Times New Roman" w:hAnsi="Times New Roman"/>
          <w:color w:val="000000" w:themeColor="text1"/>
          <w:szCs w:val="22"/>
        </w:rPr>
        <w:t xml:space="preserve"> </w:t>
      </w:r>
      <w:r w:rsidR="00162600" w:rsidRPr="006E6A3D">
        <w:rPr>
          <w:rFonts w:ascii="Times New Roman" w:hAnsi="Times New Roman"/>
          <w:color w:val="000000" w:themeColor="text1"/>
          <w:szCs w:val="22"/>
        </w:rPr>
        <w:t xml:space="preserve">possibly replicate prior </w:t>
      </w:r>
      <w:r w:rsidR="00F15409">
        <w:rPr>
          <w:rFonts w:ascii="Times New Roman" w:hAnsi="Times New Roman"/>
          <w:color w:val="000000" w:themeColor="text1"/>
          <w:szCs w:val="22"/>
        </w:rPr>
        <w:t xml:space="preserve">validated </w:t>
      </w:r>
      <w:r w:rsidR="00162600" w:rsidRPr="006E6A3D">
        <w:rPr>
          <w:rFonts w:ascii="Times New Roman" w:hAnsi="Times New Roman"/>
          <w:color w:val="000000" w:themeColor="text1"/>
          <w:szCs w:val="22"/>
        </w:rPr>
        <w:t xml:space="preserve">methodologies.  Through the review of these economic impact tools, </w:t>
      </w:r>
      <w:r>
        <w:rPr>
          <w:rFonts w:ascii="Times New Roman" w:hAnsi="Times New Roman"/>
          <w:color w:val="000000" w:themeColor="text1"/>
          <w:szCs w:val="22"/>
        </w:rPr>
        <w:t xml:space="preserve">the team discovered </w:t>
      </w:r>
      <w:r w:rsidR="00162600" w:rsidRPr="006E6A3D">
        <w:rPr>
          <w:rFonts w:ascii="Times New Roman" w:hAnsi="Times New Roman"/>
          <w:color w:val="000000" w:themeColor="text1"/>
          <w:szCs w:val="22"/>
        </w:rPr>
        <w:t>the economic base analysi</w:t>
      </w:r>
      <w:r w:rsidR="00F15409">
        <w:rPr>
          <w:rFonts w:ascii="Times New Roman" w:hAnsi="Times New Roman"/>
          <w:color w:val="000000" w:themeColor="text1"/>
          <w:szCs w:val="22"/>
        </w:rPr>
        <w:t>s methodology</w:t>
      </w:r>
      <w:r w:rsidR="00162600" w:rsidRPr="006E6A3D">
        <w:rPr>
          <w:rFonts w:ascii="Times New Roman" w:hAnsi="Times New Roman"/>
          <w:color w:val="000000" w:themeColor="text1"/>
          <w:szCs w:val="22"/>
        </w:rPr>
        <w:t xml:space="preserve">.  </w:t>
      </w:r>
      <w:r>
        <w:rPr>
          <w:rFonts w:ascii="Times New Roman" w:hAnsi="Times New Roman"/>
          <w:color w:val="000000" w:themeColor="text1"/>
          <w:szCs w:val="22"/>
        </w:rPr>
        <w:t>The team conducted f</w:t>
      </w:r>
      <w:r w:rsidR="00162600" w:rsidRPr="006E6A3D">
        <w:rPr>
          <w:rFonts w:ascii="Times New Roman" w:hAnsi="Times New Roman"/>
          <w:color w:val="000000" w:themeColor="text1"/>
          <w:szCs w:val="22"/>
        </w:rPr>
        <w:t>urther research on economic base ana</w:t>
      </w:r>
      <w:r w:rsidR="00F15409">
        <w:rPr>
          <w:rFonts w:ascii="Times New Roman" w:hAnsi="Times New Roman"/>
          <w:color w:val="000000" w:themeColor="text1"/>
          <w:szCs w:val="22"/>
        </w:rPr>
        <w:t xml:space="preserve">lysis, which </w:t>
      </w:r>
      <w:r w:rsidR="00CF09F9">
        <w:rPr>
          <w:rFonts w:ascii="Times New Roman" w:hAnsi="Times New Roman"/>
          <w:color w:val="000000" w:themeColor="text1"/>
          <w:szCs w:val="22"/>
        </w:rPr>
        <w:t>i</w:t>
      </w:r>
      <w:r w:rsidR="00F15409">
        <w:rPr>
          <w:rFonts w:ascii="Times New Roman" w:hAnsi="Times New Roman"/>
          <w:color w:val="000000" w:themeColor="text1"/>
          <w:szCs w:val="22"/>
        </w:rPr>
        <w:t>s a methodology used to</w:t>
      </w:r>
      <w:r w:rsidR="00162600" w:rsidRPr="006E6A3D">
        <w:rPr>
          <w:rFonts w:ascii="Times New Roman" w:hAnsi="Times New Roman"/>
          <w:color w:val="000000" w:themeColor="text1"/>
          <w:szCs w:val="22"/>
        </w:rPr>
        <w:t xml:space="preserve"> forecast the indire</w:t>
      </w:r>
      <w:r w:rsidR="00F15409">
        <w:rPr>
          <w:rFonts w:ascii="Times New Roman" w:hAnsi="Times New Roman"/>
          <w:color w:val="000000" w:themeColor="text1"/>
          <w:szCs w:val="22"/>
        </w:rPr>
        <w:t xml:space="preserve">ct employment change to a region </w:t>
      </w:r>
      <w:r w:rsidR="00162600" w:rsidRPr="006E6A3D">
        <w:rPr>
          <w:rFonts w:ascii="Times New Roman" w:hAnsi="Times New Roman"/>
          <w:color w:val="000000" w:themeColor="text1"/>
          <w:szCs w:val="22"/>
        </w:rPr>
        <w:t xml:space="preserve">as a result of population change in that area. </w:t>
      </w:r>
      <w:r>
        <w:rPr>
          <w:rFonts w:ascii="Times New Roman" w:hAnsi="Times New Roman"/>
          <w:color w:val="000000" w:themeColor="text1"/>
          <w:szCs w:val="22"/>
        </w:rPr>
        <w:t>The team reviewed s</w:t>
      </w:r>
      <w:r w:rsidR="00162600" w:rsidRPr="006E6A3D">
        <w:rPr>
          <w:rFonts w:ascii="Times New Roman" w:hAnsi="Times New Roman"/>
          <w:color w:val="000000" w:themeColor="text1"/>
          <w:szCs w:val="22"/>
        </w:rPr>
        <w:t>everal papers on the</w:t>
      </w:r>
      <w:r w:rsidR="00C5330A">
        <w:rPr>
          <w:rFonts w:ascii="Times New Roman" w:hAnsi="Times New Roman"/>
          <w:color w:val="000000" w:themeColor="text1"/>
          <w:szCs w:val="22"/>
        </w:rPr>
        <w:t xml:space="preserve"> economic base analysis and the </w:t>
      </w:r>
      <w:r w:rsidR="00CF09F9">
        <w:rPr>
          <w:rFonts w:ascii="Times New Roman" w:hAnsi="Times New Roman"/>
          <w:color w:val="000000" w:themeColor="text1"/>
          <w:szCs w:val="22"/>
        </w:rPr>
        <w:t>LQ</w:t>
      </w:r>
      <w:r w:rsidR="00C5330A">
        <w:rPr>
          <w:rFonts w:ascii="Times New Roman" w:hAnsi="Times New Roman"/>
          <w:color w:val="000000" w:themeColor="text1"/>
          <w:szCs w:val="22"/>
        </w:rPr>
        <w:t xml:space="preserve">.  </w:t>
      </w:r>
      <w:r>
        <w:rPr>
          <w:rFonts w:ascii="Times New Roman" w:hAnsi="Times New Roman"/>
          <w:color w:val="000000" w:themeColor="text1"/>
          <w:szCs w:val="22"/>
        </w:rPr>
        <w:t>Economic base analysis uses t</w:t>
      </w:r>
      <w:r w:rsidR="00C5330A">
        <w:rPr>
          <w:rFonts w:ascii="Times New Roman" w:hAnsi="Times New Roman"/>
          <w:color w:val="000000" w:themeColor="text1"/>
          <w:szCs w:val="22"/>
        </w:rPr>
        <w:t xml:space="preserve">he </w:t>
      </w:r>
      <w:r w:rsidR="00CF09F9">
        <w:rPr>
          <w:rFonts w:ascii="Times New Roman" w:hAnsi="Times New Roman"/>
          <w:color w:val="000000" w:themeColor="text1"/>
          <w:szCs w:val="22"/>
        </w:rPr>
        <w:t>LQ</w:t>
      </w:r>
      <w:r w:rsidR="00C5330A">
        <w:rPr>
          <w:rFonts w:ascii="Times New Roman" w:hAnsi="Times New Roman"/>
          <w:color w:val="000000" w:themeColor="text1"/>
          <w:szCs w:val="22"/>
        </w:rPr>
        <w:t xml:space="preserve"> </w:t>
      </w:r>
      <w:r w:rsidR="009E5728">
        <w:rPr>
          <w:rFonts w:ascii="Times New Roman" w:hAnsi="Times New Roman"/>
          <w:color w:val="000000" w:themeColor="text1"/>
          <w:szCs w:val="22"/>
        </w:rPr>
        <w:t xml:space="preserve">as </w:t>
      </w:r>
      <w:r w:rsidR="00C5330A">
        <w:rPr>
          <w:rFonts w:ascii="Times New Roman" w:hAnsi="Times New Roman"/>
          <w:color w:val="000000" w:themeColor="text1"/>
          <w:szCs w:val="22"/>
        </w:rPr>
        <w:t xml:space="preserve">a technique to </w:t>
      </w:r>
      <w:r w:rsidR="00E844C8">
        <w:rPr>
          <w:rFonts w:ascii="Times New Roman" w:hAnsi="Times New Roman"/>
          <w:color w:val="000000" w:themeColor="text1"/>
          <w:szCs w:val="22"/>
        </w:rPr>
        <w:t xml:space="preserve">determine which industries in a region are considered basic. </w:t>
      </w:r>
      <w:r w:rsidR="00E844C8" w:rsidRPr="00E844C8">
        <w:rPr>
          <w:rFonts w:ascii="Times New Roman" w:hAnsi="Times New Roman"/>
          <w:color w:val="000000" w:themeColor="text1"/>
          <w:szCs w:val="22"/>
        </w:rPr>
        <w:t xml:space="preserve">Basic </w:t>
      </w:r>
      <w:r w:rsidR="00132508">
        <w:rPr>
          <w:rFonts w:ascii="Times New Roman" w:hAnsi="Times New Roman"/>
          <w:color w:val="000000" w:themeColor="text1"/>
          <w:szCs w:val="22"/>
        </w:rPr>
        <w:t>industries</w:t>
      </w:r>
      <w:r w:rsidR="00E844C8" w:rsidRPr="00E844C8">
        <w:rPr>
          <w:rFonts w:ascii="Times New Roman" w:hAnsi="Times New Roman"/>
          <w:color w:val="000000" w:themeColor="text1"/>
          <w:szCs w:val="22"/>
        </w:rPr>
        <w:t xml:space="preserve"> bring additional employment and revenue into the</w:t>
      </w:r>
      <w:r w:rsidR="00132508">
        <w:rPr>
          <w:rFonts w:ascii="Times New Roman" w:hAnsi="Times New Roman"/>
          <w:color w:val="000000" w:themeColor="text1"/>
          <w:szCs w:val="22"/>
        </w:rPr>
        <w:t>ir</w:t>
      </w:r>
      <w:r w:rsidR="00E844C8" w:rsidRPr="00E844C8">
        <w:rPr>
          <w:rFonts w:ascii="Times New Roman" w:hAnsi="Times New Roman"/>
          <w:color w:val="000000" w:themeColor="text1"/>
          <w:szCs w:val="22"/>
        </w:rPr>
        <w:t xml:space="preserve"> </w:t>
      </w:r>
      <w:r w:rsidR="00132508">
        <w:rPr>
          <w:rFonts w:ascii="Times New Roman" w:hAnsi="Times New Roman"/>
          <w:color w:val="000000" w:themeColor="text1"/>
          <w:szCs w:val="22"/>
        </w:rPr>
        <w:t>region</w:t>
      </w:r>
      <w:r w:rsidR="00E844C8" w:rsidRPr="00E844C8">
        <w:rPr>
          <w:rFonts w:ascii="Times New Roman" w:hAnsi="Times New Roman"/>
          <w:color w:val="000000" w:themeColor="text1"/>
          <w:szCs w:val="22"/>
        </w:rPr>
        <w:t>.</w:t>
      </w:r>
      <w:r w:rsidR="00EB6830">
        <w:rPr>
          <w:rFonts w:ascii="Times New Roman" w:hAnsi="Times New Roman"/>
          <w:color w:val="000000" w:themeColor="text1"/>
          <w:szCs w:val="22"/>
        </w:rPr>
        <w:t xml:space="preserve"> </w:t>
      </w:r>
      <w:r>
        <w:rPr>
          <w:rFonts w:ascii="Times New Roman" w:hAnsi="Times New Roman"/>
          <w:color w:val="000000" w:themeColor="text1"/>
          <w:szCs w:val="22"/>
        </w:rPr>
        <w:t>By using basic industries, one can calculate a</w:t>
      </w:r>
      <w:r w:rsidR="00EB6830">
        <w:rPr>
          <w:rFonts w:ascii="Times New Roman" w:hAnsi="Times New Roman"/>
          <w:color w:val="000000" w:themeColor="text1"/>
          <w:szCs w:val="22"/>
        </w:rPr>
        <w:t xml:space="preserve"> basic multiplier to forecast total </w:t>
      </w:r>
      <w:r w:rsidR="00132508">
        <w:rPr>
          <w:rFonts w:ascii="Times New Roman" w:hAnsi="Times New Roman"/>
          <w:color w:val="000000" w:themeColor="text1"/>
          <w:szCs w:val="22"/>
        </w:rPr>
        <w:t xml:space="preserve">employment </w:t>
      </w:r>
      <w:r w:rsidR="00EB6830">
        <w:rPr>
          <w:rFonts w:ascii="Times New Roman" w:hAnsi="Times New Roman"/>
          <w:color w:val="000000" w:themeColor="text1"/>
          <w:szCs w:val="22"/>
        </w:rPr>
        <w:t>change in a region</w:t>
      </w:r>
      <w:r w:rsidR="00C373D6">
        <w:rPr>
          <w:rFonts w:ascii="Times New Roman" w:hAnsi="Times New Roman"/>
          <w:color w:val="000000" w:themeColor="text1"/>
          <w:szCs w:val="22"/>
        </w:rPr>
        <w:t xml:space="preserve">. </w:t>
      </w:r>
    </w:p>
    <w:p w:rsidR="009A2DBE" w:rsidRDefault="009A2DBE" w:rsidP="008A505B">
      <w:pPr>
        <w:pStyle w:val="BodyText"/>
        <w:rPr>
          <w:rFonts w:ascii="Times New Roman" w:hAnsi="Times New Roman"/>
          <w:color w:val="000000" w:themeColor="text1"/>
          <w:szCs w:val="22"/>
        </w:rPr>
      </w:pPr>
    </w:p>
    <w:p w:rsidR="009A2DBE" w:rsidRDefault="009A2DBE" w:rsidP="008A505B">
      <w:pPr>
        <w:pStyle w:val="BodyText"/>
        <w:rPr>
          <w:rFonts w:ascii="Times New Roman" w:hAnsi="Times New Roman"/>
          <w:color w:val="000000" w:themeColor="text1"/>
          <w:szCs w:val="22"/>
        </w:rPr>
      </w:pPr>
    </w:p>
    <w:p w:rsidR="009A2DBE" w:rsidRDefault="009A2DBE" w:rsidP="008A505B">
      <w:pPr>
        <w:pStyle w:val="BodyText"/>
        <w:rPr>
          <w:rFonts w:ascii="Times New Roman" w:hAnsi="Times New Roman"/>
          <w:color w:val="000000" w:themeColor="text1"/>
          <w:szCs w:val="22"/>
        </w:rPr>
      </w:pPr>
    </w:p>
    <w:p w:rsidR="009A2DBE" w:rsidRDefault="009A2DBE" w:rsidP="008A505B">
      <w:pPr>
        <w:pStyle w:val="BodyText"/>
        <w:rPr>
          <w:rFonts w:ascii="Times New Roman" w:hAnsi="Times New Roman"/>
          <w:color w:val="000000" w:themeColor="text1"/>
          <w:szCs w:val="22"/>
        </w:rPr>
      </w:pPr>
    </w:p>
    <w:p w:rsidR="009A2DBE" w:rsidRDefault="009A2DBE" w:rsidP="008A505B">
      <w:pPr>
        <w:pStyle w:val="BodyText"/>
        <w:rPr>
          <w:rFonts w:ascii="Times New Roman" w:hAnsi="Times New Roman"/>
          <w:color w:val="000000" w:themeColor="text1"/>
          <w:szCs w:val="22"/>
        </w:rPr>
      </w:pPr>
    </w:p>
    <w:p w:rsidR="009A2DBE" w:rsidRDefault="009A2DBE" w:rsidP="008A505B">
      <w:pPr>
        <w:pStyle w:val="BodyText"/>
        <w:rPr>
          <w:rFonts w:ascii="Times New Roman" w:hAnsi="Times New Roman"/>
          <w:color w:val="000000" w:themeColor="text1"/>
          <w:szCs w:val="22"/>
        </w:rPr>
      </w:pPr>
    </w:p>
    <w:p w:rsidR="009A2DBE" w:rsidRDefault="009A2DBE" w:rsidP="008A505B">
      <w:pPr>
        <w:pStyle w:val="BodyText"/>
        <w:rPr>
          <w:rFonts w:ascii="Times New Roman" w:hAnsi="Times New Roman"/>
        </w:rPr>
      </w:pPr>
    </w:p>
    <w:p w:rsidR="009A2DBE" w:rsidRDefault="009A2DBE" w:rsidP="008A505B">
      <w:pPr>
        <w:pStyle w:val="BodyText"/>
        <w:rPr>
          <w:rFonts w:ascii="Times New Roman" w:hAnsi="Times New Roman"/>
        </w:rPr>
      </w:pPr>
    </w:p>
    <w:p w:rsidR="009A2DBE" w:rsidRDefault="009A2DBE" w:rsidP="008A505B">
      <w:pPr>
        <w:pStyle w:val="BodyText"/>
        <w:rPr>
          <w:rFonts w:ascii="Times New Roman" w:hAnsi="Times New Roman"/>
        </w:rPr>
      </w:pPr>
    </w:p>
    <w:p w:rsidR="009A2DBE" w:rsidRDefault="009A2DBE" w:rsidP="008A505B">
      <w:pPr>
        <w:pStyle w:val="BodyText"/>
        <w:rPr>
          <w:rFonts w:ascii="Times New Roman" w:hAnsi="Times New Roman"/>
        </w:rPr>
      </w:pPr>
    </w:p>
    <w:p w:rsidR="009A2DBE" w:rsidRDefault="009A2DBE" w:rsidP="008A505B">
      <w:pPr>
        <w:pStyle w:val="BodyText"/>
        <w:rPr>
          <w:rFonts w:ascii="Times New Roman" w:hAnsi="Times New Roman"/>
        </w:rPr>
      </w:pPr>
    </w:p>
    <w:p w:rsidR="009A2DBE" w:rsidRDefault="009A2DBE" w:rsidP="008A505B">
      <w:pPr>
        <w:pStyle w:val="BodyText"/>
        <w:rPr>
          <w:rFonts w:ascii="Times New Roman" w:hAnsi="Times New Roman"/>
        </w:rPr>
      </w:pPr>
    </w:p>
    <w:p w:rsidR="009A2DBE" w:rsidRDefault="009A2DBE" w:rsidP="008A505B">
      <w:pPr>
        <w:pStyle w:val="BodyText"/>
        <w:rPr>
          <w:rFonts w:ascii="Times New Roman" w:hAnsi="Times New Roman"/>
        </w:rPr>
      </w:pPr>
    </w:p>
    <w:p w:rsidR="009A2DBE" w:rsidRDefault="009A2DBE" w:rsidP="008A505B">
      <w:pPr>
        <w:pStyle w:val="BodyText"/>
        <w:rPr>
          <w:rFonts w:ascii="Times New Roman" w:hAnsi="Times New Roman"/>
        </w:rPr>
      </w:pPr>
    </w:p>
    <w:p w:rsidR="009A2DBE" w:rsidRDefault="009A2DBE" w:rsidP="008A505B">
      <w:pPr>
        <w:pStyle w:val="BodyText"/>
        <w:rPr>
          <w:rFonts w:ascii="Times New Roman" w:hAnsi="Times New Roman"/>
        </w:rPr>
      </w:pPr>
    </w:p>
    <w:p w:rsidR="00B77023" w:rsidRDefault="00B77023" w:rsidP="008A505B">
      <w:pPr>
        <w:pStyle w:val="BodyText"/>
        <w:rPr>
          <w:rFonts w:ascii="Times New Roman" w:hAnsi="Times New Roman"/>
        </w:rPr>
        <w:sectPr w:rsidR="00B77023" w:rsidSect="00FC63A0">
          <w:headerReference w:type="even" r:id="rId28"/>
          <w:headerReference w:type="default" r:id="rId29"/>
          <w:footerReference w:type="even" r:id="rId30"/>
          <w:footerReference w:type="default" r:id="rId31"/>
          <w:type w:val="oddPage"/>
          <w:pgSz w:w="12240" w:h="15840" w:code="1"/>
          <w:pgMar w:top="1440" w:right="1440" w:bottom="1440" w:left="1440" w:header="432" w:footer="432" w:gutter="0"/>
          <w:pgNumType w:start="1"/>
          <w:cols w:space="720"/>
          <w:noEndnote/>
          <w:docGrid w:linePitch="326"/>
        </w:sectPr>
      </w:pPr>
    </w:p>
    <w:p w:rsidR="00B77023" w:rsidRDefault="00B77023" w:rsidP="00B77023">
      <w:pPr>
        <w:pStyle w:val="BodyText"/>
        <w:jc w:val="center"/>
        <w:rPr>
          <w:rFonts w:ascii="Times New Roman" w:hAnsi="Times New Roman"/>
        </w:rPr>
      </w:pPr>
      <w:r>
        <w:rPr>
          <w:rFonts w:ascii="Times New Roman" w:hAnsi="Times New Roman"/>
        </w:rPr>
        <w:lastRenderedPageBreak/>
        <w:t>(THIS PAGE INTENTIONALLY LEFT BLANK)</w:t>
      </w:r>
    </w:p>
    <w:p w:rsidR="00B77023" w:rsidRDefault="00B77023" w:rsidP="008A505B">
      <w:pPr>
        <w:pStyle w:val="BodyText"/>
        <w:rPr>
          <w:rFonts w:ascii="Times New Roman" w:hAnsi="Times New Roman"/>
        </w:rPr>
        <w:sectPr w:rsidR="00B77023" w:rsidSect="00B77023">
          <w:headerReference w:type="even" r:id="rId32"/>
          <w:headerReference w:type="default" r:id="rId33"/>
          <w:footerReference w:type="even" r:id="rId34"/>
          <w:footerReference w:type="default" r:id="rId35"/>
          <w:pgSz w:w="12240" w:h="15840" w:code="1"/>
          <w:pgMar w:top="1440" w:right="1440" w:bottom="1440" w:left="1440" w:header="432" w:footer="432" w:gutter="0"/>
          <w:cols w:space="720"/>
          <w:vAlign w:val="center"/>
          <w:noEndnote/>
          <w:docGrid w:linePitch="326"/>
        </w:sectPr>
      </w:pPr>
    </w:p>
    <w:p w:rsidR="00162600" w:rsidRDefault="00162600" w:rsidP="00162600">
      <w:pPr>
        <w:pStyle w:val="Heading1"/>
      </w:pPr>
      <w:bookmarkStart w:id="12" w:name="_Ref416163146"/>
      <w:bookmarkStart w:id="13" w:name="_Toc418068195"/>
      <w:r>
        <w:lastRenderedPageBreak/>
        <w:t>Methodology</w:t>
      </w:r>
      <w:bookmarkEnd w:id="12"/>
      <w:bookmarkEnd w:id="13"/>
    </w:p>
    <w:p w:rsidR="00162600" w:rsidRPr="00162600" w:rsidRDefault="00162600" w:rsidP="00162600">
      <w:pPr>
        <w:pStyle w:val="BodyText"/>
      </w:pPr>
    </w:p>
    <w:p w:rsidR="008A505B" w:rsidRDefault="008A505B" w:rsidP="008A505B">
      <w:pPr>
        <w:pStyle w:val="Heading2"/>
      </w:pPr>
      <w:bookmarkStart w:id="14" w:name="_Toc418068196"/>
      <w:r>
        <w:t>Data Collection and Processing</w:t>
      </w:r>
      <w:bookmarkEnd w:id="14"/>
    </w:p>
    <w:p w:rsidR="00106831" w:rsidRPr="006E6A3D" w:rsidRDefault="00867041" w:rsidP="00106831">
      <w:pPr>
        <w:pStyle w:val="PlainText"/>
        <w:rPr>
          <w:rFonts w:ascii="Times New Roman" w:hAnsi="Times New Roman" w:cs="Times New Roman"/>
          <w:sz w:val="24"/>
          <w:szCs w:val="24"/>
        </w:rPr>
      </w:pPr>
      <w:r>
        <w:rPr>
          <w:rFonts w:ascii="Times New Roman" w:hAnsi="Times New Roman" w:cs="Times New Roman"/>
          <w:sz w:val="24"/>
          <w:szCs w:val="24"/>
        </w:rPr>
        <w:t>The team input data into t</w:t>
      </w:r>
      <w:r w:rsidR="000212FB">
        <w:rPr>
          <w:rFonts w:ascii="Times New Roman" w:hAnsi="Times New Roman" w:cs="Times New Roman"/>
          <w:sz w:val="24"/>
          <w:szCs w:val="24"/>
        </w:rPr>
        <w:t xml:space="preserve">he tool for </w:t>
      </w:r>
      <w:r w:rsidR="00106831" w:rsidRPr="006E6A3D">
        <w:rPr>
          <w:rFonts w:ascii="Times New Roman" w:hAnsi="Times New Roman" w:cs="Times New Roman"/>
          <w:sz w:val="24"/>
          <w:szCs w:val="24"/>
        </w:rPr>
        <w:t xml:space="preserve">79 major Army installations.  </w:t>
      </w:r>
      <w:r>
        <w:rPr>
          <w:rFonts w:ascii="Times New Roman" w:hAnsi="Times New Roman" w:cs="Times New Roman"/>
          <w:sz w:val="24"/>
          <w:szCs w:val="24"/>
        </w:rPr>
        <w:t>The team mapped e</w:t>
      </w:r>
      <w:r w:rsidR="00106831" w:rsidRPr="006E6A3D">
        <w:rPr>
          <w:rFonts w:ascii="Times New Roman" w:hAnsi="Times New Roman" w:cs="Times New Roman"/>
          <w:sz w:val="24"/>
          <w:szCs w:val="24"/>
        </w:rPr>
        <w:t xml:space="preserve">ach installation to </w:t>
      </w:r>
      <w:r w:rsidR="00106831">
        <w:rPr>
          <w:rFonts w:ascii="Times New Roman" w:hAnsi="Times New Roman" w:cs="Times New Roman"/>
          <w:sz w:val="24"/>
          <w:szCs w:val="24"/>
        </w:rPr>
        <w:t>the closest metropolitan statistical area</w:t>
      </w:r>
      <w:r w:rsidR="003F6FFF">
        <w:rPr>
          <w:rFonts w:ascii="Times New Roman" w:hAnsi="Times New Roman" w:cs="Times New Roman"/>
          <w:sz w:val="24"/>
          <w:szCs w:val="24"/>
        </w:rPr>
        <w:t>,</w:t>
      </w:r>
      <w:r w:rsidR="00CF09F9">
        <w:rPr>
          <w:rFonts w:ascii="Times New Roman" w:hAnsi="Times New Roman" w:cs="Times New Roman"/>
          <w:sz w:val="24"/>
          <w:szCs w:val="24"/>
          <w:vertAlign w:val="superscript"/>
        </w:rPr>
        <w:t xml:space="preserve"> </w:t>
      </w:r>
      <w:r w:rsidR="00CF09F9" w:rsidRPr="00CF09F9">
        <w:rPr>
          <w:rFonts w:ascii="Times New Roman" w:hAnsi="Times New Roman" w:cs="Times New Roman"/>
          <w:sz w:val="24"/>
          <w:szCs w:val="24"/>
        </w:rPr>
        <w:t>as de</w:t>
      </w:r>
      <w:r w:rsidR="00CF09F9">
        <w:rPr>
          <w:rFonts w:ascii="Times New Roman" w:hAnsi="Times New Roman" w:cs="Times New Roman"/>
          <w:sz w:val="24"/>
          <w:szCs w:val="24"/>
        </w:rPr>
        <w:t>fined</w:t>
      </w:r>
      <w:r w:rsidR="00CF09F9" w:rsidRPr="00CF09F9">
        <w:rPr>
          <w:rFonts w:ascii="Times New Roman" w:hAnsi="Times New Roman" w:cs="Times New Roman"/>
          <w:sz w:val="24"/>
          <w:szCs w:val="24"/>
        </w:rPr>
        <w:t xml:space="preserve"> by</w:t>
      </w:r>
      <w:r w:rsidR="00CF09F9">
        <w:rPr>
          <w:rFonts w:ascii="Times New Roman" w:hAnsi="Times New Roman" w:cs="Times New Roman"/>
          <w:sz w:val="24"/>
          <w:szCs w:val="24"/>
        </w:rPr>
        <w:t xml:space="preserve"> the Office of Management and Budget</w:t>
      </w:r>
      <w:r w:rsidR="00106831" w:rsidRPr="006E6A3D">
        <w:rPr>
          <w:rFonts w:ascii="Times New Roman" w:hAnsi="Times New Roman" w:cs="Times New Roman"/>
          <w:sz w:val="24"/>
          <w:szCs w:val="24"/>
        </w:rPr>
        <w:t xml:space="preserve">. </w:t>
      </w:r>
      <w:r>
        <w:rPr>
          <w:rFonts w:ascii="Times New Roman" w:hAnsi="Times New Roman" w:cs="Times New Roman"/>
          <w:sz w:val="24"/>
          <w:szCs w:val="24"/>
        </w:rPr>
        <w:t>The team designated t</w:t>
      </w:r>
      <w:r w:rsidR="00106831">
        <w:rPr>
          <w:rFonts w:ascii="Times New Roman" w:hAnsi="Times New Roman" w:cs="Times New Roman"/>
          <w:sz w:val="24"/>
          <w:szCs w:val="24"/>
        </w:rPr>
        <w:t xml:space="preserve">his </w:t>
      </w:r>
      <w:r>
        <w:rPr>
          <w:rFonts w:ascii="Times New Roman" w:hAnsi="Times New Roman" w:cs="Times New Roman"/>
          <w:sz w:val="24"/>
          <w:szCs w:val="24"/>
        </w:rPr>
        <w:t xml:space="preserve">area </w:t>
      </w:r>
      <w:r w:rsidR="00106831">
        <w:rPr>
          <w:rFonts w:ascii="Times New Roman" w:hAnsi="Times New Roman" w:cs="Times New Roman"/>
          <w:sz w:val="24"/>
          <w:szCs w:val="24"/>
        </w:rPr>
        <w:t xml:space="preserve">as </w:t>
      </w:r>
      <w:r>
        <w:rPr>
          <w:rFonts w:ascii="Times New Roman" w:hAnsi="Times New Roman" w:cs="Times New Roman"/>
          <w:sz w:val="24"/>
          <w:szCs w:val="24"/>
        </w:rPr>
        <w:t xml:space="preserve">the </w:t>
      </w:r>
      <w:r w:rsidR="00106831">
        <w:rPr>
          <w:rFonts w:ascii="Times New Roman" w:hAnsi="Times New Roman" w:cs="Times New Roman"/>
          <w:sz w:val="24"/>
          <w:szCs w:val="24"/>
        </w:rPr>
        <w:t xml:space="preserve">installation’s region.  </w:t>
      </w:r>
      <w:r w:rsidR="00106831" w:rsidRPr="006E6A3D">
        <w:rPr>
          <w:rFonts w:ascii="Times New Roman" w:hAnsi="Times New Roman" w:cs="Times New Roman"/>
          <w:sz w:val="24"/>
          <w:szCs w:val="24"/>
        </w:rPr>
        <w:t>The list of the Army installations and their region</w:t>
      </w:r>
      <w:r w:rsidR="000212FB">
        <w:rPr>
          <w:rFonts w:ascii="Times New Roman" w:hAnsi="Times New Roman" w:cs="Times New Roman"/>
          <w:sz w:val="24"/>
          <w:szCs w:val="24"/>
        </w:rPr>
        <w:t>s</w:t>
      </w:r>
      <w:r w:rsidR="00106831" w:rsidRPr="006E6A3D">
        <w:rPr>
          <w:rFonts w:ascii="Times New Roman" w:hAnsi="Times New Roman" w:cs="Times New Roman"/>
          <w:sz w:val="24"/>
          <w:szCs w:val="24"/>
        </w:rPr>
        <w:t xml:space="preserve"> </w:t>
      </w:r>
      <w:r w:rsidR="00991862">
        <w:rPr>
          <w:rFonts w:ascii="Times New Roman" w:hAnsi="Times New Roman" w:cs="Times New Roman"/>
          <w:sz w:val="24"/>
          <w:szCs w:val="24"/>
        </w:rPr>
        <w:t>can be found</w:t>
      </w:r>
      <w:r w:rsidR="00106831" w:rsidRPr="006E6A3D">
        <w:rPr>
          <w:rFonts w:ascii="Times New Roman" w:hAnsi="Times New Roman" w:cs="Times New Roman"/>
          <w:sz w:val="24"/>
          <w:szCs w:val="24"/>
        </w:rPr>
        <w:t xml:space="preserve"> in </w:t>
      </w:r>
      <w:r w:rsidR="00991862">
        <w:rPr>
          <w:rFonts w:ascii="Times New Roman" w:hAnsi="Times New Roman" w:cs="Times New Roman"/>
          <w:sz w:val="24"/>
          <w:szCs w:val="24"/>
        </w:rPr>
        <w:t>Appendix B.</w:t>
      </w:r>
    </w:p>
    <w:p w:rsidR="00867041" w:rsidRDefault="00867041" w:rsidP="00C215B4">
      <w:pPr>
        <w:rPr>
          <w:rFonts w:ascii="Times New Roman" w:hAnsi="Times New Roman"/>
        </w:rPr>
      </w:pPr>
    </w:p>
    <w:p w:rsidR="00867041" w:rsidRDefault="00867041" w:rsidP="00C215B4">
      <w:pPr>
        <w:rPr>
          <w:rFonts w:ascii="Times New Roman" w:hAnsi="Times New Roman"/>
        </w:rPr>
      </w:pPr>
      <w:r>
        <w:rPr>
          <w:rFonts w:ascii="Times New Roman" w:hAnsi="Times New Roman"/>
        </w:rPr>
        <w:t>The team collected the following data for the tool:</w:t>
      </w:r>
    </w:p>
    <w:p w:rsidR="00867041" w:rsidRDefault="00410EE5" w:rsidP="00410EE5">
      <w:pPr>
        <w:pStyle w:val="ListParagraph"/>
        <w:numPr>
          <w:ilvl w:val="0"/>
          <w:numId w:val="30"/>
        </w:numPr>
        <w:rPr>
          <w:rFonts w:ascii="Times New Roman" w:hAnsi="Times New Roman"/>
        </w:rPr>
      </w:pPr>
      <w:r w:rsidRPr="00410EE5">
        <w:rPr>
          <w:rFonts w:ascii="Times New Roman" w:hAnsi="Times New Roman"/>
        </w:rPr>
        <w:t>The</w:t>
      </w:r>
      <w:r w:rsidR="00106831" w:rsidRPr="00410EE5">
        <w:rPr>
          <w:rFonts w:ascii="Times New Roman" w:hAnsi="Times New Roman"/>
        </w:rPr>
        <w:t xml:space="preserve"> active duty m</w:t>
      </w:r>
      <w:r w:rsidR="00162600" w:rsidRPr="00410EE5">
        <w:rPr>
          <w:rFonts w:ascii="Times New Roman" w:hAnsi="Times New Roman"/>
        </w:rPr>
        <w:t>ilitar</w:t>
      </w:r>
      <w:r w:rsidR="00000F87" w:rsidRPr="00410EE5">
        <w:rPr>
          <w:rFonts w:ascii="Times New Roman" w:hAnsi="Times New Roman"/>
        </w:rPr>
        <w:t>y population</w:t>
      </w:r>
      <w:r w:rsidR="00106831" w:rsidRPr="00410EE5">
        <w:rPr>
          <w:rFonts w:ascii="Times New Roman" w:hAnsi="Times New Roman"/>
        </w:rPr>
        <w:t xml:space="preserve"> for all </w:t>
      </w:r>
      <w:r w:rsidR="00162600" w:rsidRPr="00410EE5">
        <w:rPr>
          <w:rFonts w:ascii="Times New Roman" w:hAnsi="Times New Roman"/>
        </w:rPr>
        <w:t>installations</w:t>
      </w:r>
      <w:r w:rsidR="00106831" w:rsidRPr="00410EE5">
        <w:rPr>
          <w:rFonts w:ascii="Times New Roman" w:hAnsi="Times New Roman"/>
        </w:rPr>
        <w:t xml:space="preserve"> in CONUS plus Alaska and Hawaii</w:t>
      </w:r>
      <w:r w:rsidR="00867041">
        <w:rPr>
          <w:rFonts w:ascii="Times New Roman" w:hAnsi="Times New Roman"/>
        </w:rPr>
        <w:t xml:space="preserve"> for all the military </w:t>
      </w:r>
      <w:r>
        <w:rPr>
          <w:rFonts w:ascii="Times New Roman" w:hAnsi="Times New Roman"/>
        </w:rPr>
        <w:t>services except</w:t>
      </w:r>
      <w:r w:rsidR="00867041">
        <w:rPr>
          <w:rFonts w:ascii="Times New Roman" w:hAnsi="Times New Roman"/>
        </w:rPr>
        <w:t xml:space="preserve"> for the </w:t>
      </w:r>
      <w:r w:rsidR="00867041" w:rsidRPr="003F1B48">
        <w:rPr>
          <w:rFonts w:ascii="Times New Roman" w:hAnsi="Times New Roman"/>
        </w:rPr>
        <w:t xml:space="preserve">US Coast Guard, but the </w:t>
      </w:r>
      <w:r w:rsidR="00867041">
        <w:rPr>
          <w:rFonts w:ascii="Times New Roman" w:hAnsi="Times New Roman"/>
        </w:rPr>
        <w:t xml:space="preserve">team did include </w:t>
      </w:r>
      <w:r w:rsidR="00867041" w:rsidRPr="003F1B48">
        <w:rPr>
          <w:rFonts w:ascii="Times New Roman" w:hAnsi="Times New Roman"/>
        </w:rPr>
        <w:t>a placeholder for the data to be collected</w:t>
      </w:r>
      <w:r w:rsidR="00867041">
        <w:rPr>
          <w:rFonts w:ascii="Times New Roman" w:hAnsi="Times New Roman"/>
        </w:rPr>
        <w:t xml:space="preserve"> and input</w:t>
      </w:r>
      <w:r w:rsidR="00867041" w:rsidRPr="003F1B48">
        <w:rPr>
          <w:rFonts w:ascii="Times New Roman" w:hAnsi="Times New Roman"/>
        </w:rPr>
        <w:t xml:space="preserve"> at a later date.</w:t>
      </w:r>
    </w:p>
    <w:p w:rsidR="00867041" w:rsidRDefault="00410EE5" w:rsidP="00410EE5">
      <w:pPr>
        <w:pStyle w:val="ListParagraph"/>
        <w:numPr>
          <w:ilvl w:val="0"/>
          <w:numId w:val="30"/>
        </w:numPr>
        <w:rPr>
          <w:rFonts w:ascii="Times New Roman" w:hAnsi="Times New Roman"/>
        </w:rPr>
      </w:pPr>
      <w:r w:rsidRPr="00410EE5">
        <w:rPr>
          <w:rFonts w:ascii="Times New Roman" w:hAnsi="Times New Roman"/>
        </w:rPr>
        <w:t>The</w:t>
      </w:r>
      <w:r w:rsidR="00000F87" w:rsidRPr="00410EE5">
        <w:rPr>
          <w:rFonts w:ascii="Times New Roman" w:hAnsi="Times New Roman"/>
        </w:rPr>
        <w:t xml:space="preserve"> </w:t>
      </w:r>
      <w:r w:rsidR="00162600" w:rsidRPr="00410EE5">
        <w:rPr>
          <w:rFonts w:ascii="Times New Roman" w:hAnsi="Times New Roman"/>
        </w:rPr>
        <w:t xml:space="preserve">civilian </w:t>
      </w:r>
      <w:r w:rsidR="00EB6830" w:rsidRPr="00410EE5">
        <w:rPr>
          <w:rFonts w:ascii="Times New Roman" w:hAnsi="Times New Roman"/>
        </w:rPr>
        <w:t xml:space="preserve">and contractor </w:t>
      </w:r>
      <w:r w:rsidR="00000F87" w:rsidRPr="00410EE5">
        <w:rPr>
          <w:rFonts w:ascii="Times New Roman" w:hAnsi="Times New Roman"/>
        </w:rPr>
        <w:t xml:space="preserve">population </w:t>
      </w:r>
      <w:r w:rsidR="00162600" w:rsidRPr="00410EE5">
        <w:rPr>
          <w:rFonts w:ascii="Times New Roman" w:hAnsi="Times New Roman"/>
        </w:rPr>
        <w:t xml:space="preserve">data for all Army installations.  </w:t>
      </w:r>
    </w:p>
    <w:p w:rsidR="00867041" w:rsidRDefault="00410EE5" w:rsidP="00410EE5">
      <w:pPr>
        <w:pStyle w:val="ListParagraph"/>
        <w:numPr>
          <w:ilvl w:val="0"/>
          <w:numId w:val="30"/>
        </w:numPr>
        <w:rPr>
          <w:rFonts w:ascii="Times New Roman" w:hAnsi="Times New Roman"/>
        </w:rPr>
      </w:pPr>
      <w:r w:rsidRPr="00410EE5">
        <w:rPr>
          <w:rFonts w:ascii="Times New Roman" w:hAnsi="Times New Roman"/>
        </w:rPr>
        <w:t>Employment</w:t>
      </w:r>
      <w:r w:rsidR="00162600" w:rsidRPr="00410EE5">
        <w:rPr>
          <w:rFonts w:ascii="Times New Roman" w:hAnsi="Times New Roman"/>
        </w:rPr>
        <w:t xml:space="preserve"> data by industry </w:t>
      </w:r>
      <w:r w:rsidR="00C215B4" w:rsidRPr="00410EE5">
        <w:rPr>
          <w:rFonts w:ascii="Times New Roman" w:hAnsi="Times New Roman"/>
        </w:rPr>
        <w:t xml:space="preserve">and real personal income data </w:t>
      </w:r>
      <w:r w:rsidR="00000F87" w:rsidRPr="00410EE5">
        <w:rPr>
          <w:rFonts w:ascii="Times New Roman" w:hAnsi="Times New Roman"/>
        </w:rPr>
        <w:t>by major region in the U.S</w:t>
      </w:r>
      <w:r w:rsidR="00162600" w:rsidRPr="00410EE5">
        <w:rPr>
          <w:rFonts w:ascii="Times New Roman" w:hAnsi="Times New Roman"/>
        </w:rPr>
        <w:t xml:space="preserve">. </w:t>
      </w:r>
    </w:p>
    <w:p w:rsidR="00162600" w:rsidRPr="00410EE5" w:rsidRDefault="00867041" w:rsidP="00867041">
      <w:pPr>
        <w:rPr>
          <w:rFonts w:ascii="Times New Roman" w:hAnsi="Times New Roman"/>
        </w:rPr>
      </w:pPr>
      <w:r>
        <w:rPr>
          <w:rFonts w:ascii="Times New Roman" w:hAnsi="Times New Roman"/>
        </w:rPr>
        <w:t>For the tool, the team accounted for a</w:t>
      </w:r>
      <w:r w:rsidR="00CF09F9" w:rsidRPr="00410EE5">
        <w:rPr>
          <w:rFonts w:ascii="Times New Roman" w:hAnsi="Times New Roman"/>
        </w:rPr>
        <w:t>ll</w:t>
      </w:r>
      <w:r w:rsidR="00162600" w:rsidRPr="00410EE5">
        <w:rPr>
          <w:rFonts w:ascii="Times New Roman" w:hAnsi="Times New Roman"/>
        </w:rPr>
        <w:t xml:space="preserve"> of the 53 Navy, 68 Air Force, 20 Marine Corps installations that </w:t>
      </w:r>
      <w:r w:rsidR="00C215B4" w:rsidRPr="00410EE5">
        <w:rPr>
          <w:rFonts w:ascii="Times New Roman" w:hAnsi="Times New Roman"/>
        </w:rPr>
        <w:t>were in</w:t>
      </w:r>
      <w:r w:rsidR="00162600" w:rsidRPr="00410EE5">
        <w:rPr>
          <w:rFonts w:ascii="Times New Roman" w:hAnsi="Times New Roman"/>
        </w:rPr>
        <w:t xml:space="preserve"> regions with an Army installation</w:t>
      </w:r>
      <w:r w:rsidR="009E5728">
        <w:rPr>
          <w:rFonts w:ascii="Times New Roman" w:hAnsi="Times New Roman"/>
        </w:rPr>
        <w:t xml:space="preserve"> and</w:t>
      </w:r>
      <w:r w:rsidR="009A2DBE">
        <w:rPr>
          <w:rFonts w:ascii="Times New Roman" w:hAnsi="Times New Roman"/>
        </w:rPr>
        <w:t xml:space="preserve"> mapped</w:t>
      </w:r>
      <w:r>
        <w:rPr>
          <w:rFonts w:ascii="Times New Roman" w:hAnsi="Times New Roman"/>
        </w:rPr>
        <w:t xml:space="preserve"> </w:t>
      </w:r>
      <w:r w:rsidR="00162600" w:rsidRPr="00410EE5">
        <w:rPr>
          <w:rFonts w:ascii="Times New Roman" w:hAnsi="Times New Roman"/>
        </w:rPr>
        <w:t>all</w:t>
      </w:r>
      <w:r w:rsidR="00CF09F9" w:rsidRPr="00410EE5">
        <w:rPr>
          <w:rFonts w:ascii="Times New Roman" w:hAnsi="Times New Roman"/>
        </w:rPr>
        <w:t xml:space="preserve"> </w:t>
      </w:r>
      <w:r w:rsidR="009E5728">
        <w:rPr>
          <w:rFonts w:ascii="Times New Roman" w:hAnsi="Times New Roman"/>
        </w:rPr>
        <w:t xml:space="preserve">the </w:t>
      </w:r>
      <w:r w:rsidR="00CF09F9" w:rsidRPr="00410EE5">
        <w:rPr>
          <w:rFonts w:ascii="Times New Roman" w:hAnsi="Times New Roman"/>
        </w:rPr>
        <w:t>military</w:t>
      </w:r>
      <w:r w:rsidR="00162600" w:rsidRPr="00410EE5">
        <w:rPr>
          <w:rFonts w:ascii="Times New Roman" w:hAnsi="Times New Roman"/>
        </w:rPr>
        <w:t xml:space="preserve"> installations to a region.  </w:t>
      </w:r>
      <w:r>
        <w:rPr>
          <w:rFonts w:ascii="Times New Roman" w:hAnsi="Times New Roman"/>
        </w:rPr>
        <w:t>The team mapped t</w:t>
      </w:r>
      <w:r w:rsidR="00162600" w:rsidRPr="00410EE5">
        <w:rPr>
          <w:rFonts w:ascii="Times New Roman" w:hAnsi="Times New Roman"/>
        </w:rPr>
        <w:t xml:space="preserve">he employment data </w:t>
      </w:r>
      <w:r w:rsidR="00C215B4" w:rsidRPr="00410EE5">
        <w:rPr>
          <w:rFonts w:ascii="Times New Roman" w:hAnsi="Times New Roman"/>
        </w:rPr>
        <w:t>and</w:t>
      </w:r>
      <w:r w:rsidR="00162600" w:rsidRPr="00410EE5">
        <w:rPr>
          <w:rFonts w:ascii="Times New Roman" w:hAnsi="Times New Roman"/>
        </w:rPr>
        <w:t xml:space="preserve"> real pe</w:t>
      </w:r>
      <w:r w:rsidR="00C215B4" w:rsidRPr="00410EE5">
        <w:rPr>
          <w:rFonts w:ascii="Times New Roman" w:hAnsi="Times New Roman"/>
        </w:rPr>
        <w:t xml:space="preserve">rsonal income </w:t>
      </w:r>
      <w:r w:rsidR="00EF25D6" w:rsidRPr="00410EE5">
        <w:rPr>
          <w:rFonts w:ascii="Times New Roman" w:hAnsi="Times New Roman"/>
        </w:rPr>
        <w:t>for</w:t>
      </w:r>
      <w:r w:rsidR="00C215B4" w:rsidRPr="00410EE5">
        <w:rPr>
          <w:rFonts w:ascii="Times New Roman" w:hAnsi="Times New Roman"/>
        </w:rPr>
        <w:t xml:space="preserve"> all 381 major regions </w:t>
      </w:r>
      <w:r w:rsidR="00162600" w:rsidRPr="00410EE5">
        <w:rPr>
          <w:rFonts w:ascii="Times New Roman" w:hAnsi="Times New Roman"/>
        </w:rPr>
        <w:t xml:space="preserve">to the Army installation regions to account </w:t>
      </w:r>
      <w:r w:rsidR="00C215B4" w:rsidRPr="00410EE5">
        <w:rPr>
          <w:rFonts w:ascii="Times New Roman" w:hAnsi="Times New Roman"/>
        </w:rPr>
        <w:t>for</w:t>
      </w:r>
      <w:r w:rsidR="00162600" w:rsidRPr="00410EE5">
        <w:rPr>
          <w:rFonts w:ascii="Times New Roman" w:hAnsi="Times New Roman"/>
        </w:rPr>
        <w:t xml:space="preserve"> all employment and income in the regions.  </w:t>
      </w:r>
      <w:r w:rsidR="00F218F6" w:rsidRPr="00410EE5">
        <w:rPr>
          <w:rFonts w:ascii="Times New Roman" w:hAnsi="Times New Roman"/>
        </w:rPr>
        <w:t xml:space="preserve">Figure D-4 </w:t>
      </w:r>
      <w:r w:rsidR="00B354E6" w:rsidRPr="00410EE5">
        <w:rPr>
          <w:rFonts w:ascii="Times New Roman" w:hAnsi="Times New Roman"/>
        </w:rPr>
        <w:t>contains specific information on each data source, including the date of the data.</w:t>
      </w:r>
    </w:p>
    <w:p w:rsidR="008A505B" w:rsidRDefault="008A505B" w:rsidP="008A505B">
      <w:pPr>
        <w:pStyle w:val="BodyText"/>
      </w:pPr>
    </w:p>
    <w:p w:rsidR="008A505B" w:rsidRDefault="008A505B" w:rsidP="008A505B">
      <w:pPr>
        <w:pStyle w:val="Heading2"/>
      </w:pPr>
      <w:bookmarkStart w:id="15" w:name="_Toc418068197"/>
      <w:r>
        <w:t>Economic Base Analysis</w:t>
      </w:r>
      <w:bookmarkEnd w:id="15"/>
    </w:p>
    <w:p w:rsidR="00162600" w:rsidRDefault="00867041" w:rsidP="00162600">
      <w:r>
        <w:t>One can use e</w:t>
      </w:r>
      <w:r w:rsidR="00162600">
        <w:t xml:space="preserve">conomic base analysis </w:t>
      </w:r>
      <w:r>
        <w:t xml:space="preserve">as </w:t>
      </w:r>
      <w:r w:rsidR="00162600">
        <w:t>a method</w:t>
      </w:r>
      <w:r w:rsidR="000212FB">
        <w:t xml:space="preserve"> </w:t>
      </w:r>
      <w:r w:rsidR="00162600">
        <w:t xml:space="preserve">to identify the major current sources of income and employment in a region, and </w:t>
      </w:r>
      <w:r w:rsidR="009E5728">
        <w:t xml:space="preserve">then </w:t>
      </w:r>
      <w:r w:rsidR="00162600">
        <w:t xml:space="preserve">can </w:t>
      </w:r>
      <w:r>
        <w:t>use this</w:t>
      </w:r>
      <w:r w:rsidR="00162600">
        <w:t xml:space="preserve"> to anticipate the changes in a </w:t>
      </w:r>
      <w:r w:rsidR="00C215B4">
        <w:t>region’s</w:t>
      </w:r>
      <w:r w:rsidR="00162600">
        <w:t xml:space="preserve"> economy.  Significant population changes to a region such as a BRAC or major stationing action </w:t>
      </w:r>
      <w:r w:rsidR="00CF09F9">
        <w:t xml:space="preserve">will </w:t>
      </w:r>
      <w:r w:rsidR="00162600">
        <w:t xml:space="preserve">not only </w:t>
      </w:r>
      <w:r w:rsidR="000212FB">
        <w:t>a</w:t>
      </w:r>
      <w:r w:rsidR="00162600">
        <w:t>ffect the economy of that region due to the direct jobs gained or lost</w:t>
      </w:r>
      <w:r w:rsidR="00CF09F9">
        <w:t>,</w:t>
      </w:r>
      <w:r w:rsidR="00162600">
        <w:t xml:space="preserve"> but </w:t>
      </w:r>
      <w:r w:rsidR="00D942FF">
        <w:t xml:space="preserve">the changes </w:t>
      </w:r>
      <w:r w:rsidR="00162600">
        <w:t xml:space="preserve">will </w:t>
      </w:r>
      <w:r w:rsidR="00D942FF">
        <w:t xml:space="preserve">also </w:t>
      </w:r>
      <w:r w:rsidR="00162600">
        <w:t xml:space="preserve">result in indirect job changes.  </w:t>
      </w:r>
      <w:r w:rsidR="00D942FF">
        <w:t>The team used t</w:t>
      </w:r>
      <w:r w:rsidR="00162600">
        <w:t xml:space="preserve">he economic base analysis </w:t>
      </w:r>
      <w:r w:rsidR="00D942FF">
        <w:t xml:space="preserve">as </w:t>
      </w:r>
      <w:r w:rsidR="00162600">
        <w:t>a method to forecast this indirect job change.  To determine the indirect job change as a result of a population change</w:t>
      </w:r>
      <w:r w:rsidR="003E7092">
        <w:t xml:space="preserve"> at an installation</w:t>
      </w:r>
      <w:r w:rsidR="00162600">
        <w:t xml:space="preserve">, there must be a relationship between population and employment.  </w:t>
      </w:r>
      <w:r w:rsidR="00D942FF">
        <w:t>Economic base analysis represents t</w:t>
      </w:r>
      <w:r w:rsidR="00162600">
        <w:t xml:space="preserve">his relationship as a multiplier.  </w:t>
      </w:r>
      <w:r w:rsidR="00D942FF">
        <w:t>The team used t</w:t>
      </w:r>
      <w:r w:rsidR="00162600">
        <w:t xml:space="preserve">he </w:t>
      </w:r>
      <w:r w:rsidR="00CF09F9">
        <w:t>LQ</w:t>
      </w:r>
      <w:r w:rsidR="00162600">
        <w:t xml:space="preserve"> technique </w:t>
      </w:r>
      <w:r w:rsidR="00CF09F9">
        <w:t>to</w:t>
      </w:r>
      <w:r w:rsidR="00162600">
        <w:t xml:space="preserve"> determine an employment multiplier for each region</w:t>
      </w:r>
      <w:r w:rsidR="00CF09F9" w:rsidRPr="00CF09F9">
        <w:t xml:space="preserve"> </w:t>
      </w:r>
      <w:r w:rsidR="00CF09F9">
        <w:t xml:space="preserve">to account for differences in each region’s economy. This technique </w:t>
      </w:r>
      <w:r w:rsidR="00D942FF">
        <w:t>assumes</w:t>
      </w:r>
      <w:r w:rsidR="00D942FF" w:rsidRPr="00162600">
        <w:t xml:space="preserve"> </w:t>
      </w:r>
      <w:r w:rsidR="00162600" w:rsidRPr="00162600">
        <w:t xml:space="preserve">that any industry </w:t>
      </w:r>
      <w:r w:rsidR="00D942FF">
        <w:t>can</w:t>
      </w:r>
      <w:r w:rsidR="00D942FF" w:rsidRPr="00162600">
        <w:t xml:space="preserve"> </w:t>
      </w:r>
      <w:r w:rsidR="00162600" w:rsidRPr="00162600">
        <w:t xml:space="preserve">be either basic or non-basic depending on its relative concentration in a region compared to </w:t>
      </w:r>
      <w:r w:rsidR="00EB6830">
        <w:t>the nation</w:t>
      </w:r>
      <w:r w:rsidR="00162600" w:rsidRPr="00162600">
        <w:t xml:space="preserve">.  A basic industry is </w:t>
      </w:r>
      <w:r w:rsidR="00162600" w:rsidRPr="00206DBE">
        <w:t xml:space="preserve">an industry whose </w:t>
      </w:r>
      <w:r w:rsidR="00162600">
        <w:t xml:space="preserve">goods and services are exported, </w:t>
      </w:r>
      <w:r w:rsidR="00162600" w:rsidRPr="00206DBE">
        <w:t xml:space="preserve">bringing money into their respective communities. </w:t>
      </w:r>
      <w:r w:rsidR="00162600">
        <w:t xml:space="preserve"> A non-basic industry </w:t>
      </w:r>
      <w:r w:rsidR="00162600" w:rsidRPr="0091310D">
        <w:t>provides services for people and businesses located within the community</w:t>
      </w:r>
      <w:r w:rsidR="00B354E6">
        <w:t xml:space="preserve"> and </w:t>
      </w:r>
      <w:r w:rsidR="00162600" w:rsidRPr="0091310D">
        <w:t>does not generate money from outside sources</w:t>
      </w:r>
      <w:r w:rsidR="00162600">
        <w:t xml:space="preserve">.  </w:t>
      </w:r>
      <w:r w:rsidR="00D942FF">
        <w:t>The team calculated t</w:t>
      </w:r>
      <w:r w:rsidR="00162600" w:rsidRPr="00162600">
        <w:t xml:space="preserve">he </w:t>
      </w:r>
      <w:r w:rsidR="00CF09F9">
        <w:t>LQ</w:t>
      </w:r>
      <w:r w:rsidR="00162600" w:rsidRPr="00162600">
        <w:t xml:space="preserve"> for each industry in each region in </w:t>
      </w:r>
      <w:r w:rsidR="00EB6830">
        <w:t>the US</w:t>
      </w:r>
      <w:r w:rsidR="00162600" w:rsidRPr="00162600">
        <w:t xml:space="preserve">.  </w:t>
      </w:r>
      <w:r w:rsidR="00D942FF">
        <w:t>One derives t</w:t>
      </w:r>
      <w:r w:rsidR="00162600" w:rsidRPr="00162600">
        <w:t xml:space="preserve">he </w:t>
      </w:r>
      <w:r w:rsidR="00CF09F9">
        <w:t>LQ</w:t>
      </w:r>
      <w:r w:rsidR="00162600" w:rsidRPr="00162600">
        <w:t xml:space="preserve"> </w:t>
      </w:r>
      <w:r w:rsidR="00162600" w:rsidRPr="0091310D">
        <w:t>number by comparing the percentage of employment in an industry and region with the percentage of employment nationwide</w:t>
      </w:r>
      <w:r w:rsidR="00162600">
        <w:t>.</w:t>
      </w:r>
      <w:r w:rsidR="00162600" w:rsidRPr="0091310D">
        <w:t xml:space="preserve"> </w:t>
      </w:r>
      <w:r w:rsidR="00162600" w:rsidRPr="00162600">
        <w:t xml:space="preserve"> If</w:t>
      </w:r>
      <w:r w:rsidR="003E7092">
        <w:t xml:space="preserve"> an industry’s</w:t>
      </w:r>
      <w:r w:rsidR="00162600" w:rsidRPr="00162600">
        <w:t xml:space="preserve"> </w:t>
      </w:r>
      <w:r w:rsidR="00CF09F9">
        <w:t>LQ</w:t>
      </w:r>
      <w:r w:rsidR="00162600" w:rsidRPr="00162600">
        <w:t xml:space="preserve"> </w:t>
      </w:r>
      <w:r w:rsidR="00D942FF">
        <w:t>is</w:t>
      </w:r>
      <w:r w:rsidR="00D942FF" w:rsidRPr="00162600">
        <w:t xml:space="preserve"> </w:t>
      </w:r>
      <w:r w:rsidR="00162600" w:rsidRPr="00162600">
        <w:t>greater than one</w:t>
      </w:r>
      <w:r w:rsidR="003E7092">
        <w:t>,</w:t>
      </w:r>
      <w:r w:rsidR="00162600" w:rsidRPr="00162600">
        <w:t xml:space="preserve"> then the industry </w:t>
      </w:r>
      <w:r w:rsidR="00D942FF">
        <w:t>is</w:t>
      </w:r>
      <w:r w:rsidR="00D942FF" w:rsidRPr="00162600">
        <w:t xml:space="preserve"> </w:t>
      </w:r>
      <w:r w:rsidR="00162600" w:rsidRPr="00162600">
        <w:t>designated as basic in the region for which it was calculated</w:t>
      </w:r>
      <w:r w:rsidR="003E7092">
        <w:t xml:space="preserve">. </w:t>
      </w:r>
      <w:r w:rsidR="00162600" w:rsidRPr="00162600">
        <w:t xml:space="preserve"> </w:t>
      </w:r>
      <w:r w:rsidR="003E7092">
        <w:t xml:space="preserve">Conversely, </w:t>
      </w:r>
      <w:r w:rsidR="00162600" w:rsidRPr="00162600">
        <w:t xml:space="preserve">if it </w:t>
      </w:r>
      <w:r w:rsidR="00D942FF">
        <w:t>is</w:t>
      </w:r>
      <w:r w:rsidR="00D942FF" w:rsidRPr="00162600">
        <w:t xml:space="preserve"> </w:t>
      </w:r>
      <w:r w:rsidR="00162600" w:rsidRPr="00162600">
        <w:t xml:space="preserve">less than one it </w:t>
      </w:r>
      <w:r w:rsidR="00D942FF">
        <w:t>is</w:t>
      </w:r>
      <w:r w:rsidR="00D942FF" w:rsidRPr="00162600">
        <w:t xml:space="preserve"> </w:t>
      </w:r>
      <w:r w:rsidR="003E7092">
        <w:t xml:space="preserve">designated as </w:t>
      </w:r>
      <w:r w:rsidR="00162600" w:rsidRPr="00162600">
        <w:t xml:space="preserve">non-basic. </w:t>
      </w:r>
      <w:bookmarkStart w:id="16" w:name="_Toc412712448"/>
      <w:r w:rsidR="00162600" w:rsidRPr="00162600">
        <w:t xml:space="preserve">If the employment in a basic industry changes, </w:t>
      </w:r>
      <w:r w:rsidR="00D942FF">
        <w:t xml:space="preserve">this change will cause </w:t>
      </w:r>
      <w:r w:rsidR="00162600" w:rsidRPr="00162600">
        <w:lastRenderedPageBreak/>
        <w:t xml:space="preserve">indirect job changes in the non-basic industries.  </w:t>
      </w:r>
      <w:r w:rsidR="00D942FF">
        <w:t xml:space="preserve">The </w:t>
      </w:r>
      <w:r w:rsidR="00AA0440">
        <w:t>multiplier</w:t>
      </w:r>
      <w:r w:rsidR="00D942FF">
        <w:t xml:space="preserve"> drives t</w:t>
      </w:r>
      <w:r w:rsidR="00162600" w:rsidRPr="00162600">
        <w:t xml:space="preserve">he magnitude of this indirect </w:t>
      </w:r>
      <w:r w:rsidR="00AA0440">
        <w:t xml:space="preserve">job </w:t>
      </w:r>
      <w:r w:rsidR="00162600" w:rsidRPr="00162600">
        <w:t xml:space="preserve">change.  </w:t>
      </w:r>
      <w:r w:rsidR="00AA0440">
        <w:t>One calculates t</w:t>
      </w:r>
      <w:r w:rsidR="00162600" w:rsidRPr="00162600">
        <w:t xml:space="preserve">he multiplier by </w:t>
      </w:r>
      <w:r w:rsidR="00AA0440">
        <w:t xml:space="preserve">dividing </w:t>
      </w:r>
      <w:r w:rsidR="00AA0440" w:rsidRPr="00162600">
        <w:t xml:space="preserve">the total employment in </w:t>
      </w:r>
      <w:r w:rsidR="00AA0440">
        <w:t>a</w:t>
      </w:r>
      <w:r w:rsidR="00AA0440" w:rsidRPr="00162600">
        <w:t xml:space="preserve"> region </w:t>
      </w:r>
      <w:r w:rsidR="00AA0440">
        <w:t>by the sum of</w:t>
      </w:r>
      <w:r w:rsidR="00AA0440" w:rsidRPr="00162600">
        <w:t xml:space="preserve"> </w:t>
      </w:r>
      <w:r w:rsidR="00162600" w:rsidRPr="00162600">
        <w:t xml:space="preserve">the employment for all </w:t>
      </w:r>
      <w:r w:rsidR="00AA0440">
        <w:t xml:space="preserve">the </w:t>
      </w:r>
      <w:r w:rsidR="00162600" w:rsidRPr="00162600">
        <w:t xml:space="preserve">basic industries in </w:t>
      </w:r>
      <w:r w:rsidR="00AA0440">
        <w:t>the same region</w:t>
      </w:r>
      <w:r w:rsidR="00410EE5">
        <w:t>.</w:t>
      </w:r>
      <w:r w:rsidR="00162600" w:rsidRPr="00162600">
        <w:t xml:space="preserve">  Therefore</w:t>
      </w:r>
      <w:r w:rsidR="00AB7CD6">
        <w:t>,</w:t>
      </w:r>
      <w:r w:rsidR="00162600" w:rsidRPr="00162600">
        <w:t xml:space="preserve"> the multiplier will always be greater than one.  The multiplier accounts for both the indirect and direct job changes as a result of employment changes to an industry.  </w:t>
      </w:r>
      <w:r w:rsidR="00CF09F9">
        <w:t xml:space="preserve">The </w:t>
      </w:r>
      <w:r w:rsidR="00302920">
        <w:t>total</w:t>
      </w:r>
      <w:r w:rsidR="00CF09F9">
        <w:t xml:space="preserve"> job change is the direct job change times the multiplier. </w:t>
      </w:r>
      <w:r w:rsidR="00302920">
        <w:t xml:space="preserve"> </w:t>
      </w:r>
      <w:bookmarkEnd w:id="16"/>
    </w:p>
    <w:p w:rsidR="00162600" w:rsidRPr="00162600" w:rsidRDefault="00162600" w:rsidP="008A505B">
      <w:pPr>
        <w:pStyle w:val="BodyText"/>
        <w:keepNext/>
        <w:jc w:val="center"/>
        <w:rPr>
          <w:color w:val="auto"/>
        </w:rPr>
      </w:pPr>
    </w:p>
    <w:p w:rsidR="00162600" w:rsidRDefault="00162600" w:rsidP="00162600">
      <w:pPr>
        <w:pStyle w:val="Heading2"/>
      </w:pPr>
      <w:bookmarkStart w:id="17" w:name="_Toc418068198"/>
      <w:r>
        <w:t>Income Analysis</w:t>
      </w:r>
      <w:bookmarkEnd w:id="17"/>
    </w:p>
    <w:p w:rsidR="00162600" w:rsidRDefault="00AA0440" w:rsidP="00162600">
      <w:pPr>
        <w:pStyle w:val="BodyText"/>
      </w:pPr>
      <w:r>
        <w:t xml:space="preserve">By using a possible stationing scenario as the input, </w:t>
      </w:r>
      <w:r w:rsidR="00C01C54">
        <w:t>the tool calculate</w:t>
      </w:r>
      <w:r w:rsidR="00B354E6">
        <w:t>s</w:t>
      </w:r>
      <w:r w:rsidR="00C01C54">
        <w:t xml:space="preserve"> the subsequent income changes that w</w:t>
      </w:r>
      <w:r w:rsidR="00302920">
        <w:t>ould</w:t>
      </w:r>
      <w:r w:rsidR="00C01C54">
        <w:t xml:space="preserve"> also occur as a resu</w:t>
      </w:r>
      <w:r w:rsidR="00AB7CD6">
        <w:t xml:space="preserve">lt of the stationing action.  </w:t>
      </w:r>
      <w:r w:rsidR="00C01C54">
        <w:t>The magnitude of employment change is far greater in some regions vice others due to other economic factors</w:t>
      </w:r>
      <w:r w:rsidR="00B354E6">
        <w:t>, and this additional analysis provides further context into the actual impact</w:t>
      </w:r>
      <w:r>
        <w:t xml:space="preserve"> on affected local communities</w:t>
      </w:r>
      <w:r w:rsidR="00C01C54">
        <w:t xml:space="preserve">. </w:t>
      </w:r>
      <w:r>
        <w:t xml:space="preserve">The team calculated the income change based on </w:t>
      </w:r>
      <w:r w:rsidR="00410EE5">
        <w:t>the</w:t>
      </w:r>
      <w:r w:rsidR="007454D6">
        <w:t xml:space="preserve"> </w:t>
      </w:r>
      <w:r w:rsidR="00B354E6">
        <w:t xml:space="preserve">mean </w:t>
      </w:r>
      <w:r w:rsidR="00C01C54">
        <w:t xml:space="preserve">real personal income </w:t>
      </w:r>
      <w:r w:rsidR="007454D6">
        <w:t xml:space="preserve">for each region. The tool multiplies the employment change by the </w:t>
      </w:r>
      <w:r w:rsidR="00B354E6">
        <w:t>mean</w:t>
      </w:r>
      <w:r w:rsidR="007454D6">
        <w:t xml:space="preserve"> real personal income for the region impacted </w:t>
      </w:r>
      <w:r w:rsidR="00DC3C15">
        <w:t xml:space="preserve">in order </w:t>
      </w:r>
      <w:r w:rsidR="007454D6">
        <w:t xml:space="preserve">to produce the region’s income change due to the stationing action.  </w:t>
      </w:r>
    </w:p>
    <w:p w:rsidR="00EB6830" w:rsidRPr="00162600" w:rsidRDefault="00EB6830" w:rsidP="00162600">
      <w:pPr>
        <w:pStyle w:val="BodyText"/>
      </w:pPr>
    </w:p>
    <w:p w:rsidR="008A505B" w:rsidRDefault="00162600" w:rsidP="00162600">
      <w:pPr>
        <w:pStyle w:val="Heading2"/>
      </w:pPr>
      <w:r>
        <w:t xml:space="preserve"> </w:t>
      </w:r>
      <w:bookmarkStart w:id="18" w:name="_Ref416782640"/>
      <w:bookmarkStart w:id="19" w:name="_Toc418068199"/>
      <w:r>
        <w:t>Uncertainty</w:t>
      </w:r>
      <w:bookmarkEnd w:id="18"/>
      <w:bookmarkEnd w:id="19"/>
    </w:p>
    <w:p w:rsidR="00AD3A08" w:rsidRPr="00302920" w:rsidRDefault="00F218F6" w:rsidP="00F155C4">
      <w:pPr>
        <w:pStyle w:val="BodyText"/>
        <w:sectPr w:rsidR="00AD3A08" w:rsidRPr="00302920" w:rsidSect="00162600">
          <w:headerReference w:type="even" r:id="rId36"/>
          <w:headerReference w:type="default" r:id="rId37"/>
          <w:footerReference w:type="even" r:id="rId38"/>
          <w:footerReference w:type="default" r:id="rId39"/>
          <w:type w:val="oddPage"/>
          <w:pgSz w:w="12240" w:h="15840" w:code="1"/>
          <w:pgMar w:top="1440" w:right="1440" w:bottom="1440" w:left="1440" w:header="432" w:footer="432" w:gutter="0"/>
          <w:cols w:space="720"/>
          <w:noEndnote/>
          <w:docGrid w:linePitch="326"/>
        </w:sectPr>
      </w:pPr>
      <w:r>
        <w:t>The BRAC</w:t>
      </w:r>
      <w:r w:rsidR="00AA0440">
        <w:t xml:space="preserve"> 20</w:t>
      </w:r>
      <w:r w:rsidR="00F155C4">
        <w:t>05 tool provided employment change results as a point estimate.  The EIT will provide both a point estimate and a range by incorporating uncertainty into the results.   This</w:t>
      </w:r>
      <w:r w:rsidR="00B354E6">
        <w:t xml:space="preserve"> addition</w:t>
      </w:r>
      <w:r w:rsidR="00F155C4">
        <w:t xml:space="preserve"> </w:t>
      </w:r>
      <w:r w:rsidR="00B354E6">
        <w:t xml:space="preserve">is </w:t>
      </w:r>
      <w:r w:rsidR="00F155C4">
        <w:t xml:space="preserve">a major improvement </w:t>
      </w:r>
      <w:r w:rsidR="00B354E6">
        <w:t xml:space="preserve">from </w:t>
      </w:r>
      <w:r>
        <w:t>the BRAC</w:t>
      </w:r>
      <w:r w:rsidR="00AA0440">
        <w:t xml:space="preserve"> 20</w:t>
      </w:r>
      <w:r w:rsidR="00F155C4">
        <w:t>05 tool.</w:t>
      </w:r>
      <w:r w:rsidR="007454D6">
        <w:t xml:space="preserve"> </w:t>
      </w:r>
      <w:r w:rsidR="00F155C4">
        <w:t xml:space="preserve">The </w:t>
      </w:r>
      <w:r>
        <w:t>Bureau of Labor Statistics (</w:t>
      </w:r>
      <w:r w:rsidR="00F155C4">
        <w:t>BLS</w:t>
      </w:r>
      <w:r>
        <w:t>)</w:t>
      </w:r>
      <w:r w:rsidR="00F155C4">
        <w:t xml:space="preserve"> employment source data ha</w:t>
      </w:r>
      <w:r w:rsidR="00B354E6">
        <w:t>s</w:t>
      </w:r>
      <w:r w:rsidR="00F155C4">
        <w:t xml:space="preserve"> a 90 percent confidence</w:t>
      </w:r>
      <w:r w:rsidR="00DC3C15">
        <w:t xml:space="preserve"> level</w:t>
      </w:r>
      <w:r w:rsidR="00F155C4">
        <w:t xml:space="preserve">, which </w:t>
      </w:r>
      <w:r w:rsidR="00AA0440">
        <w:t xml:space="preserve">the team </w:t>
      </w:r>
      <w:r w:rsidR="00F155C4">
        <w:t xml:space="preserve">used to create </w:t>
      </w:r>
      <w:r w:rsidR="00B354E6">
        <w:t>a</w:t>
      </w:r>
      <w:r w:rsidR="00F155C4">
        <w:t xml:space="preserve"> range on</w:t>
      </w:r>
      <w:r w:rsidR="007454D6">
        <w:t xml:space="preserve"> </w:t>
      </w:r>
      <w:r w:rsidR="00F155C4">
        <w:t xml:space="preserve">both employment and income changes.  </w:t>
      </w:r>
      <w:r w:rsidR="00AA0440">
        <w:t>The tool will calculate t</w:t>
      </w:r>
      <w:r w:rsidR="00F155C4">
        <w:t xml:space="preserve">he upper and lower bound for each scenario </w:t>
      </w:r>
      <w:r w:rsidR="007454D6">
        <w:t>a</w:t>
      </w:r>
      <w:r w:rsidR="00F155C4">
        <w:t xml:space="preserve">nd show </w:t>
      </w:r>
      <w:r w:rsidR="00B31F90">
        <w:t xml:space="preserve">it </w:t>
      </w:r>
      <w:r w:rsidR="00F155C4">
        <w:t xml:space="preserve">in the output report. </w:t>
      </w:r>
      <w:r w:rsidR="00AD3A08" w:rsidRPr="00302920">
        <w:t xml:space="preserve">This interval allows </w:t>
      </w:r>
      <w:r w:rsidR="00F155C4">
        <w:t>the user to</w:t>
      </w:r>
      <w:r w:rsidR="00AD3A08" w:rsidRPr="00302920">
        <w:t xml:space="preserve"> have increased knowledge and confidence that the true economic impact lies somewhere in the generated range. </w:t>
      </w:r>
    </w:p>
    <w:p w:rsidR="00162600" w:rsidRPr="00162600" w:rsidRDefault="00C215B4" w:rsidP="006E6A3D">
      <w:pPr>
        <w:pStyle w:val="Heading1"/>
      </w:pPr>
      <w:bookmarkStart w:id="20" w:name="_Toc418068200"/>
      <w:r>
        <w:lastRenderedPageBreak/>
        <w:t>Economic impact tool</w:t>
      </w:r>
      <w:bookmarkEnd w:id="20"/>
    </w:p>
    <w:p w:rsidR="008A505B" w:rsidRDefault="008A505B" w:rsidP="008A505B">
      <w:pPr>
        <w:pStyle w:val="BodyText"/>
        <w:keepNext/>
        <w:jc w:val="center"/>
      </w:pPr>
      <w:r w:rsidRPr="008A505B">
        <w:rPr>
          <w:noProof/>
        </w:rPr>
        <w:drawing>
          <wp:inline distT="0" distB="0" distL="0" distR="0">
            <wp:extent cx="5943600" cy="4443667"/>
            <wp:effectExtent l="19050" t="19050" r="19050" b="1403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43600" cy="4443667"/>
                    </a:xfrm>
                    <a:prstGeom prst="rect">
                      <a:avLst/>
                    </a:prstGeom>
                    <a:noFill/>
                    <a:ln w="6348" cmpd="sng">
                      <a:solidFill>
                        <a:srgbClr val="000000"/>
                      </a:solidFill>
                      <a:prstDash val="solid"/>
                      <a:miter lim="800000"/>
                      <a:headEnd/>
                      <a:tailEnd/>
                    </a:ln>
                  </pic:spPr>
                </pic:pic>
              </a:graphicData>
            </a:graphic>
          </wp:inline>
        </w:drawing>
      </w:r>
    </w:p>
    <w:p w:rsidR="008A505B" w:rsidRDefault="008A505B" w:rsidP="008A505B">
      <w:pPr>
        <w:pStyle w:val="Caption"/>
      </w:pPr>
      <w:bookmarkStart w:id="21" w:name="_Ref416163918"/>
      <w:bookmarkStart w:id="22" w:name="_Ref416163317"/>
      <w:bookmarkStart w:id="23" w:name="_Toc418068207"/>
      <w:r>
        <w:t xml:space="preserve">Figure </w:t>
      </w:r>
      <w:r w:rsidR="00D4585A">
        <w:fldChar w:fldCharType="begin"/>
      </w:r>
      <w:r w:rsidR="00B303B5">
        <w:instrText xml:space="preserve"> SEQ Figure \* ARABIC </w:instrText>
      </w:r>
      <w:r w:rsidR="00D4585A">
        <w:fldChar w:fldCharType="separate"/>
      </w:r>
      <w:r w:rsidR="00C736EB">
        <w:rPr>
          <w:noProof/>
        </w:rPr>
        <w:t>1</w:t>
      </w:r>
      <w:r w:rsidR="00D4585A">
        <w:rPr>
          <w:noProof/>
        </w:rPr>
        <w:fldChar w:fldCharType="end"/>
      </w:r>
      <w:bookmarkEnd w:id="21"/>
      <w:r>
        <w:t>.  Economic Impact Tool</w:t>
      </w:r>
      <w:bookmarkEnd w:id="22"/>
      <w:bookmarkEnd w:id="23"/>
      <w:r>
        <w:t xml:space="preserve"> </w:t>
      </w:r>
    </w:p>
    <w:p w:rsidR="008A505B" w:rsidRDefault="008A505B" w:rsidP="008A505B">
      <w:pPr>
        <w:pStyle w:val="BodyText"/>
      </w:pPr>
    </w:p>
    <w:p w:rsidR="00162600" w:rsidRDefault="00162600" w:rsidP="000C4A68">
      <w:pPr>
        <w:pStyle w:val="BodyText"/>
      </w:pPr>
    </w:p>
    <w:p w:rsidR="00B77023" w:rsidRDefault="00D4585A" w:rsidP="000C4A68">
      <w:pPr>
        <w:pStyle w:val="BodyText"/>
        <w:sectPr w:rsidR="00B77023" w:rsidSect="006E6A3D">
          <w:headerReference w:type="even" r:id="rId41"/>
          <w:headerReference w:type="default" r:id="rId42"/>
          <w:footerReference w:type="even" r:id="rId43"/>
          <w:footerReference w:type="default" r:id="rId44"/>
          <w:type w:val="oddPage"/>
          <w:pgSz w:w="12240" w:h="15840" w:code="1"/>
          <w:pgMar w:top="1440" w:right="1440" w:bottom="1440" w:left="1440" w:header="432" w:footer="432" w:gutter="0"/>
          <w:cols w:space="720"/>
          <w:noEndnote/>
          <w:docGrid w:linePitch="326"/>
        </w:sectPr>
      </w:pPr>
      <w:r>
        <w:fldChar w:fldCharType="begin"/>
      </w:r>
      <w:r w:rsidR="00991862">
        <w:instrText xml:space="preserve"> REF _Ref416163918 \h </w:instrText>
      </w:r>
      <w:r>
        <w:fldChar w:fldCharType="separate"/>
      </w:r>
      <w:r w:rsidR="00C736EB">
        <w:t xml:space="preserve">Figure </w:t>
      </w:r>
      <w:r w:rsidR="00C736EB">
        <w:rPr>
          <w:noProof/>
        </w:rPr>
        <w:t>1</w:t>
      </w:r>
      <w:r>
        <w:fldChar w:fldCharType="end"/>
      </w:r>
      <w:r w:rsidR="00991862">
        <w:t xml:space="preserve"> </w:t>
      </w:r>
      <w:r w:rsidR="00BC5170">
        <w:t xml:space="preserve">above describes the </w:t>
      </w:r>
      <w:r w:rsidR="00302920">
        <w:t>EIT</w:t>
      </w:r>
      <w:r w:rsidR="00660CA9">
        <w:t xml:space="preserve"> components</w:t>
      </w:r>
      <w:r w:rsidR="00BC5170">
        <w:t xml:space="preserve">.  </w:t>
      </w:r>
      <w:r w:rsidR="007454D6">
        <w:t>Th</w:t>
      </w:r>
      <w:r w:rsidR="001373DD">
        <w:t xml:space="preserve">e </w:t>
      </w:r>
      <w:r w:rsidR="00302920">
        <w:t>EIT</w:t>
      </w:r>
      <w:r w:rsidR="001373DD">
        <w:t xml:space="preserve"> </w:t>
      </w:r>
      <w:r w:rsidR="00B31F90">
        <w:t xml:space="preserve">uses </w:t>
      </w:r>
      <w:r w:rsidR="001373DD">
        <w:t xml:space="preserve">the </w:t>
      </w:r>
      <w:r w:rsidR="007454D6">
        <w:t xml:space="preserve">collected </w:t>
      </w:r>
      <w:r w:rsidR="00F77EE3">
        <w:t xml:space="preserve">employment, population and income </w:t>
      </w:r>
      <w:r w:rsidR="001373DD">
        <w:t xml:space="preserve">data, </w:t>
      </w:r>
      <w:r w:rsidR="00B31F90">
        <w:t xml:space="preserve">maps </w:t>
      </w:r>
      <w:r w:rsidR="007454D6">
        <w:t>the installations and data to t</w:t>
      </w:r>
      <w:r w:rsidR="001373DD">
        <w:t>heir respective regions and</w:t>
      </w:r>
      <w:r w:rsidR="00B354E6">
        <w:t xml:space="preserve"> </w:t>
      </w:r>
      <w:r w:rsidR="00B31F90">
        <w:t xml:space="preserve">performs </w:t>
      </w:r>
      <w:r w:rsidR="007454D6">
        <w:t xml:space="preserve">all </w:t>
      </w:r>
      <w:r w:rsidR="00660CA9">
        <w:t xml:space="preserve">of </w:t>
      </w:r>
      <w:r w:rsidR="007454D6">
        <w:t xml:space="preserve">the necessary calculations to </w:t>
      </w:r>
      <w:r w:rsidR="00B31F90">
        <w:t xml:space="preserve">produce </w:t>
      </w:r>
      <w:r w:rsidR="007454D6">
        <w:t>t</w:t>
      </w:r>
      <w:r w:rsidR="00F77EE3">
        <w:t xml:space="preserve">he outputs. </w:t>
      </w:r>
      <w:r w:rsidR="00B31F90">
        <w:t xml:space="preserve">The team calculated </w:t>
      </w:r>
      <w:r w:rsidR="00410EE5">
        <w:t>the</w:t>
      </w:r>
      <w:r w:rsidR="001373DD">
        <w:t xml:space="preserve"> </w:t>
      </w:r>
      <w:r w:rsidR="00302920">
        <w:t>LQ</w:t>
      </w:r>
      <w:r w:rsidR="001373DD">
        <w:t xml:space="preserve"> for each region and industry</w:t>
      </w:r>
      <w:r w:rsidR="00660CA9">
        <w:t>,</w:t>
      </w:r>
      <w:r w:rsidR="001373DD">
        <w:t xml:space="preserve"> and </w:t>
      </w:r>
      <w:r w:rsidR="00B31F90">
        <w:t xml:space="preserve">used </w:t>
      </w:r>
      <w:r w:rsidR="001373DD">
        <w:t xml:space="preserve">the results to calculate a multiplier for each region. When </w:t>
      </w:r>
      <w:r w:rsidR="00B31F90">
        <w:t>one runs a scenario</w:t>
      </w:r>
      <w:r w:rsidR="001373DD">
        <w:t xml:space="preserve"> through the tool, </w:t>
      </w:r>
      <w:r w:rsidR="00B31F90">
        <w:t xml:space="preserve">the EIT displays the </w:t>
      </w:r>
      <w:r w:rsidR="001373DD">
        <w:t xml:space="preserve">results </w:t>
      </w:r>
      <w:r w:rsidR="00F77EE3">
        <w:t>by</w:t>
      </w:r>
      <w:r w:rsidR="007454D6">
        <w:t xml:space="preserve"> installation</w:t>
      </w:r>
      <w:r w:rsidR="00F77EE3">
        <w:t xml:space="preserve"> and </w:t>
      </w:r>
      <w:r w:rsidR="00660CA9">
        <w:t xml:space="preserve">by </w:t>
      </w:r>
      <w:r w:rsidR="00F77EE3">
        <w:t xml:space="preserve">region. </w:t>
      </w:r>
      <w:r w:rsidR="00A314AD">
        <w:t>In the i</w:t>
      </w:r>
      <w:r w:rsidR="001373DD">
        <w:t>nstallation</w:t>
      </w:r>
      <w:r w:rsidR="00A314AD">
        <w:t xml:space="preserve"> section</w:t>
      </w:r>
      <w:r w:rsidR="007454D6">
        <w:t xml:space="preserve">, </w:t>
      </w:r>
      <w:r w:rsidR="00B31F90">
        <w:t xml:space="preserve">the EIT displays </w:t>
      </w:r>
      <w:r w:rsidR="001373DD">
        <w:t xml:space="preserve">the </w:t>
      </w:r>
      <w:r w:rsidR="007454D6">
        <w:t>installation type, population change, and percent of tot</w:t>
      </w:r>
      <w:r w:rsidR="00A314AD">
        <w:t>al population.  In the</w:t>
      </w:r>
      <w:r w:rsidR="007454D6">
        <w:t xml:space="preserve"> region</w:t>
      </w:r>
      <w:r w:rsidR="00A314AD">
        <w:t xml:space="preserve"> section</w:t>
      </w:r>
      <w:r w:rsidR="007454D6">
        <w:t xml:space="preserve">, </w:t>
      </w:r>
      <w:r w:rsidR="00B31F90">
        <w:t xml:space="preserve">the EIT calculates and displays </w:t>
      </w:r>
      <w:r w:rsidR="007454D6">
        <w:t>the population change, percent population change, employment change, percent employment change, income change, and percent income change.</w:t>
      </w:r>
      <w:r w:rsidR="00660CA9">
        <w:t xml:space="preserve"> </w:t>
      </w:r>
      <w:r w:rsidR="00B31F90">
        <w:t>EIT r</w:t>
      </w:r>
      <w:r w:rsidR="00660CA9">
        <w:t xml:space="preserve">esults </w:t>
      </w:r>
      <w:r w:rsidR="0065470C">
        <w:t xml:space="preserve">also </w:t>
      </w:r>
      <w:r w:rsidR="00660CA9">
        <w:t>include a</w:t>
      </w:r>
      <w:r w:rsidR="00C077E7">
        <w:t>n</w:t>
      </w:r>
      <w:r w:rsidR="00660CA9">
        <w:t xml:space="preserve"> interval</w:t>
      </w:r>
      <w:r w:rsidR="00A314AD">
        <w:t xml:space="preserve"> for the indirect employment and income changes</w:t>
      </w:r>
      <w:r w:rsidR="00660CA9">
        <w:t>.</w:t>
      </w:r>
      <w:r w:rsidR="00AD3A08">
        <w:t xml:space="preserve">  </w:t>
      </w:r>
      <w:r w:rsidR="00B31F90">
        <w:t>The EIT produces th</w:t>
      </w:r>
      <w:r w:rsidR="00C077E7">
        <w:t>is</w:t>
      </w:r>
      <w:r w:rsidR="00AD3A08">
        <w:t xml:space="preserve"> output </w:t>
      </w:r>
      <w:r w:rsidR="00B31F90">
        <w:t xml:space="preserve">which </w:t>
      </w:r>
      <w:r w:rsidR="00C077E7">
        <w:t>is</w:t>
      </w:r>
      <w:r w:rsidR="001373DD">
        <w:t xml:space="preserve"> the economic impact for each region affected</w:t>
      </w:r>
      <w:r w:rsidR="00302920">
        <w:t xml:space="preserve"> by a given stationing scenario</w:t>
      </w:r>
      <w:r w:rsidR="001373DD">
        <w:t>.</w:t>
      </w:r>
    </w:p>
    <w:p w:rsidR="00B77023" w:rsidRDefault="00B77023" w:rsidP="00B77023">
      <w:pPr>
        <w:pStyle w:val="BodyText"/>
        <w:jc w:val="center"/>
      </w:pPr>
      <w:r>
        <w:lastRenderedPageBreak/>
        <w:t>(THIS PAGE INTENTIONALLY LEFT BLANK)</w:t>
      </w:r>
    </w:p>
    <w:p w:rsidR="00B77023" w:rsidRDefault="00B77023" w:rsidP="000C4A68">
      <w:pPr>
        <w:pStyle w:val="BodyText"/>
        <w:sectPr w:rsidR="00B77023" w:rsidSect="00B77023">
          <w:headerReference w:type="even" r:id="rId45"/>
          <w:headerReference w:type="default" r:id="rId46"/>
          <w:footerReference w:type="even" r:id="rId47"/>
          <w:footerReference w:type="default" r:id="rId48"/>
          <w:pgSz w:w="12240" w:h="15840" w:code="1"/>
          <w:pgMar w:top="1440" w:right="1440" w:bottom="1440" w:left="1440" w:header="432" w:footer="432" w:gutter="0"/>
          <w:cols w:space="720"/>
          <w:vAlign w:val="center"/>
          <w:noEndnote/>
          <w:docGrid w:linePitch="326"/>
        </w:sectPr>
      </w:pPr>
    </w:p>
    <w:p w:rsidR="000C4A68" w:rsidRDefault="00C215B4" w:rsidP="00162600">
      <w:pPr>
        <w:pStyle w:val="Heading1"/>
      </w:pPr>
      <w:bookmarkStart w:id="24" w:name="_Ref416163167"/>
      <w:bookmarkStart w:id="25" w:name="_Ref416163184"/>
      <w:bookmarkStart w:id="26" w:name="_Toc418068201"/>
      <w:r>
        <w:lastRenderedPageBreak/>
        <w:t>Verification and validation</w:t>
      </w:r>
      <w:bookmarkEnd w:id="24"/>
      <w:bookmarkEnd w:id="25"/>
      <w:bookmarkEnd w:id="26"/>
    </w:p>
    <w:p w:rsidR="00393034" w:rsidRDefault="00393034" w:rsidP="00D264B3">
      <w:pPr>
        <w:pStyle w:val="BodyText"/>
      </w:pPr>
      <w:bookmarkStart w:id="27" w:name="Section1"/>
      <w:bookmarkEnd w:id="27"/>
    </w:p>
    <w:p w:rsidR="00EB6830" w:rsidRDefault="00B354E6" w:rsidP="00C215B4">
      <w:pPr>
        <w:rPr>
          <w:rFonts w:ascii="Times New Roman" w:hAnsi="Times New Roman"/>
          <w:szCs w:val="24"/>
        </w:rPr>
      </w:pPr>
      <w:r>
        <w:rPr>
          <w:rFonts w:ascii="Times New Roman" w:hAnsi="Times New Roman"/>
          <w:szCs w:val="24"/>
        </w:rPr>
        <w:t xml:space="preserve">Validation of the EIT was a critical step in the tool development process. </w:t>
      </w:r>
      <w:r w:rsidR="00C3001D">
        <w:rPr>
          <w:rFonts w:ascii="Times New Roman" w:hAnsi="Times New Roman"/>
          <w:szCs w:val="24"/>
        </w:rPr>
        <w:t xml:space="preserve"> The team </w:t>
      </w:r>
      <w:r w:rsidR="00C95B76">
        <w:rPr>
          <w:rFonts w:ascii="Times New Roman" w:hAnsi="Times New Roman"/>
          <w:szCs w:val="24"/>
        </w:rPr>
        <w:t>evaluate</w:t>
      </w:r>
      <w:r w:rsidR="00C3001D">
        <w:rPr>
          <w:rFonts w:ascii="Times New Roman" w:hAnsi="Times New Roman"/>
          <w:szCs w:val="24"/>
        </w:rPr>
        <w:t>d</w:t>
      </w:r>
      <w:r w:rsidR="002A4D1F">
        <w:rPr>
          <w:rFonts w:ascii="Times New Roman" w:hAnsi="Times New Roman"/>
          <w:szCs w:val="24"/>
        </w:rPr>
        <w:t xml:space="preserve"> </w:t>
      </w:r>
      <w:r w:rsidR="00660CA9">
        <w:rPr>
          <w:rFonts w:ascii="Times New Roman" w:hAnsi="Times New Roman"/>
          <w:szCs w:val="24"/>
        </w:rPr>
        <w:t xml:space="preserve">how the EIT results </w:t>
      </w:r>
      <w:r w:rsidR="00C3001D">
        <w:rPr>
          <w:rFonts w:ascii="Times New Roman" w:hAnsi="Times New Roman"/>
          <w:szCs w:val="24"/>
        </w:rPr>
        <w:t>compared</w:t>
      </w:r>
      <w:r w:rsidR="00660CA9">
        <w:rPr>
          <w:rFonts w:ascii="Times New Roman" w:hAnsi="Times New Roman"/>
          <w:szCs w:val="24"/>
        </w:rPr>
        <w:t xml:space="preserve"> to those generated during BRAC</w:t>
      </w:r>
      <w:r w:rsidR="00135D13">
        <w:rPr>
          <w:rFonts w:ascii="Times New Roman" w:hAnsi="Times New Roman"/>
          <w:szCs w:val="24"/>
        </w:rPr>
        <w:t xml:space="preserve"> 20</w:t>
      </w:r>
      <w:r w:rsidR="00660CA9">
        <w:rPr>
          <w:rFonts w:ascii="Times New Roman" w:hAnsi="Times New Roman"/>
          <w:szCs w:val="24"/>
        </w:rPr>
        <w:t xml:space="preserve">05. </w:t>
      </w:r>
      <w:r w:rsidR="00F423B6">
        <w:rPr>
          <w:rFonts w:ascii="Times New Roman" w:hAnsi="Times New Roman"/>
          <w:szCs w:val="24"/>
        </w:rPr>
        <w:t>The</w:t>
      </w:r>
      <w:r w:rsidR="002A4D1F">
        <w:rPr>
          <w:rFonts w:ascii="Times New Roman" w:hAnsi="Times New Roman"/>
          <w:szCs w:val="24"/>
        </w:rPr>
        <w:t xml:space="preserve"> </w:t>
      </w:r>
      <w:r w:rsidR="00C215B4" w:rsidRPr="006E6A3D">
        <w:rPr>
          <w:rFonts w:ascii="Times New Roman" w:hAnsi="Times New Roman"/>
          <w:szCs w:val="24"/>
        </w:rPr>
        <w:t>BRAC</w:t>
      </w:r>
      <w:r w:rsidR="00135D13">
        <w:rPr>
          <w:rFonts w:ascii="Times New Roman" w:hAnsi="Times New Roman"/>
          <w:szCs w:val="24"/>
        </w:rPr>
        <w:t xml:space="preserve"> 20</w:t>
      </w:r>
      <w:r w:rsidR="00C215B4" w:rsidRPr="006E6A3D">
        <w:rPr>
          <w:rFonts w:ascii="Times New Roman" w:hAnsi="Times New Roman"/>
          <w:szCs w:val="24"/>
        </w:rPr>
        <w:t xml:space="preserve">05 </w:t>
      </w:r>
      <w:r w:rsidR="002A4D1F">
        <w:rPr>
          <w:rFonts w:ascii="Times New Roman" w:hAnsi="Times New Roman"/>
          <w:szCs w:val="24"/>
        </w:rPr>
        <w:t>JPAT Report</w:t>
      </w:r>
      <w:r w:rsidR="00F423B6">
        <w:rPr>
          <w:rFonts w:ascii="Times New Roman" w:hAnsi="Times New Roman"/>
          <w:szCs w:val="24"/>
        </w:rPr>
        <w:t xml:space="preserve"> contains </w:t>
      </w:r>
      <w:r w:rsidR="00EB6830">
        <w:rPr>
          <w:rFonts w:ascii="Times New Roman" w:hAnsi="Times New Roman"/>
          <w:szCs w:val="24"/>
        </w:rPr>
        <w:t>179</w:t>
      </w:r>
      <w:r w:rsidR="00F423B6">
        <w:rPr>
          <w:rFonts w:ascii="Times New Roman" w:hAnsi="Times New Roman"/>
          <w:szCs w:val="24"/>
        </w:rPr>
        <w:t xml:space="preserve"> scenarios</w:t>
      </w:r>
      <w:r w:rsidR="00365B5A">
        <w:rPr>
          <w:rFonts w:ascii="Times New Roman" w:hAnsi="Times New Roman"/>
          <w:szCs w:val="24"/>
        </w:rPr>
        <w:t xml:space="preserve"> </w:t>
      </w:r>
      <w:r w:rsidR="00C95B76">
        <w:rPr>
          <w:rFonts w:ascii="Times New Roman" w:hAnsi="Times New Roman"/>
          <w:szCs w:val="24"/>
        </w:rPr>
        <w:t>and the associated indirect job</w:t>
      </w:r>
      <w:r w:rsidR="00365B5A">
        <w:rPr>
          <w:rFonts w:ascii="Times New Roman" w:hAnsi="Times New Roman"/>
          <w:szCs w:val="24"/>
        </w:rPr>
        <w:t xml:space="preserve"> los</w:t>
      </w:r>
      <w:r w:rsidR="00C95B76">
        <w:rPr>
          <w:rFonts w:ascii="Times New Roman" w:hAnsi="Times New Roman"/>
          <w:szCs w:val="24"/>
        </w:rPr>
        <w:t>s projection</w:t>
      </w:r>
      <w:r w:rsidR="007312AD">
        <w:rPr>
          <w:rFonts w:ascii="Times New Roman" w:hAnsi="Times New Roman"/>
          <w:szCs w:val="24"/>
        </w:rPr>
        <w:t>s</w:t>
      </w:r>
      <w:r w:rsidR="002A4D1F">
        <w:rPr>
          <w:rFonts w:ascii="Times New Roman" w:hAnsi="Times New Roman"/>
          <w:szCs w:val="24"/>
        </w:rPr>
        <w:t>.</w:t>
      </w:r>
      <w:r w:rsidR="00365B5A">
        <w:rPr>
          <w:rFonts w:ascii="Times New Roman" w:hAnsi="Times New Roman"/>
          <w:szCs w:val="24"/>
        </w:rPr>
        <w:t xml:space="preserve"> Each scenario listed the </w:t>
      </w:r>
      <w:r w:rsidR="006074F2">
        <w:rPr>
          <w:rFonts w:ascii="Times New Roman" w:hAnsi="Times New Roman"/>
          <w:szCs w:val="24"/>
        </w:rPr>
        <w:t>i</w:t>
      </w:r>
      <w:r w:rsidR="00365B5A">
        <w:rPr>
          <w:rFonts w:ascii="Times New Roman" w:hAnsi="Times New Roman"/>
          <w:szCs w:val="24"/>
        </w:rPr>
        <w:t>nstallation or location</w:t>
      </w:r>
      <w:r w:rsidR="00C95B76">
        <w:rPr>
          <w:rFonts w:ascii="Times New Roman" w:hAnsi="Times New Roman"/>
          <w:szCs w:val="24"/>
        </w:rPr>
        <w:t xml:space="preserve"> affected</w:t>
      </w:r>
      <w:r w:rsidR="00365B5A">
        <w:rPr>
          <w:rFonts w:ascii="Times New Roman" w:hAnsi="Times New Roman"/>
          <w:szCs w:val="24"/>
        </w:rPr>
        <w:t xml:space="preserve">, number of military personnel moving to </w:t>
      </w:r>
      <w:r w:rsidR="000A5D84">
        <w:rPr>
          <w:rFonts w:ascii="Times New Roman" w:hAnsi="Times New Roman"/>
          <w:szCs w:val="24"/>
        </w:rPr>
        <w:t>or</w:t>
      </w:r>
      <w:r w:rsidR="00365B5A">
        <w:rPr>
          <w:rFonts w:ascii="Times New Roman" w:hAnsi="Times New Roman"/>
          <w:szCs w:val="24"/>
        </w:rPr>
        <w:t xml:space="preserve"> from </w:t>
      </w:r>
      <w:r w:rsidR="00C95B76">
        <w:rPr>
          <w:rFonts w:ascii="Times New Roman" w:hAnsi="Times New Roman"/>
          <w:szCs w:val="24"/>
        </w:rPr>
        <w:t>that location</w:t>
      </w:r>
      <w:r w:rsidR="00365B5A">
        <w:rPr>
          <w:rFonts w:ascii="Times New Roman" w:hAnsi="Times New Roman"/>
          <w:szCs w:val="24"/>
        </w:rPr>
        <w:t xml:space="preserve">, and the net mission contractor job change. </w:t>
      </w:r>
      <w:r w:rsidR="00135D13">
        <w:rPr>
          <w:rFonts w:ascii="Times New Roman" w:hAnsi="Times New Roman"/>
          <w:szCs w:val="24"/>
        </w:rPr>
        <w:t>The team mapped e</w:t>
      </w:r>
      <w:r w:rsidR="00C95B76">
        <w:rPr>
          <w:rFonts w:ascii="Times New Roman" w:hAnsi="Times New Roman"/>
          <w:szCs w:val="24"/>
        </w:rPr>
        <w:t xml:space="preserve">ach </w:t>
      </w:r>
      <w:r w:rsidR="007312AD">
        <w:rPr>
          <w:rFonts w:ascii="Times New Roman" w:hAnsi="Times New Roman"/>
          <w:szCs w:val="24"/>
        </w:rPr>
        <w:t xml:space="preserve">of the BRAC 2005 </w:t>
      </w:r>
      <w:r w:rsidR="00C95B76">
        <w:rPr>
          <w:rFonts w:ascii="Times New Roman" w:hAnsi="Times New Roman"/>
          <w:szCs w:val="24"/>
        </w:rPr>
        <w:t>scenario location</w:t>
      </w:r>
      <w:r w:rsidR="007312AD">
        <w:rPr>
          <w:rFonts w:ascii="Times New Roman" w:hAnsi="Times New Roman"/>
          <w:szCs w:val="24"/>
        </w:rPr>
        <w:t>s</w:t>
      </w:r>
      <w:r w:rsidR="00C95B76">
        <w:rPr>
          <w:rFonts w:ascii="Times New Roman" w:hAnsi="Times New Roman"/>
          <w:szCs w:val="24"/>
        </w:rPr>
        <w:t xml:space="preserve"> to an EIT region. </w:t>
      </w:r>
      <w:r w:rsidR="00C215B4" w:rsidRPr="006E6A3D">
        <w:rPr>
          <w:rFonts w:ascii="Times New Roman" w:hAnsi="Times New Roman"/>
          <w:szCs w:val="24"/>
        </w:rPr>
        <w:t>Using the direct and</w:t>
      </w:r>
      <w:r w:rsidR="00CF56DD">
        <w:rPr>
          <w:rFonts w:ascii="Times New Roman" w:hAnsi="Times New Roman"/>
          <w:szCs w:val="24"/>
        </w:rPr>
        <w:t xml:space="preserve"> indirect job changes </w:t>
      </w:r>
      <w:r w:rsidR="00365B5A">
        <w:rPr>
          <w:rFonts w:ascii="Times New Roman" w:hAnsi="Times New Roman"/>
          <w:szCs w:val="24"/>
        </w:rPr>
        <w:t xml:space="preserve">listed </w:t>
      </w:r>
      <w:r w:rsidR="00CF56DD">
        <w:rPr>
          <w:rFonts w:ascii="Times New Roman" w:hAnsi="Times New Roman"/>
          <w:szCs w:val="24"/>
        </w:rPr>
        <w:t xml:space="preserve">for each </w:t>
      </w:r>
      <w:r w:rsidR="007312AD">
        <w:rPr>
          <w:rFonts w:ascii="Times New Roman" w:hAnsi="Times New Roman"/>
          <w:szCs w:val="24"/>
        </w:rPr>
        <w:t xml:space="preserve">BRAC 2005 </w:t>
      </w:r>
      <w:r w:rsidR="00CF56DD">
        <w:rPr>
          <w:rFonts w:ascii="Times New Roman" w:hAnsi="Times New Roman"/>
          <w:szCs w:val="24"/>
        </w:rPr>
        <w:t>scenario</w:t>
      </w:r>
      <w:r w:rsidR="00C215B4" w:rsidRPr="006E6A3D">
        <w:rPr>
          <w:rFonts w:ascii="Times New Roman" w:hAnsi="Times New Roman"/>
          <w:szCs w:val="24"/>
        </w:rPr>
        <w:t xml:space="preserve">, </w:t>
      </w:r>
      <w:r w:rsidR="00135D13">
        <w:rPr>
          <w:rFonts w:ascii="Times New Roman" w:hAnsi="Times New Roman"/>
          <w:szCs w:val="24"/>
        </w:rPr>
        <w:t xml:space="preserve">the team calculated </w:t>
      </w:r>
      <w:r w:rsidR="00CF56DD">
        <w:rPr>
          <w:rFonts w:ascii="Times New Roman" w:hAnsi="Times New Roman"/>
          <w:szCs w:val="24"/>
        </w:rPr>
        <w:t xml:space="preserve">the multiplier for each region that was used </w:t>
      </w:r>
      <w:r w:rsidR="00C95B76">
        <w:rPr>
          <w:rFonts w:ascii="Times New Roman" w:hAnsi="Times New Roman"/>
          <w:szCs w:val="24"/>
        </w:rPr>
        <w:t xml:space="preserve">and </w:t>
      </w:r>
      <w:r w:rsidR="00135D13">
        <w:rPr>
          <w:rFonts w:ascii="Times New Roman" w:hAnsi="Times New Roman"/>
          <w:szCs w:val="24"/>
        </w:rPr>
        <w:t xml:space="preserve">then </w:t>
      </w:r>
      <w:r w:rsidR="00C95B76">
        <w:rPr>
          <w:rFonts w:ascii="Times New Roman" w:hAnsi="Times New Roman"/>
          <w:szCs w:val="24"/>
        </w:rPr>
        <w:t>compared</w:t>
      </w:r>
      <w:r w:rsidR="00135D13">
        <w:rPr>
          <w:rFonts w:ascii="Times New Roman" w:hAnsi="Times New Roman"/>
          <w:szCs w:val="24"/>
        </w:rPr>
        <w:t xml:space="preserve"> that</w:t>
      </w:r>
      <w:r w:rsidR="00C95B76">
        <w:rPr>
          <w:rFonts w:ascii="Times New Roman" w:hAnsi="Times New Roman"/>
          <w:szCs w:val="24"/>
        </w:rPr>
        <w:t xml:space="preserve"> to the multipliers generated </w:t>
      </w:r>
      <w:r w:rsidR="00135D13">
        <w:rPr>
          <w:rFonts w:ascii="Times New Roman" w:hAnsi="Times New Roman"/>
          <w:szCs w:val="24"/>
        </w:rPr>
        <w:t xml:space="preserve">by </w:t>
      </w:r>
      <w:r w:rsidR="00C95B76">
        <w:rPr>
          <w:rFonts w:ascii="Times New Roman" w:hAnsi="Times New Roman"/>
          <w:szCs w:val="24"/>
        </w:rPr>
        <w:t>the EIT</w:t>
      </w:r>
      <w:r w:rsidR="00CF56DD">
        <w:rPr>
          <w:rFonts w:ascii="Times New Roman" w:hAnsi="Times New Roman"/>
          <w:szCs w:val="24"/>
        </w:rPr>
        <w:t xml:space="preserve">. </w:t>
      </w:r>
      <w:r w:rsidR="00EB6830">
        <w:rPr>
          <w:rFonts w:ascii="Times New Roman" w:hAnsi="Times New Roman"/>
          <w:szCs w:val="24"/>
        </w:rPr>
        <w:t xml:space="preserve">The sets of multipliers </w:t>
      </w:r>
      <w:r w:rsidR="00135D13">
        <w:rPr>
          <w:rFonts w:ascii="Times New Roman" w:hAnsi="Times New Roman"/>
          <w:szCs w:val="24"/>
        </w:rPr>
        <w:t xml:space="preserve">have </w:t>
      </w:r>
      <w:r w:rsidR="00EB6830">
        <w:rPr>
          <w:rFonts w:ascii="Times New Roman" w:hAnsi="Times New Roman"/>
          <w:szCs w:val="24"/>
        </w:rPr>
        <w:t>similar means, standard deviations</w:t>
      </w:r>
      <w:r w:rsidR="00752A45">
        <w:rPr>
          <w:rFonts w:ascii="Times New Roman" w:hAnsi="Times New Roman"/>
          <w:szCs w:val="24"/>
        </w:rPr>
        <w:t>, medians</w:t>
      </w:r>
      <w:r w:rsidR="00EB6830">
        <w:rPr>
          <w:rFonts w:ascii="Times New Roman" w:hAnsi="Times New Roman"/>
          <w:szCs w:val="24"/>
        </w:rPr>
        <w:t xml:space="preserve">, and ranges. </w:t>
      </w:r>
    </w:p>
    <w:p w:rsidR="00135D13" w:rsidRDefault="00135D13" w:rsidP="00C215B4">
      <w:pPr>
        <w:rPr>
          <w:rFonts w:ascii="Times New Roman" w:hAnsi="Times New Roman"/>
          <w:szCs w:val="24"/>
        </w:rPr>
      </w:pPr>
    </w:p>
    <w:p w:rsidR="00C215B4" w:rsidRDefault="00135D13" w:rsidP="00C215B4">
      <w:pPr>
        <w:rPr>
          <w:rFonts w:ascii="Times New Roman" w:hAnsi="Times New Roman"/>
          <w:szCs w:val="24"/>
        </w:rPr>
      </w:pPr>
      <w:r>
        <w:rPr>
          <w:rFonts w:ascii="Times New Roman" w:hAnsi="Times New Roman"/>
          <w:szCs w:val="24"/>
        </w:rPr>
        <w:t xml:space="preserve">The team then used </w:t>
      </w:r>
      <w:r w:rsidR="00410EE5">
        <w:rPr>
          <w:rFonts w:ascii="Times New Roman" w:hAnsi="Times New Roman"/>
          <w:szCs w:val="24"/>
        </w:rPr>
        <w:t>the</w:t>
      </w:r>
      <w:r w:rsidR="00CF56DD">
        <w:rPr>
          <w:rFonts w:ascii="Times New Roman" w:hAnsi="Times New Roman"/>
          <w:szCs w:val="24"/>
        </w:rPr>
        <w:t xml:space="preserve"> BRAC</w:t>
      </w:r>
      <w:r>
        <w:rPr>
          <w:rFonts w:ascii="Times New Roman" w:hAnsi="Times New Roman"/>
          <w:szCs w:val="24"/>
        </w:rPr>
        <w:t xml:space="preserve"> 20</w:t>
      </w:r>
      <w:r w:rsidR="00CF56DD">
        <w:rPr>
          <w:rFonts w:ascii="Times New Roman" w:hAnsi="Times New Roman"/>
          <w:szCs w:val="24"/>
        </w:rPr>
        <w:t>05 scenario</w:t>
      </w:r>
      <w:r w:rsidR="00C95B76">
        <w:rPr>
          <w:rFonts w:ascii="Times New Roman" w:hAnsi="Times New Roman"/>
          <w:szCs w:val="24"/>
        </w:rPr>
        <w:t xml:space="preserve"> inputs</w:t>
      </w:r>
      <w:r w:rsidR="00CF56DD">
        <w:rPr>
          <w:rFonts w:ascii="Times New Roman" w:hAnsi="Times New Roman"/>
          <w:szCs w:val="24"/>
        </w:rPr>
        <w:t xml:space="preserve"> </w:t>
      </w:r>
      <w:r>
        <w:rPr>
          <w:rFonts w:ascii="Times New Roman" w:hAnsi="Times New Roman"/>
          <w:szCs w:val="24"/>
        </w:rPr>
        <w:t>and ran them</w:t>
      </w:r>
      <w:r w:rsidR="00C95B76">
        <w:rPr>
          <w:rFonts w:ascii="Times New Roman" w:hAnsi="Times New Roman"/>
          <w:szCs w:val="24"/>
        </w:rPr>
        <w:t xml:space="preserve"> </w:t>
      </w:r>
      <w:r w:rsidR="00CF56DD">
        <w:rPr>
          <w:rFonts w:ascii="Times New Roman" w:hAnsi="Times New Roman"/>
          <w:szCs w:val="24"/>
        </w:rPr>
        <w:t>through the</w:t>
      </w:r>
      <w:r w:rsidR="00C215B4" w:rsidRPr="006E6A3D">
        <w:rPr>
          <w:rFonts w:ascii="Times New Roman" w:hAnsi="Times New Roman"/>
          <w:szCs w:val="24"/>
        </w:rPr>
        <w:t xml:space="preserve"> EIT </w:t>
      </w:r>
      <w:r w:rsidR="00182B1A">
        <w:rPr>
          <w:rFonts w:ascii="Times New Roman" w:hAnsi="Times New Roman"/>
          <w:szCs w:val="24"/>
        </w:rPr>
        <w:t>which generated the</w:t>
      </w:r>
      <w:r w:rsidR="00182B1A" w:rsidRPr="006E6A3D">
        <w:rPr>
          <w:rFonts w:ascii="Times New Roman" w:hAnsi="Times New Roman"/>
          <w:szCs w:val="24"/>
        </w:rPr>
        <w:t xml:space="preserve"> </w:t>
      </w:r>
      <w:r w:rsidR="00C215B4" w:rsidRPr="006E6A3D">
        <w:rPr>
          <w:rFonts w:ascii="Times New Roman" w:hAnsi="Times New Roman"/>
          <w:szCs w:val="24"/>
        </w:rPr>
        <w:t xml:space="preserve">results </w:t>
      </w:r>
      <w:r w:rsidR="00AD3A08">
        <w:rPr>
          <w:rFonts w:ascii="Times New Roman" w:hAnsi="Times New Roman"/>
          <w:szCs w:val="24"/>
        </w:rPr>
        <w:t>for each scenario</w:t>
      </w:r>
      <w:r w:rsidR="00C215B4" w:rsidRPr="006E6A3D">
        <w:rPr>
          <w:rFonts w:ascii="Times New Roman" w:hAnsi="Times New Roman"/>
          <w:szCs w:val="24"/>
        </w:rPr>
        <w:t xml:space="preserve">. </w:t>
      </w:r>
      <w:r w:rsidR="00E344AE">
        <w:rPr>
          <w:rFonts w:ascii="Times New Roman" w:hAnsi="Times New Roman"/>
          <w:szCs w:val="24"/>
        </w:rPr>
        <w:t xml:space="preserve"> </w:t>
      </w:r>
      <w:r w:rsidR="0091403A">
        <w:rPr>
          <w:rFonts w:ascii="Times New Roman" w:hAnsi="Times New Roman"/>
          <w:szCs w:val="24"/>
        </w:rPr>
        <w:t>The team calculated t</w:t>
      </w:r>
      <w:r w:rsidR="00C4388D" w:rsidRPr="00C4388D">
        <w:rPr>
          <w:rFonts w:ascii="Times New Roman" w:hAnsi="Times New Roman"/>
          <w:szCs w:val="24"/>
        </w:rPr>
        <w:t>he difference between the indirect job change</w:t>
      </w:r>
      <w:r w:rsidR="0091403A">
        <w:rPr>
          <w:rFonts w:ascii="Times New Roman" w:hAnsi="Times New Roman"/>
          <w:szCs w:val="24"/>
        </w:rPr>
        <w:t>s</w:t>
      </w:r>
      <w:r w:rsidR="00C4388D" w:rsidRPr="00C4388D">
        <w:rPr>
          <w:rFonts w:ascii="Times New Roman" w:hAnsi="Times New Roman"/>
          <w:szCs w:val="24"/>
        </w:rPr>
        <w:t xml:space="preserve"> found by the EIT and by the BRAC</w:t>
      </w:r>
      <w:r w:rsidR="0091403A">
        <w:rPr>
          <w:rFonts w:ascii="Times New Roman" w:hAnsi="Times New Roman"/>
          <w:szCs w:val="24"/>
        </w:rPr>
        <w:t xml:space="preserve"> 20</w:t>
      </w:r>
      <w:r w:rsidR="00C4388D" w:rsidRPr="00C4388D">
        <w:rPr>
          <w:rFonts w:ascii="Times New Roman" w:hAnsi="Times New Roman"/>
          <w:szCs w:val="24"/>
        </w:rPr>
        <w:t xml:space="preserve">05 tool </w:t>
      </w:r>
      <w:r w:rsidR="0091403A">
        <w:rPr>
          <w:rFonts w:ascii="Times New Roman" w:hAnsi="Times New Roman"/>
          <w:szCs w:val="24"/>
        </w:rPr>
        <w:t>for all</w:t>
      </w:r>
      <w:r w:rsidR="00C4388D" w:rsidRPr="00C4388D">
        <w:rPr>
          <w:rFonts w:ascii="Times New Roman" w:hAnsi="Times New Roman"/>
          <w:szCs w:val="24"/>
        </w:rPr>
        <w:t xml:space="preserve"> 179 data pairs.  </w:t>
      </w:r>
      <w:r w:rsidR="0091403A">
        <w:rPr>
          <w:rFonts w:ascii="Times New Roman" w:hAnsi="Times New Roman"/>
          <w:szCs w:val="24"/>
        </w:rPr>
        <w:t xml:space="preserve">The team used </w:t>
      </w:r>
      <w:r w:rsidR="00410EE5" w:rsidRPr="00C4388D">
        <w:rPr>
          <w:rFonts w:ascii="Times New Roman" w:hAnsi="Times New Roman"/>
          <w:szCs w:val="24"/>
        </w:rPr>
        <w:t>a</w:t>
      </w:r>
      <w:r w:rsidR="00C4388D" w:rsidRPr="00C4388D">
        <w:rPr>
          <w:rFonts w:ascii="Times New Roman" w:hAnsi="Times New Roman"/>
          <w:szCs w:val="24"/>
        </w:rPr>
        <w:t xml:space="preserve"> large sample approximation of the Signed Rank Test as a hypothesis test on these differences, because it is robust to non-normality and outliers.  The null hypothesis is the median of the difference is zero, i.e. the median for the EIT indirect job change</w:t>
      </w:r>
      <w:r w:rsidR="0091403A">
        <w:rPr>
          <w:rFonts w:ascii="Times New Roman" w:hAnsi="Times New Roman"/>
          <w:szCs w:val="24"/>
        </w:rPr>
        <w:t>s</w:t>
      </w:r>
      <w:r w:rsidR="00C4388D" w:rsidRPr="00C4388D">
        <w:rPr>
          <w:rFonts w:ascii="Times New Roman" w:hAnsi="Times New Roman"/>
          <w:szCs w:val="24"/>
        </w:rPr>
        <w:t xml:space="preserve"> and for the BRAC</w:t>
      </w:r>
      <w:r w:rsidR="0091403A">
        <w:rPr>
          <w:rFonts w:ascii="Times New Roman" w:hAnsi="Times New Roman"/>
          <w:szCs w:val="24"/>
        </w:rPr>
        <w:t xml:space="preserve"> 20</w:t>
      </w:r>
      <w:r w:rsidR="00C4388D" w:rsidRPr="00C4388D">
        <w:rPr>
          <w:rFonts w:ascii="Times New Roman" w:hAnsi="Times New Roman"/>
          <w:szCs w:val="24"/>
        </w:rPr>
        <w:t>05 indirect job change</w:t>
      </w:r>
      <w:r w:rsidR="0091403A">
        <w:rPr>
          <w:rFonts w:ascii="Times New Roman" w:hAnsi="Times New Roman"/>
          <w:szCs w:val="24"/>
        </w:rPr>
        <w:t>s</w:t>
      </w:r>
      <w:r w:rsidR="00C4388D" w:rsidRPr="00C4388D">
        <w:rPr>
          <w:rFonts w:ascii="Times New Roman" w:hAnsi="Times New Roman"/>
          <w:szCs w:val="24"/>
        </w:rPr>
        <w:t xml:space="preserve"> are the same.  The alternative is that they are not the same, a two-tail test.  Also, </w:t>
      </w:r>
      <w:r w:rsidR="0091403A">
        <w:rPr>
          <w:rFonts w:ascii="Times New Roman" w:hAnsi="Times New Roman"/>
          <w:szCs w:val="24"/>
        </w:rPr>
        <w:t xml:space="preserve">the team utilized </w:t>
      </w:r>
      <w:r w:rsidR="00C4388D" w:rsidRPr="00C4388D">
        <w:rPr>
          <w:rFonts w:ascii="Times New Roman" w:hAnsi="Times New Roman"/>
          <w:szCs w:val="24"/>
        </w:rPr>
        <w:t>the large sample a</w:t>
      </w:r>
      <w:r w:rsidR="00C4388D">
        <w:rPr>
          <w:rFonts w:ascii="Times New Roman" w:hAnsi="Times New Roman"/>
          <w:szCs w:val="24"/>
        </w:rPr>
        <w:t>pproximation, as</w:t>
      </w:r>
      <w:r w:rsidR="00C4388D" w:rsidRPr="00C4388D">
        <w:rPr>
          <w:rFonts w:ascii="Times New Roman" w:hAnsi="Times New Roman"/>
          <w:szCs w:val="24"/>
        </w:rPr>
        <w:t xml:space="preserve"> there were a large number of data pairs.  The</w:t>
      </w:r>
      <w:r w:rsidR="0091403A">
        <w:rPr>
          <w:rFonts w:ascii="Times New Roman" w:hAnsi="Times New Roman"/>
          <w:szCs w:val="24"/>
        </w:rPr>
        <w:t xml:space="preserve"> team determined the</w:t>
      </w:r>
      <w:r w:rsidR="00C4388D" w:rsidRPr="00C4388D">
        <w:rPr>
          <w:rFonts w:ascii="Times New Roman" w:hAnsi="Times New Roman"/>
          <w:szCs w:val="24"/>
        </w:rPr>
        <w:t xml:space="preserve"> absolute value of the difference, and then </w:t>
      </w:r>
      <w:r w:rsidR="0091403A">
        <w:rPr>
          <w:rFonts w:ascii="Times New Roman" w:hAnsi="Times New Roman"/>
          <w:szCs w:val="24"/>
        </w:rPr>
        <w:t xml:space="preserve">ranked </w:t>
      </w:r>
      <w:r w:rsidR="00C4388D" w:rsidRPr="00C4388D">
        <w:rPr>
          <w:rFonts w:ascii="Times New Roman" w:hAnsi="Times New Roman"/>
          <w:szCs w:val="24"/>
        </w:rPr>
        <w:t>the new values in ascending order.  Next,</w:t>
      </w:r>
      <w:r w:rsidR="0091403A">
        <w:rPr>
          <w:rFonts w:ascii="Times New Roman" w:hAnsi="Times New Roman"/>
          <w:szCs w:val="24"/>
        </w:rPr>
        <w:t xml:space="preserve"> the team summed</w:t>
      </w:r>
      <w:r w:rsidR="00C4388D" w:rsidRPr="00C4388D">
        <w:rPr>
          <w:rFonts w:ascii="Times New Roman" w:hAnsi="Times New Roman"/>
          <w:szCs w:val="24"/>
        </w:rPr>
        <w:t xml:space="preserve"> the ranks for all positive differences (before the absolute value function was used) to find the Signed Rank test statistic.  Finally, </w:t>
      </w:r>
      <w:r w:rsidR="0091403A">
        <w:rPr>
          <w:rFonts w:ascii="Times New Roman" w:hAnsi="Times New Roman"/>
          <w:szCs w:val="24"/>
        </w:rPr>
        <w:t xml:space="preserve">the team calculated </w:t>
      </w:r>
      <w:r w:rsidR="00C4388D" w:rsidRPr="00C4388D">
        <w:rPr>
          <w:rFonts w:ascii="Times New Roman" w:hAnsi="Times New Roman"/>
          <w:szCs w:val="24"/>
        </w:rPr>
        <w:t>the Z test statistic based on Signed Rank test statistic, n' (the number of difference</w:t>
      </w:r>
      <w:r w:rsidR="00752A45">
        <w:rPr>
          <w:rFonts w:ascii="Times New Roman" w:hAnsi="Times New Roman"/>
          <w:szCs w:val="24"/>
        </w:rPr>
        <w:t>s</w:t>
      </w:r>
      <w:r w:rsidR="00C4388D" w:rsidRPr="00C4388D">
        <w:rPr>
          <w:rFonts w:ascii="Times New Roman" w:hAnsi="Times New Roman"/>
          <w:szCs w:val="24"/>
        </w:rPr>
        <w:t xml:space="preserve"> that are not equal to zero), and V.  V is a value based on n', the number of ties, and the number of values in each tie.  </w:t>
      </w:r>
      <w:r w:rsidR="0091403A">
        <w:rPr>
          <w:rFonts w:ascii="Times New Roman" w:hAnsi="Times New Roman"/>
          <w:szCs w:val="24"/>
        </w:rPr>
        <w:t>The team found that t</w:t>
      </w:r>
      <w:r w:rsidR="00C4388D" w:rsidRPr="00C4388D">
        <w:rPr>
          <w:rFonts w:ascii="Times New Roman" w:hAnsi="Times New Roman"/>
          <w:szCs w:val="24"/>
        </w:rPr>
        <w:t>he Z test statistic was approximately 0.25, wh</w:t>
      </w:r>
      <w:r w:rsidR="00752A45">
        <w:rPr>
          <w:rFonts w:ascii="Times New Roman" w:hAnsi="Times New Roman"/>
          <w:szCs w:val="24"/>
        </w:rPr>
        <w:t>ich is less than 1.96 (Z</w:t>
      </w:r>
      <w:r w:rsidR="00752A45">
        <w:rPr>
          <w:rFonts w:ascii="Times New Roman" w:hAnsi="Times New Roman"/>
          <w:szCs w:val="24"/>
          <w:vertAlign w:val="subscript"/>
        </w:rPr>
        <w:t>α/2</w:t>
      </w:r>
      <w:r w:rsidR="00C4388D" w:rsidRPr="00C4388D">
        <w:rPr>
          <w:rFonts w:ascii="Times New Roman" w:hAnsi="Times New Roman"/>
          <w:szCs w:val="24"/>
        </w:rPr>
        <w:t xml:space="preserve">).  Therefore, we cannot reject the null hypothesis.  Additionally, </w:t>
      </w:r>
      <w:r w:rsidR="0091403A">
        <w:rPr>
          <w:rFonts w:ascii="Times New Roman" w:hAnsi="Times New Roman"/>
          <w:szCs w:val="24"/>
        </w:rPr>
        <w:t xml:space="preserve">the team calculated </w:t>
      </w:r>
      <w:r w:rsidR="00C4388D" w:rsidRPr="00C4388D">
        <w:rPr>
          <w:rFonts w:ascii="Times New Roman" w:hAnsi="Times New Roman"/>
          <w:szCs w:val="24"/>
        </w:rPr>
        <w:t xml:space="preserve">the p-value </w:t>
      </w:r>
      <w:r w:rsidR="0091403A">
        <w:rPr>
          <w:rFonts w:ascii="Times New Roman" w:hAnsi="Times New Roman"/>
          <w:szCs w:val="24"/>
        </w:rPr>
        <w:t>which was</w:t>
      </w:r>
      <w:r w:rsidR="00C4388D" w:rsidRPr="00C4388D">
        <w:rPr>
          <w:rFonts w:ascii="Times New Roman" w:hAnsi="Times New Roman"/>
          <w:szCs w:val="24"/>
        </w:rPr>
        <w:t xml:space="preserve"> 0.5987, which is not less than alpha = 0.05.  This result further supports that we cannot reject the null hypothesis.  Thus, the EIT indirect job change median cannot be said to be different from the BRAC</w:t>
      </w:r>
      <w:r w:rsidR="0091403A">
        <w:rPr>
          <w:rFonts w:ascii="Times New Roman" w:hAnsi="Times New Roman"/>
          <w:szCs w:val="24"/>
        </w:rPr>
        <w:t xml:space="preserve"> 20</w:t>
      </w:r>
      <w:r w:rsidR="00C4388D" w:rsidRPr="00C4388D">
        <w:rPr>
          <w:rFonts w:ascii="Times New Roman" w:hAnsi="Times New Roman"/>
          <w:szCs w:val="24"/>
        </w:rPr>
        <w:t>05 indirect job change median.</w:t>
      </w:r>
      <w:r w:rsidR="00C4388D">
        <w:rPr>
          <w:rFonts w:ascii="Times New Roman" w:hAnsi="Times New Roman"/>
          <w:szCs w:val="24"/>
        </w:rPr>
        <w:t xml:space="preserve"> </w:t>
      </w:r>
      <w:r w:rsidR="0059289E">
        <w:rPr>
          <w:rFonts w:ascii="Times New Roman" w:hAnsi="Times New Roman"/>
          <w:szCs w:val="24"/>
        </w:rPr>
        <w:t>Therefore, since the two sets of multipliers</w:t>
      </w:r>
      <w:r w:rsidR="00EB6830">
        <w:rPr>
          <w:rFonts w:ascii="Times New Roman" w:hAnsi="Times New Roman"/>
          <w:szCs w:val="24"/>
        </w:rPr>
        <w:t xml:space="preserve"> and results</w:t>
      </w:r>
      <w:r w:rsidR="0059289E">
        <w:rPr>
          <w:rFonts w:ascii="Times New Roman" w:hAnsi="Times New Roman"/>
          <w:szCs w:val="24"/>
        </w:rPr>
        <w:t xml:space="preserve"> are similar, the team concluded that the EIT and results were valid. </w:t>
      </w:r>
      <w:r w:rsidR="00D4585A">
        <w:rPr>
          <w:rFonts w:ascii="Times New Roman" w:hAnsi="Times New Roman"/>
          <w:szCs w:val="24"/>
        </w:rPr>
        <w:fldChar w:fldCharType="begin"/>
      </w:r>
      <w:r w:rsidR="001D167F">
        <w:rPr>
          <w:rFonts w:ascii="Times New Roman" w:hAnsi="Times New Roman"/>
          <w:szCs w:val="24"/>
        </w:rPr>
        <w:instrText xml:space="preserve"> REF _Ref416860553 \h </w:instrText>
      </w:r>
      <w:r w:rsidR="00D4585A">
        <w:rPr>
          <w:rFonts w:ascii="Times New Roman" w:hAnsi="Times New Roman"/>
          <w:szCs w:val="24"/>
        </w:rPr>
      </w:r>
      <w:r w:rsidR="00D4585A">
        <w:rPr>
          <w:rFonts w:ascii="Times New Roman" w:hAnsi="Times New Roman"/>
          <w:szCs w:val="24"/>
        </w:rPr>
        <w:fldChar w:fldCharType="separate"/>
      </w:r>
      <w:r w:rsidR="00C736EB">
        <w:t xml:space="preserve">Figure </w:t>
      </w:r>
      <w:r w:rsidR="00C736EB">
        <w:rPr>
          <w:noProof/>
        </w:rPr>
        <w:t>2</w:t>
      </w:r>
      <w:r w:rsidR="00D4585A">
        <w:rPr>
          <w:rFonts w:ascii="Times New Roman" w:hAnsi="Times New Roman"/>
          <w:szCs w:val="24"/>
        </w:rPr>
        <w:fldChar w:fldCharType="end"/>
      </w:r>
      <w:r w:rsidR="001D167F">
        <w:rPr>
          <w:rFonts w:ascii="Times New Roman" w:hAnsi="Times New Roman"/>
          <w:szCs w:val="24"/>
        </w:rPr>
        <w:t xml:space="preserve"> </w:t>
      </w:r>
      <w:r w:rsidR="00312CDC">
        <w:rPr>
          <w:rFonts w:ascii="Times New Roman" w:hAnsi="Times New Roman"/>
          <w:szCs w:val="24"/>
        </w:rPr>
        <w:t>below summarizes the results of the analysis.</w:t>
      </w:r>
      <w:r w:rsidR="007B7CB6">
        <w:rPr>
          <w:rFonts w:ascii="Times New Roman" w:hAnsi="Times New Roman"/>
          <w:szCs w:val="24"/>
        </w:rPr>
        <w:t xml:space="preserve"> </w:t>
      </w:r>
    </w:p>
    <w:p w:rsidR="00312CDC" w:rsidRDefault="00312CDC" w:rsidP="00C215B4">
      <w:pPr>
        <w:rPr>
          <w:rFonts w:ascii="Times New Roman" w:hAnsi="Times New Roman"/>
          <w:szCs w:val="24"/>
        </w:rPr>
      </w:pPr>
    </w:p>
    <w:p w:rsidR="003B5E7C" w:rsidRDefault="00EB6830" w:rsidP="003B5E7C">
      <w:pPr>
        <w:pStyle w:val="BodyText"/>
        <w:keepNext/>
        <w:jc w:val="center"/>
      </w:pPr>
      <w:r w:rsidRPr="00EB6830">
        <w:rPr>
          <w:noProof/>
        </w:rPr>
        <w:drawing>
          <wp:inline distT="0" distB="0" distL="0" distR="0">
            <wp:extent cx="4047213" cy="1170400"/>
            <wp:effectExtent l="0" t="0" r="0"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9"/>
                    <a:stretch>
                      <a:fillRect/>
                    </a:stretch>
                  </pic:blipFill>
                  <pic:spPr>
                    <a:xfrm>
                      <a:off x="0" y="0"/>
                      <a:ext cx="4072107" cy="1177599"/>
                    </a:xfrm>
                    <a:prstGeom prst="rect">
                      <a:avLst/>
                    </a:prstGeom>
                  </pic:spPr>
                </pic:pic>
              </a:graphicData>
            </a:graphic>
          </wp:inline>
        </w:drawing>
      </w:r>
    </w:p>
    <w:p w:rsidR="0059289E" w:rsidRPr="006E6A3D" w:rsidRDefault="003B5E7C" w:rsidP="003B5E7C">
      <w:pPr>
        <w:pStyle w:val="Caption"/>
        <w:rPr>
          <w:rFonts w:ascii="Times New Roman" w:hAnsi="Times New Roman"/>
        </w:rPr>
      </w:pPr>
      <w:bookmarkStart w:id="28" w:name="_Ref416860553"/>
      <w:bookmarkStart w:id="29" w:name="_Toc418068208"/>
      <w:r>
        <w:t xml:space="preserve">Figure </w:t>
      </w:r>
      <w:r w:rsidR="00D4585A">
        <w:fldChar w:fldCharType="begin"/>
      </w:r>
      <w:r w:rsidR="00B303B5">
        <w:instrText xml:space="preserve"> SEQ Figure \* ARABIC </w:instrText>
      </w:r>
      <w:r w:rsidR="00D4585A">
        <w:fldChar w:fldCharType="separate"/>
      </w:r>
      <w:r w:rsidR="00C736EB">
        <w:rPr>
          <w:noProof/>
        </w:rPr>
        <w:t>2</w:t>
      </w:r>
      <w:r w:rsidR="00D4585A">
        <w:rPr>
          <w:noProof/>
        </w:rPr>
        <w:fldChar w:fldCharType="end"/>
      </w:r>
      <w:bookmarkEnd w:id="28"/>
      <w:r>
        <w:t>.  Validation Analysis Results.</w:t>
      </w:r>
      <w:bookmarkEnd w:id="29"/>
    </w:p>
    <w:p w:rsidR="00F77EE3" w:rsidRDefault="00F77EE3" w:rsidP="00D264B3">
      <w:pPr>
        <w:pStyle w:val="BodyText"/>
      </w:pPr>
    </w:p>
    <w:p w:rsidR="00F77EE3" w:rsidRDefault="00F77EE3" w:rsidP="00D264B3">
      <w:pPr>
        <w:pStyle w:val="BodyText"/>
      </w:pPr>
    </w:p>
    <w:p w:rsidR="0090349A" w:rsidRPr="00CB6EE2" w:rsidRDefault="006E6A3D" w:rsidP="00321FEB">
      <w:pPr>
        <w:pStyle w:val="Heading6"/>
      </w:pPr>
      <w:bookmarkStart w:id="30" w:name="Start_Appendices"/>
      <w:bookmarkStart w:id="31" w:name="_Toc418068202"/>
      <w:bookmarkEnd w:id="30"/>
      <w:r>
        <w:lastRenderedPageBreak/>
        <w:t>Key Acronyms and Definitions</w:t>
      </w:r>
      <w:bookmarkEnd w:id="31"/>
    </w:p>
    <w:p w:rsidR="00E95777" w:rsidRDefault="00CB6EE2" w:rsidP="00CB6EE2">
      <w:pPr>
        <w:pStyle w:val="BodyText"/>
        <w:rPr>
          <w:bCs/>
        </w:rPr>
      </w:pPr>
      <w:bookmarkStart w:id="32" w:name="_Toc463428933"/>
      <w:r>
        <w:rPr>
          <w:bCs/>
        </w:rPr>
        <w:tab/>
      </w:r>
    </w:p>
    <w:p w:rsidR="00991862" w:rsidRDefault="008529B6" w:rsidP="00CB6EE2">
      <w:pPr>
        <w:pStyle w:val="BodyText"/>
        <w:rPr>
          <w:bCs/>
        </w:rPr>
      </w:pPr>
      <w:r w:rsidRPr="003D54DF">
        <w:rPr>
          <w:noProof/>
        </w:rPr>
        <w:drawing>
          <wp:inline distT="0" distB="0" distL="0" distR="0">
            <wp:extent cx="5943600" cy="4445000"/>
            <wp:effectExtent l="19050" t="1905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5943600" cy="4445000"/>
                    </a:xfrm>
                    <a:prstGeom prst="rect">
                      <a:avLst/>
                    </a:prstGeom>
                    <a:noFill/>
                    <a:ln w="6348" cmpd="sng">
                      <a:solidFill>
                        <a:srgbClr val="000000"/>
                      </a:solidFill>
                      <a:prstDash val="solid"/>
                      <a:miter lim="800000"/>
                      <a:headEnd/>
                      <a:tailEnd/>
                    </a:ln>
                  </pic:spPr>
                </pic:pic>
              </a:graphicData>
            </a:graphic>
          </wp:inline>
        </w:drawing>
      </w:r>
    </w:p>
    <w:p w:rsidR="008529B6" w:rsidRDefault="008529B6" w:rsidP="008529B6">
      <w:pPr>
        <w:pStyle w:val="BodyText"/>
        <w:keepNext/>
        <w:jc w:val="center"/>
      </w:pPr>
    </w:p>
    <w:p w:rsidR="008529B6" w:rsidRDefault="008529B6" w:rsidP="008529B6">
      <w:pPr>
        <w:pStyle w:val="Caption"/>
      </w:pPr>
      <w:bookmarkStart w:id="33" w:name="_Toc418068209"/>
      <w:r>
        <w:t xml:space="preserve">Figure </w:t>
      </w:r>
      <w:r w:rsidR="0021361F">
        <w:t>A</w:t>
      </w:r>
      <w:r w:rsidR="0021361F">
        <w:noBreakHyphen/>
      </w:r>
      <w:r w:rsidR="00010AAF">
        <w:fldChar w:fldCharType="begin"/>
      </w:r>
      <w:r w:rsidR="00010AAF">
        <w:instrText xml:space="preserve"> SEQ Figure_Apx \* ARABIC \s 6 </w:instrText>
      </w:r>
      <w:r w:rsidR="00010AAF">
        <w:fldChar w:fldCharType="separate"/>
      </w:r>
      <w:r w:rsidR="00C736EB">
        <w:rPr>
          <w:noProof/>
        </w:rPr>
        <w:t>1</w:t>
      </w:r>
      <w:r w:rsidR="00010AAF">
        <w:rPr>
          <w:noProof/>
        </w:rPr>
        <w:fldChar w:fldCharType="end"/>
      </w:r>
      <w:r>
        <w:t>.  Key Acronyms and Definitions.</w:t>
      </w:r>
      <w:bookmarkEnd w:id="33"/>
    </w:p>
    <w:p w:rsidR="00506AEF" w:rsidRDefault="00506AEF" w:rsidP="00506AEF">
      <w:pPr>
        <w:pStyle w:val="BodyText"/>
      </w:pPr>
    </w:p>
    <w:p w:rsidR="00506AEF" w:rsidRDefault="00506AEF" w:rsidP="00506AEF">
      <w:pPr>
        <w:pStyle w:val="BodyText"/>
      </w:pPr>
    </w:p>
    <w:p w:rsidR="00506AEF" w:rsidRDefault="00506AEF" w:rsidP="00506AEF">
      <w:pPr>
        <w:pStyle w:val="BodyText"/>
      </w:pPr>
    </w:p>
    <w:p w:rsidR="00506AEF" w:rsidRDefault="00506AEF" w:rsidP="00506AEF">
      <w:pPr>
        <w:pStyle w:val="BodyText"/>
      </w:pPr>
    </w:p>
    <w:p w:rsidR="00506AEF" w:rsidRDefault="00506AEF" w:rsidP="00506AEF">
      <w:pPr>
        <w:pStyle w:val="BodyText"/>
      </w:pPr>
    </w:p>
    <w:p w:rsidR="00506AEF" w:rsidRDefault="00506AEF" w:rsidP="00506AEF">
      <w:pPr>
        <w:pStyle w:val="BodyText"/>
      </w:pPr>
    </w:p>
    <w:p w:rsidR="00506AEF" w:rsidRDefault="00506AEF" w:rsidP="00506AEF">
      <w:pPr>
        <w:pStyle w:val="BodyText"/>
      </w:pPr>
    </w:p>
    <w:p w:rsidR="009A2DBE" w:rsidRDefault="009A2DBE" w:rsidP="00506AEF">
      <w:pPr>
        <w:pStyle w:val="BodyText"/>
      </w:pPr>
    </w:p>
    <w:p w:rsidR="009A2DBE" w:rsidRDefault="009A2DBE" w:rsidP="00506AEF">
      <w:pPr>
        <w:pStyle w:val="BodyText"/>
      </w:pPr>
    </w:p>
    <w:p w:rsidR="009A2DBE" w:rsidRDefault="009A2DBE" w:rsidP="00506AEF">
      <w:pPr>
        <w:pStyle w:val="BodyText"/>
      </w:pPr>
    </w:p>
    <w:p w:rsidR="003D54DF" w:rsidRDefault="006E6A3D" w:rsidP="00CB6EE2">
      <w:pPr>
        <w:pStyle w:val="Heading6"/>
      </w:pPr>
      <w:bookmarkStart w:id="34" w:name="_Ref416163378"/>
      <w:bookmarkStart w:id="35" w:name="_Ref416163400"/>
      <w:bookmarkStart w:id="36" w:name="_Ref416163408"/>
      <w:bookmarkStart w:id="37" w:name="_Toc418068203"/>
      <w:bookmarkEnd w:id="32"/>
      <w:r>
        <w:lastRenderedPageBreak/>
        <w:t>Installation List</w:t>
      </w:r>
      <w:bookmarkEnd w:id="34"/>
      <w:bookmarkEnd w:id="35"/>
      <w:bookmarkEnd w:id="36"/>
      <w:bookmarkEnd w:id="37"/>
    </w:p>
    <w:p w:rsidR="00506AEF" w:rsidRDefault="00506AEF" w:rsidP="00506AEF">
      <w:pPr>
        <w:pStyle w:val="BodyText"/>
      </w:pPr>
    </w:p>
    <w:p w:rsidR="0021361F" w:rsidRDefault="0021361F" w:rsidP="00506AEF">
      <w:pPr>
        <w:pStyle w:val="BodyText"/>
      </w:pPr>
    </w:p>
    <w:p w:rsidR="0021361F" w:rsidRDefault="0021361F" w:rsidP="0021361F">
      <w:pPr>
        <w:pStyle w:val="BodyText"/>
        <w:keepNext/>
        <w:jc w:val="center"/>
      </w:pPr>
      <w:r w:rsidRPr="0021361F">
        <w:rPr>
          <w:noProof/>
        </w:rPr>
        <w:drawing>
          <wp:inline distT="0" distB="0" distL="0" distR="0">
            <wp:extent cx="5943600" cy="4445318"/>
            <wp:effectExtent l="19050" t="19050" r="19050" b="12382"/>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5943600" cy="4445318"/>
                    </a:xfrm>
                    <a:prstGeom prst="rect">
                      <a:avLst/>
                    </a:prstGeom>
                    <a:noFill/>
                    <a:ln w="6348" cmpd="sng">
                      <a:solidFill>
                        <a:srgbClr val="000000"/>
                      </a:solidFill>
                      <a:prstDash val="solid"/>
                      <a:miter lim="800000"/>
                      <a:headEnd/>
                      <a:tailEnd/>
                    </a:ln>
                  </pic:spPr>
                </pic:pic>
              </a:graphicData>
            </a:graphic>
          </wp:inline>
        </w:drawing>
      </w:r>
    </w:p>
    <w:p w:rsidR="0021361F" w:rsidRDefault="0021361F" w:rsidP="0021361F">
      <w:pPr>
        <w:pStyle w:val="Caption"/>
      </w:pPr>
      <w:bookmarkStart w:id="38" w:name="_Toc418068210"/>
      <w:r>
        <w:t xml:space="preserve">Figure </w:t>
      </w:r>
      <w:r w:rsidR="00010AAF">
        <w:fldChar w:fldCharType="begin"/>
      </w:r>
      <w:r w:rsidR="00010AAF">
        <w:instrText xml:space="preserve"> STYLEREF 6 \s </w:instrText>
      </w:r>
      <w:r w:rsidR="00010AAF">
        <w:fldChar w:fldCharType="separate"/>
      </w:r>
      <w:r w:rsidR="00C736EB">
        <w:rPr>
          <w:noProof/>
        </w:rPr>
        <w:t>B</w:t>
      </w:r>
      <w:r w:rsidR="00010AAF">
        <w:rPr>
          <w:noProof/>
        </w:rPr>
        <w:fldChar w:fldCharType="end"/>
      </w:r>
      <w:r>
        <w:noBreakHyphen/>
      </w:r>
      <w:r w:rsidR="00010AAF">
        <w:fldChar w:fldCharType="begin"/>
      </w:r>
      <w:r w:rsidR="00010AAF">
        <w:instrText xml:space="preserve"> SEQ Figure_Apx \* ARABIC \s 6 </w:instrText>
      </w:r>
      <w:r w:rsidR="00010AAF">
        <w:fldChar w:fldCharType="separate"/>
      </w:r>
      <w:r w:rsidR="00C736EB">
        <w:rPr>
          <w:noProof/>
        </w:rPr>
        <w:t>1</w:t>
      </w:r>
      <w:r w:rsidR="00010AAF">
        <w:rPr>
          <w:noProof/>
        </w:rPr>
        <w:fldChar w:fldCharType="end"/>
      </w:r>
      <w:r>
        <w:t>.  Air Force Installations.</w:t>
      </w:r>
      <w:bookmarkEnd w:id="38"/>
    </w:p>
    <w:p w:rsidR="0021361F" w:rsidRDefault="0021361F" w:rsidP="00506AEF">
      <w:pPr>
        <w:pStyle w:val="BodyText"/>
      </w:pPr>
    </w:p>
    <w:p w:rsidR="0021361F" w:rsidRPr="00506AEF" w:rsidRDefault="0021361F" w:rsidP="00506AEF">
      <w:pPr>
        <w:pStyle w:val="BodyText"/>
      </w:pPr>
    </w:p>
    <w:p w:rsidR="00162600" w:rsidRDefault="00AE375F" w:rsidP="00162600">
      <w:pPr>
        <w:pStyle w:val="BodyText"/>
      </w:pPr>
      <w:r w:rsidRPr="00FF1281">
        <w:rPr>
          <w:noProof/>
        </w:rPr>
        <w:lastRenderedPageBreak/>
        <w:drawing>
          <wp:inline distT="0" distB="0" distL="0" distR="0">
            <wp:extent cx="5943600" cy="4444880"/>
            <wp:effectExtent l="19050" t="1905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5943600" cy="4444880"/>
                    </a:xfrm>
                    <a:prstGeom prst="rect">
                      <a:avLst/>
                    </a:prstGeom>
                    <a:noFill/>
                    <a:ln w="6348" cmpd="sng">
                      <a:solidFill>
                        <a:srgbClr val="000000"/>
                      </a:solidFill>
                      <a:prstDash val="solid"/>
                      <a:miter lim="800000"/>
                      <a:headEnd/>
                      <a:tailEnd/>
                    </a:ln>
                  </pic:spPr>
                </pic:pic>
              </a:graphicData>
            </a:graphic>
          </wp:inline>
        </w:drawing>
      </w:r>
    </w:p>
    <w:p w:rsidR="00FF1281" w:rsidRDefault="00FF1281" w:rsidP="00FF1281">
      <w:pPr>
        <w:pStyle w:val="BodyText"/>
        <w:keepNext/>
      </w:pPr>
    </w:p>
    <w:p w:rsidR="000D27B8" w:rsidRDefault="00FF1281" w:rsidP="00FF1281">
      <w:pPr>
        <w:pStyle w:val="Caption"/>
      </w:pPr>
      <w:bookmarkStart w:id="39" w:name="_Toc418068211"/>
      <w:r>
        <w:t xml:space="preserve">Figure </w:t>
      </w:r>
      <w:r w:rsidR="00010AAF">
        <w:fldChar w:fldCharType="begin"/>
      </w:r>
      <w:r w:rsidR="00010AAF">
        <w:instrText xml:space="preserve"> STYLEREF 6 \s </w:instrText>
      </w:r>
      <w:r w:rsidR="00010AAF">
        <w:fldChar w:fldCharType="separate"/>
      </w:r>
      <w:r w:rsidR="00C736EB">
        <w:rPr>
          <w:noProof/>
        </w:rPr>
        <w:t>B</w:t>
      </w:r>
      <w:r w:rsidR="00010AAF">
        <w:rPr>
          <w:noProof/>
        </w:rPr>
        <w:fldChar w:fldCharType="end"/>
      </w:r>
      <w:r w:rsidR="0021361F">
        <w:noBreakHyphen/>
      </w:r>
      <w:r w:rsidR="00010AAF">
        <w:fldChar w:fldCharType="begin"/>
      </w:r>
      <w:r w:rsidR="00010AAF">
        <w:instrText xml:space="preserve"> SEQ Figure_Apx \* ARABIC \s 6 </w:instrText>
      </w:r>
      <w:r w:rsidR="00010AAF">
        <w:fldChar w:fldCharType="separate"/>
      </w:r>
      <w:r w:rsidR="00C736EB">
        <w:rPr>
          <w:noProof/>
        </w:rPr>
        <w:t>2</w:t>
      </w:r>
      <w:r w:rsidR="00010AAF">
        <w:rPr>
          <w:noProof/>
        </w:rPr>
        <w:fldChar w:fldCharType="end"/>
      </w:r>
      <w:r>
        <w:t>.  Army Installations.</w:t>
      </w:r>
      <w:bookmarkEnd w:id="39"/>
    </w:p>
    <w:p w:rsidR="00162600" w:rsidRDefault="00162600" w:rsidP="00CB6EE2">
      <w:pPr>
        <w:pStyle w:val="BodyText"/>
      </w:pPr>
    </w:p>
    <w:p w:rsidR="0021361F" w:rsidRDefault="0021361F" w:rsidP="00CB6EE2">
      <w:pPr>
        <w:pStyle w:val="BodyText"/>
      </w:pPr>
    </w:p>
    <w:p w:rsidR="0021361F" w:rsidRDefault="0021361F" w:rsidP="0021361F">
      <w:pPr>
        <w:pStyle w:val="BodyText"/>
        <w:keepNext/>
        <w:jc w:val="center"/>
      </w:pPr>
      <w:r>
        <w:rPr>
          <w:noProof/>
        </w:rPr>
        <w:lastRenderedPageBreak/>
        <w:drawing>
          <wp:inline distT="0" distB="0" distL="0" distR="0">
            <wp:extent cx="4352925" cy="3933825"/>
            <wp:effectExtent l="19050" t="19050" r="28575" b="285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4352925" cy="3933825"/>
                    </a:xfrm>
                    <a:prstGeom prst="rect">
                      <a:avLst/>
                    </a:prstGeom>
                    <a:noFill/>
                    <a:ln w="9525">
                      <a:solidFill>
                        <a:schemeClr val="tx1"/>
                      </a:solidFill>
                      <a:miter lim="800000"/>
                      <a:headEnd/>
                      <a:tailEnd/>
                    </a:ln>
                  </pic:spPr>
                </pic:pic>
              </a:graphicData>
            </a:graphic>
          </wp:inline>
        </w:drawing>
      </w:r>
    </w:p>
    <w:p w:rsidR="0021361F" w:rsidRDefault="0021361F" w:rsidP="0021361F">
      <w:pPr>
        <w:pStyle w:val="Caption"/>
      </w:pPr>
      <w:bookmarkStart w:id="40" w:name="_Toc418068212"/>
      <w:r>
        <w:t xml:space="preserve">Figure </w:t>
      </w:r>
      <w:r w:rsidR="00010AAF">
        <w:fldChar w:fldCharType="begin"/>
      </w:r>
      <w:r w:rsidR="00010AAF">
        <w:instrText xml:space="preserve"> STYLEREF 6 \s </w:instrText>
      </w:r>
      <w:r w:rsidR="00010AAF">
        <w:fldChar w:fldCharType="separate"/>
      </w:r>
      <w:r w:rsidR="00C736EB">
        <w:rPr>
          <w:noProof/>
        </w:rPr>
        <w:t>B</w:t>
      </w:r>
      <w:r w:rsidR="00010AAF">
        <w:rPr>
          <w:noProof/>
        </w:rPr>
        <w:fldChar w:fldCharType="end"/>
      </w:r>
      <w:r>
        <w:noBreakHyphen/>
      </w:r>
      <w:r w:rsidR="00010AAF">
        <w:fldChar w:fldCharType="begin"/>
      </w:r>
      <w:r w:rsidR="00010AAF">
        <w:instrText xml:space="preserve"> SEQ Figure_Apx \* ARABIC \s 6 </w:instrText>
      </w:r>
      <w:r w:rsidR="00010AAF">
        <w:fldChar w:fldCharType="separate"/>
      </w:r>
      <w:r w:rsidR="00C736EB">
        <w:rPr>
          <w:noProof/>
        </w:rPr>
        <w:t>3</w:t>
      </w:r>
      <w:r w:rsidR="00010AAF">
        <w:rPr>
          <w:noProof/>
        </w:rPr>
        <w:fldChar w:fldCharType="end"/>
      </w:r>
      <w:r>
        <w:t>.  Marine Corps Installations.</w:t>
      </w:r>
      <w:bookmarkEnd w:id="40"/>
    </w:p>
    <w:p w:rsidR="0021361F" w:rsidRDefault="0021361F" w:rsidP="0021361F">
      <w:pPr>
        <w:pStyle w:val="BodyText"/>
      </w:pPr>
    </w:p>
    <w:p w:rsidR="0021361F" w:rsidRDefault="0021361F" w:rsidP="0021361F">
      <w:pPr>
        <w:pStyle w:val="BodyText"/>
      </w:pPr>
    </w:p>
    <w:p w:rsidR="0021361F" w:rsidRDefault="0021361F" w:rsidP="0021361F">
      <w:pPr>
        <w:pStyle w:val="BodyText"/>
        <w:keepNext/>
        <w:jc w:val="center"/>
      </w:pPr>
      <w:r w:rsidRPr="0021361F">
        <w:rPr>
          <w:noProof/>
        </w:rPr>
        <w:lastRenderedPageBreak/>
        <w:drawing>
          <wp:inline distT="0" distB="0" distL="0" distR="0">
            <wp:extent cx="5943600" cy="4445318"/>
            <wp:effectExtent l="19050" t="19050" r="19050" b="12382"/>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5943600" cy="4445318"/>
                    </a:xfrm>
                    <a:prstGeom prst="rect">
                      <a:avLst/>
                    </a:prstGeom>
                    <a:noFill/>
                    <a:ln w="6348" cmpd="sng">
                      <a:solidFill>
                        <a:srgbClr val="000000"/>
                      </a:solidFill>
                      <a:prstDash val="solid"/>
                      <a:miter lim="800000"/>
                      <a:headEnd/>
                      <a:tailEnd/>
                    </a:ln>
                  </pic:spPr>
                </pic:pic>
              </a:graphicData>
            </a:graphic>
          </wp:inline>
        </w:drawing>
      </w:r>
    </w:p>
    <w:p w:rsidR="0021361F" w:rsidRPr="0021361F" w:rsidRDefault="0021361F" w:rsidP="0021361F">
      <w:pPr>
        <w:pStyle w:val="Caption"/>
      </w:pPr>
      <w:bookmarkStart w:id="41" w:name="_Toc418068213"/>
      <w:r>
        <w:t xml:space="preserve">Figure </w:t>
      </w:r>
      <w:r w:rsidR="00010AAF">
        <w:fldChar w:fldCharType="begin"/>
      </w:r>
      <w:r w:rsidR="00010AAF">
        <w:instrText xml:space="preserve"> STYLEREF 6 \s </w:instrText>
      </w:r>
      <w:r w:rsidR="00010AAF">
        <w:fldChar w:fldCharType="separate"/>
      </w:r>
      <w:r w:rsidR="00C736EB">
        <w:rPr>
          <w:noProof/>
        </w:rPr>
        <w:t>B</w:t>
      </w:r>
      <w:r w:rsidR="00010AAF">
        <w:rPr>
          <w:noProof/>
        </w:rPr>
        <w:fldChar w:fldCharType="end"/>
      </w:r>
      <w:r>
        <w:noBreakHyphen/>
      </w:r>
      <w:r w:rsidR="00010AAF">
        <w:fldChar w:fldCharType="begin"/>
      </w:r>
      <w:r w:rsidR="00010AAF">
        <w:instrText xml:space="preserve"> SEQ Figure_Apx \* ARABIC \s 6 </w:instrText>
      </w:r>
      <w:r w:rsidR="00010AAF">
        <w:fldChar w:fldCharType="separate"/>
      </w:r>
      <w:r w:rsidR="00C736EB">
        <w:rPr>
          <w:noProof/>
        </w:rPr>
        <w:t>4</w:t>
      </w:r>
      <w:r w:rsidR="00010AAF">
        <w:rPr>
          <w:noProof/>
        </w:rPr>
        <w:fldChar w:fldCharType="end"/>
      </w:r>
      <w:r>
        <w:t>.  Navy Installations.</w:t>
      </w:r>
      <w:bookmarkEnd w:id="41"/>
    </w:p>
    <w:p w:rsidR="00B77023" w:rsidRDefault="00B77023" w:rsidP="00CB6EE2">
      <w:pPr>
        <w:pStyle w:val="BodyText"/>
        <w:sectPr w:rsidR="00B77023" w:rsidSect="00393034">
          <w:headerReference w:type="even" r:id="rId55"/>
          <w:headerReference w:type="default" r:id="rId56"/>
          <w:footerReference w:type="even" r:id="rId57"/>
          <w:footerReference w:type="default" r:id="rId58"/>
          <w:type w:val="oddPage"/>
          <w:pgSz w:w="12240" w:h="15840" w:code="1"/>
          <w:pgMar w:top="1440" w:right="1440" w:bottom="1440" w:left="1440" w:header="432" w:footer="432" w:gutter="0"/>
          <w:cols w:space="720"/>
          <w:noEndnote/>
          <w:docGrid w:linePitch="326"/>
        </w:sectPr>
      </w:pPr>
    </w:p>
    <w:p w:rsidR="006E6A3D" w:rsidRPr="00162600" w:rsidRDefault="006E6A3D" w:rsidP="006E6A3D">
      <w:pPr>
        <w:pStyle w:val="Heading6"/>
      </w:pPr>
      <w:bookmarkStart w:id="42" w:name="_Toc418068204"/>
      <w:r>
        <w:lastRenderedPageBreak/>
        <w:t>References</w:t>
      </w:r>
      <w:bookmarkEnd w:id="42"/>
      <w:r>
        <w:t xml:space="preserve"> </w:t>
      </w:r>
    </w:p>
    <w:p w:rsidR="00162600" w:rsidRPr="00302920" w:rsidRDefault="00162600" w:rsidP="00162600">
      <w:pPr>
        <w:pStyle w:val="BodyText"/>
        <w:rPr>
          <w:color w:val="auto"/>
          <w:szCs w:val="24"/>
        </w:rPr>
      </w:pPr>
    </w:p>
    <w:p w:rsidR="003F6FFF" w:rsidRPr="003F6FFF" w:rsidRDefault="003F6FFF" w:rsidP="003F6FFF">
      <w:pPr>
        <w:pStyle w:val="BodyText"/>
        <w:rPr>
          <w:color w:val="auto"/>
          <w:szCs w:val="24"/>
        </w:rPr>
      </w:pPr>
      <w:r w:rsidRPr="003F6FFF">
        <w:rPr>
          <w:color w:val="auto"/>
          <w:szCs w:val="24"/>
        </w:rPr>
        <w:t>Construction Engineering Research Laboratories. (1994). EIFS 5.0 Economic Impact Forecast System.  USACERL Technical Report TA-94/03</w:t>
      </w:r>
    </w:p>
    <w:p w:rsidR="003F6FFF" w:rsidRDefault="003F6FFF" w:rsidP="00162600">
      <w:pPr>
        <w:pStyle w:val="BodyText"/>
        <w:rPr>
          <w:i/>
          <w:szCs w:val="24"/>
        </w:rPr>
      </w:pPr>
      <w:r w:rsidRPr="003F6FFF">
        <w:rPr>
          <w:color w:val="auto"/>
          <w:szCs w:val="24"/>
        </w:rPr>
        <w:t>Froeschle, R. (2005). WHAT TO DO WITH ALL THIS DATA? The Role of Economic Base Analysis in Regional Economic Development</w:t>
      </w:r>
      <w:r>
        <w:rPr>
          <w:b/>
          <w:caps/>
          <w:szCs w:val="24"/>
        </w:rPr>
        <w:t xml:space="preserve">, </w:t>
      </w:r>
      <w:r>
        <w:rPr>
          <w:i/>
          <w:szCs w:val="24"/>
        </w:rPr>
        <w:t>E</w:t>
      </w:r>
      <w:r w:rsidRPr="003F6FFF">
        <w:rPr>
          <w:i/>
          <w:szCs w:val="24"/>
        </w:rPr>
        <w:t xml:space="preserve">conomic </w:t>
      </w:r>
      <w:r>
        <w:rPr>
          <w:i/>
          <w:szCs w:val="24"/>
        </w:rPr>
        <w:t>B</w:t>
      </w:r>
      <w:r w:rsidRPr="003F6FFF">
        <w:rPr>
          <w:i/>
          <w:szCs w:val="24"/>
        </w:rPr>
        <w:t xml:space="preserve">ase </w:t>
      </w:r>
      <w:r>
        <w:rPr>
          <w:i/>
          <w:szCs w:val="24"/>
        </w:rPr>
        <w:t>A</w:t>
      </w:r>
      <w:r w:rsidRPr="003F6FFF">
        <w:rPr>
          <w:i/>
          <w:szCs w:val="24"/>
        </w:rPr>
        <w:t xml:space="preserve">nalysis </w:t>
      </w:r>
      <w:r>
        <w:rPr>
          <w:i/>
          <w:szCs w:val="24"/>
        </w:rPr>
        <w:t>R</w:t>
      </w:r>
      <w:r w:rsidRPr="003F6FFF">
        <w:rPr>
          <w:i/>
          <w:szCs w:val="24"/>
        </w:rPr>
        <w:t>esearch</w:t>
      </w:r>
      <w:r>
        <w:rPr>
          <w:i/>
          <w:szCs w:val="24"/>
        </w:rPr>
        <w:t>.</w:t>
      </w:r>
    </w:p>
    <w:p w:rsidR="002E40AF" w:rsidRPr="00302920" w:rsidRDefault="00971836" w:rsidP="00162600">
      <w:pPr>
        <w:pStyle w:val="BodyText"/>
        <w:rPr>
          <w:color w:val="auto"/>
          <w:szCs w:val="24"/>
        </w:rPr>
      </w:pPr>
      <w:r w:rsidRPr="00302920">
        <w:rPr>
          <w:color w:val="auto"/>
          <w:szCs w:val="24"/>
        </w:rPr>
        <w:t>Office of Management and Budget. (2009). Bulletin No. 10-02. www.bls.gov/lau/lausmsa.htm</w:t>
      </w:r>
    </w:p>
    <w:p w:rsidR="0041428D" w:rsidRDefault="003F6FFF" w:rsidP="00162600">
      <w:pPr>
        <w:pStyle w:val="BodyText"/>
        <w:rPr>
          <w:rFonts w:cs="Arial"/>
          <w:color w:val="1A1A1A"/>
          <w:szCs w:val="24"/>
        </w:rPr>
      </w:pPr>
      <w:r>
        <w:rPr>
          <w:rFonts w:ascii="Times New Roman" w:hAnsi="Times New Roman"/>
          <w:szCs w:val="24"/>
        </w:rPr>
        <w:t>Office of the Secretary of Defense</w:t>
      </w:r>
      <w:r w:rsidR="00412591">
        <w:rPr>
          <w:rFonts w:cs="Arial"/>
          <w:color w:val="1A1A1A"/>
          <w:szCs w:val="24"/>
        </w:rPr>
        <w:t>. (</w:t>
      </w:r>
      <w:r>
        <w:rPr>
          <w:rFonts w:cs="Arial"/>
          <w:color w:val="1A1A1A"/>
          <w:szCs w:val="24"/>
        </w:rPr>
        <w:t>2005</w:t>
      </w:r>
      <w:r w:rsidR="00412591">
        <w:rPr>
          <w:rFonts w:cs="Arial"/>
          <w:color w:val="1A1A1A"/>
          <w:szCs w:val="24"/>
        </w:rPr>
        <w:t xml:space="preserve">). </w:t>
      </w:r>
      <w:r w:rsidR="0041428D">
        <w:rPr>
          <w:rFonts w:cs="Arial"/>
          <w:color w:val="1A1A1A"/>
          <w:szCs w:val="24"/>
        </w:rPr>
        <w:t>Economic Impact Joint Process Action Team Report</w:t>
      </w:r>
      <w:r w:rsidR="00412591">
        <w:rPr>
          <w:rFonts w:cs="Arial"/>
          <w:color w:val="1A1A1A"/>
          <w:szCs w:val="24"/>
        </w:rPr>
        <w:t xml:space="preserve">. </w:t>
      </w:r>
    </w:p>
    <w:p w:rsidR="00B77023" w:rsidRDefault="00B77023" w:rsidP="006E6A3D">
      <w:pPr>
        <w:pStyle w:val="BodyText"/>
        <w:sectPr w:rsidR="00B77023" w:rsidSect="006E6A3D">
          <w:headerReference w:type="even" r:id="rId59"/>
          <w:headerReference w:type="default" r:id="rId60"/>
          <w:footerReference w:type="even" r:id="rId61"/>
          <w:footerReference w:type="default" r:id="rId62"/>
          <w:type w:val="oddPage"/>
          <w:pgSz w:w="12240" w:h="15840" w:code="1"/>
          <w:pgMar w:top="1440" w:right="1440" w:bottom="1440" w:left="1440" w:header="432" w:footer="432" w:gutter="0"/>
          <w:cols w:space="720"/>
          <w:noEndnote/>
          <w:docGrid w:linePitch="326"/>
        </w:sectPr>
      </w:pPr>
    </w:p>
    <w:p w:rsidR="00B77023" w:rsidRDefault="00B77023" w:rsidP="00B77023">
      <w:pPr>
        <w:pStyle w:val="BodyText"/>
        <w:jc w:val="center"/>
      </w:pPr>
      <w:r>
        <w:lastRenderedPageBreak/>
        <w:t>(THIS PAGE INTENTIONALLY LEFT BLANK)</w:t>
      </w:r>
    </w:p>
    <w:p w:rsidR="00B77023" w:rsidRDefault="00B77023" w:rsidP="006E6A3D">
      <w:pPr>
        <w:pStyle w:val="BodyText"/>
        <w:sectPr w:rsidR="00B77023" w:rsidSect="00B77023">
          <w:headerReference w:type="even" r:id="rId63"/>
          <w:headerReference w:type="default" r:id="rId64"/>
          <w:footerReference w:type="even" r:id="rId65"/>
          <w:footerReference w:type="default" r:id="rId66"/>
          <w:pgSz w:w="12240" w:h="15840" w:code="1"/>
          <w:pgMar w:top="1440" w:right="1440" w:bottom="1440" w:left="1440" w:header="432" w:footer="432" w:gutter="0"/>
          <w:cols w:space="720"/>
          <w:vAlign w:val="center"/>
          <w:noEndnote/>
          <w:docGrid w:linePitch="326"/>
        </w:sectPr>
      </w:pPr>
    </w:p>
    <w:p w:rsidR="006E6A3D" w:rsidRDefault="006E6A3D" w:rsidP="006E6A3D">
      <w:pPr>
        <w:pStyle w:val="Heading6"/>
      </w:pPr>
      <w:bookmarkStart w:id="43" w:name="_Toc418068205"/>
      <w:r>
        <w:lastRenderedPageBreak/>
        <w:t>Tool Manual</w:t>
      </w:r>
      <w:bookmarkEnd w:id="43"/>
    </w:p>
    <w:p w:rsidR="006E6A3D" w:rsidRDefault="006E6A3D" w:rsidP="006E6A3D">
      <w:pPr>
        <w:pStyle w:val="BodyText"/>
      </w:pPr>
    </w:p>
    <w:p w:rsidR="006E6A3D" w:rsidRPr="006E6A3D" w:rsidRDefault="006E6A3D" w:rsidP="006E6A3D">
      <w:pPr>
        <w:rPr>
          <w:rFonts w:ascii="Times New Roman" w:hAnsi="Times New Roman"/>
          <w:szCs w:val="24"/>
        </w:rPr>
      </w:pPr>
      <w:r w:rsidRPr="006E6A3D">
        <w:rPr>
          <w:rFonts w:ascii="Times New Roman" w:hAnsi="Times New Roman"/>
          <w:szCs w:val="24"/>
        </w:rPr>
        <w:t>The Economic Impact Tool is broken into the following sections:</w:t>
      </w:r>
    </w:p>
    <w:p w:rsidR="006E6A3D" w:rsidRPr="006E6A3D" w:rsidRDefault="006E6A3D" w:rsidP="006E6A3D">
      <w:pPr>
        <w:pStyle w:val="ListParagraph"/>
        <w:numPr>
          <w:ilvl w:val="0"/>
          <w:numId w:val="25"/>
        </w:numPr>
        <w:spacing w:after="160" w:line="259" w:lineRule="auto"/>
        <w:rPr>
          <w:rFonts w:ascii="Times New Roman" w:hAnsi="Times New Roman" w:cs="Times New Roman"/>
          <w:sz w:val="24"/>
          <w:szCs w:val="24"/>
        </w:rPr>
      </w:pPr>
      <w:r w:rsidRPr="006E6A3D">
        <w:rPr>
          <w:rFonts w:ascii="Times New Roman" w:hAnsi="Times New Roman" w:cs="Times New Roman"/>
          <w:sz w:val="24"/>
          <w:szCs w:val="24"/>
        </w:rPr>
        <w:t>User Guide</w:t>
      </w:r>
    </w:p>
    <w:p w:rsidR="006E6A3D" w:rsidRPr="006E6A3D" w:rsidRDefault="006E6A3D" w:rsidP="006E6A3D">
      <w:pPr>
        <w:pStyle w:val="ListParagraph"/>
        <w:numPr>
          <w:ilvl w:val="0"/>
          <w:numId w:val="25"/>
        </w:numPr>
        <w:spacing w:after="160" w:line="259" w:lineRule="auto"/>
        <w:rPr>
          <w:rFonts w:ascii="Times New Roman" w:hAnsi="Times New Roman" w:cs="Times New Roman"/>
          <w:sz w:val="24"/>
          <w:szCs w:val="24"/>
        </w:rPr>
      </w:pPr>
      <w:r w:rsidRPr="006E6A3D">
        <w:rPr>
          <w:rFonts w:ascii="Times New Roman" w:hAnsi="Times New Roman" w:cs="Times New Roman"/>
          <w:sz w:val="24"/>
          <w:szCs w:val="24"/>
        </w:rPr>
        <w:t>Interface</w:t>
      </w:r>
    </w:p>
    <w:p w:rsidR="006E6A3D" w:rsidRPr="006E6A3D" w:rsidRDefault="006E6A3D" w:rsidP="006E6A3D">
      <w:pPr>
        <w:pStyle w:val="ListParagraph"/>
        <w:numPr>
          <w:ilvl w:val="0"/>
          <w:numId w:val="25"/>
        </w:numPr>
        <w:spacing w:after="160" w:line="259" w:lineRule="auto"/>
        <w:rPr>
          <w:rFonts w:ascii="Times New Roman" w:hAnsi="Times New Roman" w:cs="Times New Roman"/>
          <w:sz w:val="24"/>
          <w:szCs w:val="24"/>
        </w:rPr>
      </w:pPr>
      <w:r w:rsidRPr="006E6A3D">
        <w:rPr>
          <w:rFonts w:ascii="Times New Roman" w:hAnsi="Times New Roman" w:cs="Times New Roman"/>
          <w:sz w:val="24"/>
          <w:szCs w:val="24"/>
        </w:rPr>
        <w:t>Calculations</w:t>
      </w:r>
    </w:p>
    <w:p w:rsidR="006E6A3D" w:rsidRPr="006E6A3D" w:rsidRDefault="006E6A3D" w:rsidP="006E6A3D">
      <w:pPr>
        <w:pStyle w:val="ListParagraph"/>
        <w:numPr>
          <w:ilvl w:val="0"/>
          <w:numId w:val="25"/>
        </w:numPr>
        <w:spacing w:after="160" w:line="259" w:lineRule="auto"/>
        <w:rPr>
          <w:rFonts w:ascii="Times New Roman" w:hAnsi="Times New Roman" w:cs="Times New Roman"/>
          <w:sz w:val="24"/>
          <w:szCs w:val="24"/>
        </w:rPr>
      </w:pPr>
      <w:r w:rsidRPr="006E6A3D">
        <w:rPr>
          <w:rFonts w:ascii="Times New Roman" w:hAnsi="Times New Roman" w:cs="Times New Roman"/>
          <w:sz w:val="24"/>
          <w:szCs w:val="24"/>
        </w:rPr>
        <w:t>Output</w:t>
      </w:r>
    </w:p>
    <w:p w:rsidR="006E6A3D" w:rsidRPr="006E6A3D" w:rsidRDefault="006E6A3D" w:rsidP="006E6A3D">
      <w:pPr>
        <w:pStyle w:val="ListParagraph"/>
        <w:numPr>
          <w:ilvl w:val="0"/>
          <w:numId w:val="25"/>
        </w:numPr>
        <w:spacing w:after="160" w:line="259" w:lineRule="auto"/>
        <w:rPr>
          <w:rFonts w:ascii="Times New Roman" w:hAnsi="Times New Roman" w:cs="Times New Roman"/>
          <w:sz w:val="24"/>
          <w:szCs w:val="24"/>
        </w:rPr>
      </w:pPr>
      <w:r w:rsidRPr="006E6A3D">
        <w:rPr>
          <w:rFonts w:ascii="Times New Roman" w:hAnsi="Times New Roman" w:cs="Times New Roman"/>
          <w:sz w:val="24"/>
          <w:szCs w:val="24"/>
        </w:rPr>
        <w:t>Raw Data</w:t>
      </w:r>
    </w:p>
    <w:p w:rsidR="006E6A3D" w:rsidRPr="006E6A3D" w:rsidRDefault="006E6A3D" w:rsidP="006E6A3D">
      <w:pPr>
        <w:pStyle w:val="ListParagraph"/>
        <w:numPr>
          <w:ilvl w:val="0"/>
          <w:numId w:val="25"/>
        </w:numPr>
        <w:spacing w:after="160" w:line="259" w:lineRule="auto"/>
        <w:rPr>
          <w:rFonts w:ascii="Times New Roman" w:hAnsi="Times New Roman" w:cs="Times New Roman"/>
          <w:sz w:val="24"/>
          <w:szCs w:val="24"/>
        </w:rPr>
      </w:pPr>
      <w:r w:rsidRPr="006E6A3D">
        <w:rPr>
          <w:rFonts w:ascii="Times New Roman" w:hAnsi="Times New Roman" w:cs="Times New Roman"/>
          <w:sz w:val="24"/>
          <w:szCs w:val="24"/>
        </w:rPr>
        <w:t>Mapped Data</w:t>
      </w:r>
    </w:p>
    <w:p w:rsidR="006E6A3D" w:rsidRPr="006E6A3D" w:rsidRDefault="00EC6B2F" w:rsidP="006E6A3D">
      <w:pPr>
        <w:pStyle w:val="ListParagraph"/>
        <w:numPr>
          <w:ilvl w:val="0"/>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Analysis</w:t>
      </w:r>
    </w:p>
    <w:p w:rsidR="006E6A3D" w:rsidRPr="006E6A3D" w:rsidRDefault="006E6A3D" w:rsidP="006E6A3D">
      <w:pPr>
        <w:pStyle w:val="ListParagraph"/>
        <w:numPr>
          <w:ilvl w:val="0"/>
          <w:numId w:val="25"/>
        </w:numPr>
        <w:spacing w:after="160" w:line="259" w:lineRule="auto"/>
        <w:rPr>
          <w:rFonts w:ascii="Times New Roman" w:hAnsi="Times New Roman" w:cs="Times New Roman"/>
          <w:sz w:val="24"/>
          <w:szCs w:val="24"/>
        </w:rPr>
      </w:pPr>
      <w:r w:rsidRPr="006E6A3D">
        <w:rPr>
          <w:rFonts w:ascii="Times New Roman" w:hAnsi="Times New Roman" w:cs="Times New Roman"/>
          <w:sz w:val="24"/>
          <w:szCs w:val="24"/>
        </w:rPr>
        <w:t>Resources</w:t>
      </w:r>
    </w:p>
    <w:p w:rsidR="00C01C54" w:rsidRDefault="00C01C54" w:rsidP="006E6A3D">
      <w:pPr>
        <w:rPr>
          <w:rFonts w:ascii="Times New Roman" w:hAnsi="Times New Roman"/>
          <w:szCs w:val="24"/>
          <w:u w:val="single"/>
        </w:rPr>
      </w:pPr>
    </w:p>
    <w:p w:rsidR="00C01C54" w:rsidRDefault="00C01C54" w:rsidP="00C01C54">
      <w:pPr>
        <w:pStyle w:val="Heading7"/>
      </w:pPr>
      <w:r>
        <w:t xml:space="preserve"> Interface</w:t>
      </w:r>
    </w:p>
    <w:p w:rsidR="006E6A3D" w:rsidRDefault="006E6A3D" w:rsidP="006E6A3D">
      <w:pPr>
        <w:rPr>
          <w:rFonts w:ascii="Times New Roman" w:hAnsi="Times New Roman"/>
          <w:szCs w:val="24"/>
        </w:rPr>
      </w:pPr>
      <w:r w:rsidRPr="006E6A3D">
        <w:rPr>
          <w:rFonts w:ascii="Times New Roman" w:hAnsi="Times New Roman"/>
          <w:szCs w:val="24"/>
        </w:rPr>
        <w:t>T</w:t>
      </w:r>
      <w:r w:rsidR="00F155C4">
        <w:rPr>
          <w:rFonts w:ascii="Times New Roman" w:hAnsi="Times New Roman"/>
          <w:szCs w:val="24"/>
        </w:rPr>
        <w:t xml:space="preserve">he </w:t>
      </w:r>
      <w:r w:rsidR="0034066F">
        <w:rPr>
          <w:rFonts w:ascii="Times New Roman" w:hAnsi="Times New Roman"/>
          <w:szCs w:val="24"/>
        </w:rPr>
        <w:t>“I</w:t>
      </w:r>
      <w:r w:rsidR="00F155C4">
        <w:rPr>
          <w:rFonts w:ascii="Times New Roman" w:hAnsi="Times New Roman"/>
          <w:szCs w:val="24"/>
        </w:rPr>
        <w:t>nterface</w:t>
      </w:r>
      <w:r w:rsidR="0034066F">
        <w:rPr>
          <w:rFonts w:ascii="Times New Roman" w:hAnsi="Times New Roman"/>
          <w:szCs w:val="24"/>
        </w:rPr>
        <w:t>”</w:t>
      </w:r>
      <w:r w:rsidR="00F155C4">
        <w:rPr>
          <w:rFonts w:ascii="Times New Roman" w:hAnsi="Times New Roman"/>
          <w:szCs w:val="24"/>
        </w:rPr>
        <w:t xml:space="preserve"> tab is where</w:t>
      </w:r>
      <w:r w:rsidR="0034066F">
        <w:rPr>
          <w:rFonts w:ascii="Times New Roman" w:hAnsi="Times New Roman"/>
          <w:szCs w:val="24"/>
        </w:rPr>
        <w:t xml:space="preserve"> the user inputs the scenario details</w:t>
      </w:r>
      <w:r w:rsidRPr="006E6A3D">
        <w:rPr>
          <w:rFonts w:ascii="Times New Roman" w:hAnsi="Times New Roman"/>
          <w:szCs w:val="24"/>
        </w:rPr>
        <w:t xml:space="preserve">. </w:t>
      </w:r>
      <w:r w:rsidR="004D26BA">
        <w:rPr>
          <w:rFonts w:ascii="Times New Roman" w:hAnsi="Times New Roman"/>
          <w:szCs w:val="24"/>
        </w:rPr>
        <w:t>The user begins by</w:t>
      </w:r>
      <w:r w:rsidR="0034066F">
        <w:rPr>
          <w:rFonts w:ascii="Times New Roman" w:hAnsi="Times New Roman"/>
          <w:szCs w:val="24"/>
        </w:rPr>
        <w:t xml:space="preserve"> </w:t>
      </w:r>
      <w:r w:rsidR="004D26BA">
        <w:rPr>
          <w:rFonts w:ascii="Times New Roman" w:hAnsi="Times New Roman"/>
          <w:szCs w:val="24"/>
        </w:rPr>
        <w:t xml:space="preserve">entering a </w:t>
      </w:r>
      <w:r w:rsidR="0034066F">
        <w:rPr>
          <w:rFonts w:ascii="Times New Roman" w:hAnsi="Times New Roman"/>
          <w:szCs w:val="24"/>
        </w:rPr>
        <w:t>name</w:t>
      </w:r>
      <w:r w:rsidR="004D26BA">
        <w:rPr>
          <w:rFonts w:ascii="Times New Roman" w:hAnsi="Times New Roman"/>
          <w:szCs w:val="24"/>
        </w:rPr>
        <w:t xml:space="preserve"> for</w:t>
      </w:r>
      <w:r w:rsidR="0034066F">
        <w:rPr>
          <w:rFonts w:ascii="Times New Roman" w:hAnsi="Times New Roman"/>
          <w:szCs w:val="24"/>
        </w:rPr>
        <w:t xml:space="preserve"> the scenario </w:t>
      </w:r>
      <w:r w:rsidR="004D26BA">
        <w:rPr>
          <w:rFonts w:ascii="Times New Roman" w:hAnsi="Times New Roman"/>
          <w:szCs w:val="24"/>
        </w:rPr>
        <w:t>in the “</w:t>
      </w:r>
      <w:r w:rsidR="00AF695A">
        <w:rPr>
          <w:rFonts w:ascii="Times New Roman" w:hAnsi="Times New Roman"/>
          <w:szCs w:val="24"/>
        </w:rPr>
        <w:t>S</w:t>
      </w:r>
      <w:r w:rsidR="004D26BA">
        <w:rPr>
          <w:rFonts w:ascii="Times New Roman" w:hAnsi="Times New Roman"/>
          <w:szCs w:val="24"/>
        </w:rPr>
        <w:t xml:space="preserve">cenario </w:t>
      </w:r>
      <w:r w:rsidR="00AF695A">
        <w:rPr>
          <w:rFonts w:ascii="Times New Roman" w:hAnsi="Times New Roman"/>
          <w:szCs w:val="24"/>
        </w:rPr>
        <w:t>N</w:t>
      </w:r>
      <w:r w:rsidR="004D26BA">
        <w:rPr>
          <w:rFonts w:ascii="Times New Roman" w:hAnsi="Times New Roman"/>
          <w:szCs w:val="24"/>
        </w:rPr>
        <w:t>ame” box. T</w:t>
      </w:r>
      <w:r w:rsidR="0034066F">
        <w:rPr>
          <w:rFonts w:ascii="Times New Roman" w:hAnsi="Times New Roman"/>
          <w:szCs w:val="24"/>
        </w:rPr>
        <w:t>hen</w:t>
      </w:r>
      <w:r w:rsidR="004D26BA">
        <w:rPr>
          <w:rFonts w:ascii="Times New Roman" w:hAnsi="Times New Roman"/>
          <w:szCs w:val="24"/>
        </w:rPr>
        <w:t xml:space="preserve"> the user</w:t>
      </w:r>
      <w:r w:rsidR="0034066F">
        <w:rPr>
          <w:rFonts w:ascii="Times New Roman" w:hAnsi="Times New Roman"/>
          <w:szCs w:val="24"/>
        </w:rPr>
        <w:t xml:space="preserve"> inputs the military service</w:t>
      </w:r>
      <w:r w:rsidR="004D26BA">
        <w:rPr>
          <w:rFonts w:ascii="Times New Roman" w:hAnsi="Times New Roman"/>
          <w:szCs w:val="24"/>
        </w:rPr>
        <w:t xml:space="preserve"> by selecting from the drop-down list,</w:t>
      </w:r>
      <w:r w:rsidR="0034066F">
        <w:rPr>
          <w:rFonts w:ascii="Times New Roman" w:hAnsi="Times New Roman"/>
          <w:szCs w:val="24"/>
        </w:rPr>
        <w:t xml:space="preserve"> and</w:t>
      </w:r>
      <w:r w:rsidR="004D26BA">
        <w:rPr>
          <w:rFonts w:ascii="Times New Roman" w:hAnsi="Times New Roman"/>
          <w:szCs w:val="24"/>
        </w:rPr>
        <w:t xml:space="preserve"> manually enters the</w:t>
      </w:r>
      <w:r w:rsidR="0034066F">
        <w:rPr>
          <w:rFonts w:ascii="Times New Roman" w:hAnsi="Times New Roman"/>
          <w:szCs w:val="24"/>
        </w:rPr>
        <w:t xml:space="preserve"> base year dollar.  The user </w:t>
      </w:r>
      <w:r w:rsidR="004D26BA">
        <w:rPr>
          <w:rFonts w:ascii="Times New Roman" w:hAnsi="Times New Roman"/>
          <w:szCs w:val="24"/>
        </w:rPr>
        <w:t>utilizes the “Add Installation” and “Remove Installation” buttons to adjust the number of columns in the Installation Inputs table. When the table is adjusted for the appropriate number of installations</w:t>
      </w:r>
      <w:r w:rsidR="009F7095">
        <w:rPr>
          <w:rFonts w:ascii="Times New Roman" w:hAnsi="Times New Roman"/>
          <w:szCs w:val="24"/>
        </w:rPr>
        <w:t xml:space="preserve"> in the stationing scenario</w:t>
      </w:r>
      <w:r w:rsidR="004D26BA">
        <w:rPr>
          <w:rFonts w:ascii="Times New Roman" w:hAnsi="Times New Roman"/>
          <w:szCs w:val="24"/>
        </w:rPr>
        <w:t xml:space="preserve">, </w:t>
      </w:r>
      <w:r w:rsidR="009F7095">
        <w:rPr>
          <w:rFonts w:ascii="Times New Roman" w:hAnsi="Times New Roman"/>
          <w:szCs w:val="24"/>
        </w:rPr>
        <w:t xml:space="preserve">the user manually inputs </w:t>
      </w:r>
      <w:r w:rsidR="0034066F">
        <w:rPr>
          <w:rFonts w:ascii="Times New Roman" w:hAnsi="Times New Roman"/>
          <w:szCs w:val="24"/>
        </w:rPr>
        <w:t>the number of active duty military, civilian, and c</w:t>
      </w:r>
      <w:r w:rsidR="004D26BA">
        <w:rPr>
          <w:rFonts w:ascii="Times New Roman" w:hAnsi="Times New Roman"/>
          <w:szCs w:val="24"/>
        </w:rPr>
        <w:t xml:space="preserve">ontractors moving to and from each installation </w:t>
      </w:r>
      <w:r w:rsidR="009F7095">
        <w:rPr>
          <w:rFonts w:ascii="Times New Roman" w:hAnsi="Times New Roman"/>
          <w:szCs w:val="24"/>
        </w:rPr>
        <w:t>in the scenario</w:t>
      </w:r>
      <w:r w:rsidR="0034066F">
        <w:rPr>
          <w:rFonts w:ascii="Times New Roman" w:hAnsi="Times New Roman"/>
          <w:szCs w:val="24"/>
        </w:rPr>
        <w:t>.  The user can then save the scenario and</w:t>
      </w:r>
      <w:r w:rsidR="004D26BA">
        <w:rPr>
          <w:rFonts w:ascii="Times New Roman" w:hAnsi="Times New Roman"/>
          <w:szCs w:val="24"/>
        </w:rPr>
        <w:t>/or</w:t>
      </w:r>
      <w:r w:rsidR="0034066F">
        <w:rPr>
          <w:rFonts w:ascii="Times New Roman" w:hAnsi="Times New Roman"/>
          <w:szCs w:val="24"/>
        </w:rPr>
        <w:t xml:space="preserve"> run it.  Additionally</w:t>
      </w:r>
      <w:r w:rsidR="000A5D84">
        <w:rPr>
          <w:rFonts w:ascii="Times New Roman" w:hAnsi="Times New Roman"/>
          <w:szCs w:val="24"/>
        </w:rPr>
        <w:t>,</w:t>
      </w:r>
      <w:r w:rsidR="0034066F">
        <w:rPr>
          <w:rFonts w:ascii="Times New Roman" w:hAnsi="Times New Roman"/>
          <w:szCs w:val="24"/>
        </w:rPr>
        <w:t xml:space="preserve"> the user can</w:t>
      </w:r>
      <w:r w:rsidR="000A5D84">
        <w:rPr>
          <w:rFonts w:ascii="Times New Roman" w:hAnsi="Times New Roman"/>
          <w:szCs w:val="24"/>
        </w:rPr>
        <w:t xml:space="preserve"> load a</w:t>
      </w:r>
      <w:r w:rsidR="004D26BA">
        <w:rPr>
          <w:rFonts w:ascii="Times New Roman" w:hAnsi="Times New Roman"/>
          <w:szCs w:val="24"/>
        </w:rPr>
        <w:t xml:space="preserve"> previously </w:t>
      </w:r>
      <w:r w:rsidR="009F7095">
        <w:rPr>
          <w:rFonts w:ascii="Times New Roman" w:hAnsi="Times New Roman"/>
          <w:szCs w:val="24"/>
        </w:rPr>
        <w:t xml:space="preserve">saved </w:t>
      </w:r>
      <w:r w:rsidR="000A5D84">
        <w:rPr>
          <w:rFonts w:ascii="Times New Roman" w:hAnsi="Times New Roman"/>
          <w:szCs w:val="24"/>
        </w:rPr>
        <w:t xml:space="preserve">scenario, and </w:t>
      </w:r>
      <w:r w:rsidR="0034066F">
        <w:rPr>
          <w:rFonts w:ascii="Times New Roman" w:hAnsi="Times New Roman"/>
          <w:szCs w:val="24"/>
        </w:rPr>
        <w:t xml:space="preserve">reset or exit the tool. </w:t>
      </w:r>
      <w:r w:rsidR="00AA024C">
        <w:rPr>
          <w:rFonts w:ascii="Times New Roman" w:hAnsi="Times New Roman"/>
          <w:szCs w:val="24"/>
        </w:rPr>
        <w:t>All light-green shaded boxes are a user input.</w:t>
      </w:r>
      <w:r w:rsidR="0034066F">
        <w:rPr>
          <w:rFonts w:ascii="Times New Roman" w:hAnsi="Times New Roman"/>
          <w:szCs w:val="24"/>
        </w:rPr>
        <w:t xml:space="preserve"> </w:t>
      </w:r>
    </w:p>
    <w:p w:rsidR="00C01C54" w:rsidRDefault="00C01C54" w:rsidP="006E6A3D">
      <w:pPr>
        <w:rPr>
          <w:rFonts w:ascii="Times New Roman" w:hAnsi="Times New Roman"/>
          <w:szCs w:val="24"/>
        </w:rPr>
      </w:pPr>
    </w:p>
    <w:p w:rsidR="00C01C54" w:rsidRPr="006E6A3D" w:rsidRDefault="00C01C54" w:rsidP="00C01C54">
      <w:pPr>
        <w:pStyle w:val="Heading7"/>
      </w:pPr>
      <w:r>
        <w:t xml:space="preserve"> Calculations</w:t>
      </w:r>
    </w:p>
    <w:p w:rsidR="006E6A3D" w:rsidRDefault="006E6A3D" w:rsidP="006E6A3D">
      <w:pPr>
        <w:rPr>
          <w:rFonts w:ascii="Times New Roman" w:hAnsi="Times New Roman"/>
          <w:szCs w:val="24"/>
        </w:rPr>
      </w:pPr>
      <w:r w:rsidRPr="006E6A3D">
        <w:rPr>
          <w:rFonts w:ascii="Times New Roman" w:hAnsi="Times New Roman"/>
          <w:szCs w:val="24"/>
        </w:rPr>
        <w:t>The “Calculations” tab pulls in</w:t>
      </w:r>
      <w:r w:rsidR="00AA024C">
        <w:rPr>
          <w:rFonts w:ascii="Times New Roman" w:hAnsi="Times New Roman"/>
          <w:szCs w:val="24"/>
        </w:rPr>
        <w:t xml:space="preserve"> the</w:t>
      </w:r>
      <w:r w:rsidRPr="006E6A3D">
        <w:rPr>
          <w:rFonts w:ascii="Times New Roman" w:hAnsi="Times New Roman"/>
          <w:szCs w:val="24"/>
        </w:rPr>
        <w:t xml:space="preserve"> inputs from the interface tab</w:t>
      </w:r>
      <w:r w:rsidR="00AA024C">
        <w:rPr>
          <w:rFonts w:ascii="Times New Roman" w:hAnsi="Times New Roman"/>
          <w:szCs w:val="24"/>
        </w:rPr>
        <w:t xml:space="preserve"> and</w:t>
      </w:r>
      <w:r w:rsidR="0034066F">
        <w:rPr>
          <w:rFonts w:ascii="Times New Roman" w:hAnsi="Times New Roman"/>
          <w:szCs w:val="24"/>
        </w:rPr>
        <w:t xml:space="preserve"> </w:t>
      </w:r>
      <w:r w:rsidR="00AA024C">
        <w:rPr>
          <w:rFonts w:ascii="Times New Roman" w:hAnsi="Times New Roman"/>
          <w:szCs w:val="24"/>
        </w:rPr>
        <w:t>performs</w:t>
      </w:r>
      <w:r w:rsidR="0034066F">
        <w:rPr>
          <w:rFonts w:ascii="Times New Roman" w:hAnsi="Times New Roman"/>
          <w:szCs w:val="24"/>
        </w:rPr>
        <w:t xml:space="preserve"> all calculations necessary for the results in the output report and </w:t>
      </w:r>
      <w:r w:rsidR="00AA024C">
        <w:rPr>
          <w:rFonts w:ascii="Times New Roman" w:hAnsi="Times New Roman"/>
          <w:szCs w:val="24"/>
        </w:rPr>
        <w:t xml:space="preserve">output </w:t>
      </w:r>
      <w:r w:rsidR="0034066F">
        <w:rPr>
          <w:rFonts w:ascii="Times New Roman" w:hAnsi="Times New Roman"/>
          <w:szCs w:val="24"/>
        </w:rPr>
        <w:t>tab.</w:t>
      </w:r>
      <w:r w:rsidRPr="006E6A3D">
        <w:rPr>
          <w:rFonts w:ascii="Times New Roman" w:hAnsi="Times New Roman"/>
          <w:szCs w:val="24"/>
        </w:rPr>
        <w:t xml:space="preserve"> </w:t>
      </w:r>
    </w:p>
    <w:p w:rsidR="00C01C54" w:rsidRDefault="00C01C54" w:rsidP="006E6A3D">
      <w:pPr>
        <w:rPr>
          <w:rFonts w:ascii="Times New Roman" w:hAnsi="Times New Roman"/>
          <w:szCs w:val="24"/>
        </w:rPr>
      </w:pPr>
    </w:p>
    <w:p w:rsidR="00C01C54" w:rsidRPr="006E6A3D" w:rsidRDefault="00C01C54" w:rsidP="00C01C54">
      <w:pPr>
        <w:pStyle w:val="Heading7"/>
      </w:pPr>
      <w:r>
        <w:t xml:space="preserve"> Output</w:t>
      </w:r>
    </w:p>
    <w:p w:rsidR="006E6A3D" w:rsidRPr="006E6A3D" w:rsidRDefault="006E6A3D" w:rsidP="006E6A3D">
      <w:pPr>
        <w:rPr>
          <w:rFonts w:ascii="Times New Roman" w:hAnsi="Times New Roman"/>
          <w:szCs w:val="24"/>
        </w:rPr>
      </w:pPr>
      <w:r w:rsidRPr="006E6A3D">
        <w:rPr>
          <w:rFonts w:ascii="Times New Roman" w:hAnsi="Times New Roman"/>
          <w:szCs w:val="24"/>
        </w:rPr>
        <w:t>When the user chooses the button, “</w:t>
      </w:r>
      <w:r w:rsidR="00AB10D5">
        <w:rPr>
          <w:rFonts w:ascii="Times New Roman" w:hAnsi="Times New Roman"/>
          <w:szCs w:val="24"/>
        </w:rPr>
        <w:t>R</w:t>
      </w:r>
      <w:r w:rsidRPr="006E6A3D">
        <w:rPr>
          <w:rFonts w:ascii="Times New Roman" w:hAnsi="Times New Roman"/>
          <w:szCs w:val="24"/>
        </w:rPr>
        <w:t xml:space="preserve">un </w:t>
      </w:r>
      <w:r w:rsidR="00AB10D5">
        <w:rPr>
          <w:rFonts w:ascii="Times New Roman" w:hAnsi="Times New Roman"/>
          <w:szCs w:val="24"/>
        </w:rPr>
        <w:t>S</w:t>
      </w:r>
      <w:r w:rsidRPr="006E6A3D">
        <w:rPr>
          <w:rFonts w:ascii="Times New Roman" w:hAnsi="Times New Roman"/>
          <w:szCs w:val="24"/>
        </w:rPr>
        <w:t xml:space="preserve">cenario”, VBA code generates a report </w:t>
      </w:r>
      <w:r w:rsidR="009F7095">
        <w:rPr>
          <w:rFonts w:ascii="Times New Roman" w:hAnsi="Times New Roman"/>
          <w:szCs w:val="24"/>
        </w:rPr>
        <w:t>in</w:t>
      </w:r>
      <w:r w:rsidR="009F7095" w:rsidRPr="006E6A3D">
        <w:rPr>
          <w:rFonts w:ascii="Times New Roman" w:hAnsi="Times New Roman"/>
          <w:szCs w:val="24"/>
        </w:rPr>
        <w:t xml:space="preserve"> </w:t>
      </w:r>
      <w:r w:rsidRPr="006E6A3D">
        <w:rPr>
          <w:rFonts w:ascii="Times New Roman" w:hAnsi="Times New Roman"/>
          <w:szCs w:val="24"/>
        </w:rPr>
        <w:t>the “Output” tab.</w:t>
      </w:r>
    </w:p>
    <w:p w:rsidR="00C01C54" w:rsidRDefault="00C01C54" w:rsidP="006E6A3D">
      <w:pPr>
        <w:rPr>
          <w:rFonts w:ascii="Times New Roman" w:hAnsi="Times New Roman"/>
          <w:szCs w:val="24"/>
          <w:u w:val="single"/>
        </w:rPr>
      </w:pPr>
    </w:p>
    <w:p w:rsidR="006E6A3D" w:rsidRPr="006E6A3D" w:rsidRDefault="00C01C54" w:rsidP="00C01C54">
      <w:pPr>
        <w:pStyle w:val="Heading7"/>
      </w:pPr>
      <w:bookmarkStart w:id="44" w:name="_Ref416783031"/>
      <w:r>
        <w:t>Raw Data</w:t>
      </w:r>
      <w:bookmarkEnd w:id="44"/>
    </w:p>
    <w:p w:rsidR="006E6A3D" w:rsidRPr="006E6A3D" w:rsidRDefault="006E6A3D" w:rsidP="006E6A3D">
      <w:pPr>
        <w:rPr>
          <w:rFonts w:ascii="Times New Roman" w:hAnsi="Times New Roman"/>
          <w:szCs w:val="24"/>
        </w:rPr>
      </w:pPr>
      <w:r w:rsidRPr="006E6A3D">
        <w:rPr>
          <w:rFonts w:ascii="Times New Roman" w:hAnsi="Times New Roman"/>
          <w:szCs w:val="24"/>
        </w:rPr>
        <w:t>The user will need to verify that all raw data is the most current available from the source</w:t>
      </w:r>
      <w:r w:rsidR="009F7095">
        <w:rPr>
          <w:rFonts w:ascii="Times New Roman" w:hAnsi="Times New Roman"/>
          <w:szCs w:val="24"/>
        </w:rPr>
        <w:t>s</w:t>
      </w:r>
      <w:r w:rsidRPr="006E6A3D">
        <w:rPr>
          <w:rFonts w:ascii="Times New Roman" w:hAnsi="Times New Roman"/>
          <w:szCs w:val="24"/>
        </w:rPr>
        <w:t xml:space="preserve"> prior to </w:t>
      </w:r>
      <w:r w:rsidR="005668B4">
        <w:rPr>
          <w:rFonts w:ascii="Times New Roman" w:hAnsi="Times New Roman"/>
          <w:szCs w:val="24"/>
        </w:rPr>
        <w:t>running the tool</w:t>
      </w:r>
      <w:r w:rsidRPr="006E6A3D">
        <w:rPr>
          <w:rFonts w:ascii="Times New Roman" w:hAnsi="Times New Roman"/>
          <w:szCs w:val="24"/>
        </w:rPr>
        <w:t xml:space="preserve">. </w:t>
      </w:r>
      <w:r w:rsidR="00F218F6">
        <w:rPr>
          <w:rFonts w:ascii="Times New Roman" w:hAnsi="Times New Roman"/>
          <w:szCs w:val="24"/>
        </w:rPr>
        <w:t xml:space="preserve"> Figure D-1</w:t>
      </w:r>
      <w:r w:rsidR="0034066F">
        <w:rPr>
          <w:rFonts w:ascii="Times New Roman" w:hAnsi="Times New Roman"/>
          <w:szCs w:val="24"/>
        </w:rPr>
        <w:t xml:space="preserve"> below details</w:t>
      </w:r>
      <w:r w:rsidR="000A5D84">
        <w:rPr>
          <w:rFonts w:ascii="Times New Roman" w:hAnsi="Times New Roman"/>
          <w:szCs w:val="24"/>
        </w:rPr>
        <w:t xml:space="preserve"> the data source</w:t>
      </w:r>
      <w:r w:rsidR="0034066F">
        <w:rPr>
          <w:rFonts w:ascii="Times New Roman" w:hAnsi="Times New Roman"/>
          <w:szCs w:val="24"/>
        </w:rPr>
        <w:t xml:space="preserve"> by workbook tab</w:t>
      </w:r>
      <w:r w:rsidRPr="006E6A3D">
        <w:rPr>
          <w:rFonts w:ascii="Times New Roman" w:hAnsi="Times New Roman"/>
          <w:szCs w:val="24"/>
        </w:rPr>
        <w:t xml:space="preserve">. In each tab, a light blue-colored cell indicates a data input. </w:t>
      </w:r>
      <w:r w:rsidR="00AA024C">
        <w:rPr>
          <w:rFonts w:ascii="Times New Roman" w:hAnsi="Times New Roman"/>
          <w:szCs w:val="24"/>
        </w:rPr>
        <w:t>Only cells with this shade should be changed; no labels or names should be altered.</w:t>
      </w:r>
    </w:p>
    <w:p w:rsidR="00382E6E" w:rsidRDefault="00382E6E" w:rsidP="00CD0804">
      <w:pPr>
        <w:pStyle w:val="BodyText"/>
      </w:pPr>
    </w:p>
    <w:p w:rsidR="00506AEF" w:rsidRDefault="006E6A3D" w:rsidP="006E6A3D">
      <w:pPr>
        <w:rPr>
          <w:rFonts w:ascii="Times New Roman" w:hAnsi="Times New Roman"/>
          <w:szCs w:val="24"/>
        </w:rPr>
      </w:pPr>
      <w:r w:rsidRPr="006E6A3D">
        <w:rPr>
          <w:rFonts w:ascii="Times New Roman" w:hAnsi="Times New Roman"/>
          <w:szCs w:val="24"/>
        </w:rPr>
        <w:lastRenderedPageBreak/>
        <w:t xml:space="preserve">The Employment data contained in the </w:t>
      </w:r>
      <w:r w:rsidR="00AB10D5">
        <w:rPr>
          <w:rFonts w:ascii="Times New Roman" w:hAnsi="Times New Roman"/>
          <w:szCs w:val="24"/>
        </w:rPr>
        <w:t>“</w:t>
      </w:r>
      <w:r w:rsidR="0034066F">
        <w:rPr>
          <w:rFonts w:ascii="Times New Roman" w:hAnsi="Times New Roman"/>
          <w:szCs w:val="24"/>
        </w:rPr>
        <w:t>Employment</w:t>
      </w:r>
      <w:r w:rsidR="00AB10D5">
        <w:rPr>
          <w:rFonts w:ascii="Times New Roman" w:hAnsi="Times New Roman"/>
          <w:szCs w:val="24"/>
        </w:rPr>
        <w:t>”</w:t>
      </w:r>
      <w:r w:rsidRPr="006E6A3D">
        <w:rPr>
          <w:rFonts w:ascii="Times New Roman" w:hAnsi="Times New Roman"/>
          <w:szCs w:val="24"/>
        </w:rPr>
        <w:t xml:space="preserve"> tab </w:t>
      </w:r>
      <w:r w:rsidR="005668B4">
        <w:rPr>
          <w:rFonts w:ascii="Times New Roman" w:hAnsi="Times New Roman"/>
          <w:szCs w:val="24"/>
        </w:rPr>
        <w:t xml:space="preserve">can be found on the BLS website, </w:t>
      </w:r>
      <w:r w:rsidR="00410EE5">
        <w:rPr>
          <w:rFonts w:ascii="Times New Roman" w:hAnsi="Times New Roman"/>
          <w:szCs w:val="24"/>
        </w:rPr>
        <w:t xml:space="preserve">in the BLS </w:t>
      </w:r>
      <w:r w:rsidR="005668B4">
        <w:rPr>
          <w:rFonts w:ascii="Times New Roman" w:hAnsi="Times New Roman"/>
          <w:szCs w:val="24"/>
        </w:rPr>
        <w:t xml:space="preserve">Table D-2. This table </w:t>
      </w:r>
      <w:r w:rsidRPr="006E6A3D">
        <w:rPr>
          <w:rFonts w:ascii="Times New Roman" w:hAnsi="Times New Roman"/>
          <w:szCs w:val="24"/>
        </w:rPr>
        <w:t xml:space="preserve">contains three </w:t>
      </w:r>
      <w:r w:rsidR="005668B4">
        <w:rPr>
          <w:rFonts w:ascii="Times New Roman" w:hAnsi="Times New Roman"/>
          <w:szCs w:val="24"/>
        </w:rPr>
        <w:t xml:space="preserve">data </w:t>
      </w:r>
      <w:r w:rsidRPr="006E6A3D">
        <w:rPr>
          <w:rFonts w:ascii="Times New Roman" w:hAnsi="Times New Roman"/>
          <w:szCs w:val="24"/>
        </w:rPr>
        <w:t xml:space="preserve">points in time: December 2012, November 2014, and </w:t>
      </w:r>
      <w:r w:rsidRPr="00923AD9">
        <w:rPr>
          <w:rFonts w:ascii="Times New Roman" w:hAnsi="Times New Roman"/>
          <w:szCs w:val="24"/>
        </w:rPr>
        <w:t>December 2014. As the December 2014 data was noted as preliminary, the tea</w:t>
      </w:r>
      <w:r w:rsidR="005668B4" w:rsidRPr="00923AD9">
        <w:rPr>
          <w:rFonts w:ascii="Times New Roman" w:hAnsi="Times New Roman"/>
          <w:szCs w:val="24"/>
        </w:rPr>
        <w:t>m chose to use the November 2014</w:t>
      </w:r>
      <w:r w:rsidR="00AA024C" w:rsidRPr="00923AD9">
        <w:rPr>
          <w:rFonts w:ascii="Times New Roman" w:hAnsi="Times New Roman"/>
          <w:szCs w:val="24"/>
        </w:rPr>
        <w:t xml:space="preserve"> data</w:t>
      </w:r>
      <w:r w:rsidRPr="00923AD9">
        <w:rPr>
          <w:rFonts w:ascii="Times New Roman" w:hAnsi="Times New Roman"/>
          <w:szCs w:val="24"/>
        </w:rPr>
        <w:t>.</w:t>
      </w:r>
      <w:r w:rsidR="00E83B90" w:rsidRPr="00923AD9">
        <w:rPr>
          <w:rFonts w:ascii="Times New Roman" w:hAnsi="Times New Roman"/>
          <w:szCs w:val="24"/>
        </w:rPr>
        <w:t xml:space="preserve"> To update, locate the D-2 table on the website and download the latest version in an Excel workbook format. Copy and paste the numbers onto the “Employment” tab in the raw data section, ensuring you are not changing any of the region names. </w:t>
      </w:r>
    </w:p>
    <w:p w:rsidR="00506AEF" w:rsidRDefault="00506AEF" w:rsidP="006E6A3D">
      <w:pPr>
        <w:rPr>
          <w:rFonts w:ascii="Times New Roman" w:hAnsi="Times New Roman"/>
          <w:szCs w:val="24"/>
        </w:rPr>
      </w:pPr>
    </w:p>
    <w:p w:rsidR="00506AEF" w:rsidRDefault="00506AEF" w:rsidP="00506AEF">
      <w:pPr>
        <w:pStyle w:val="BodyText"/>
        <w:keepNext/>
        <w:jc w:val="center"/>
      </w:pPr>
      <w:r w:rsidRPr="00506AEF">
        <w:rPr>
          <w:noProof/>
        </w:rPr>
        <w:drawing>
          <wp:inline distT="0" distB="0" distL="0" distR="0">
            <wp:extent cx="5943600" cy="4445318"/>
            <wp:effectExtent l="19050" t="19050" r="19050" b="12382"/>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5943600" cy="4445318"/>
                    </a:xfrm>
                    <a:prstGeom prst="rect">
                      <a:avLst/>
                    </a:prstGeom>
                    <a:noFill/>
                    <a:ln w="6348" cmpd="sng">
                      <a:solidFill>
                        <a:srgbClr val="000000"/>
                      </a:solidFill>
                      <a:prstDash val="solid"/>
                      <a:miter lim="800000"/>
                      <a:headEnd/>
                      <a:tailEnd/>
                    </a:ln>
                  </pic:spPr>
                </pic:pic>
              </a:graphicData>
            </a:graphic>
          </wp:inline>
        </w:drawing>
      </w:r>
    </w:p>
    <w:p w:rsidR="00E83B90" w:rsidRDefault="00506AEF" w:rsidP="00506AEF">
      <w:pPr>
        <w:pStyle w:val="Caption"/>
      </w:pPr>
      <w:bookmarkStart w:id="45" w:name="_Toc418068214"/>
      <w:r>
        <w:t xml:space="preserve">Figure </w:t>
      </w:r>
      <w:r w:rsidR="00010AAF">
        <w:fldChar w:fldCharType="begin"/>
      </w:r>
      <w:r w:rsidR="00010AAF">
        <w:instrText xml:space="preserve"> STYLEREF 6 \s </w:instrText>
      </w:r>
      <w:r w:rsidR="00010AAF">
        <w:fldChar w:fldCharType="separate"/>
      </w:r>
      <w:r w:rsidR="00C736EB">
        <w:rPr>
          <w:noProof/>
        </w:rPr>
        <w:t>D</w:t>
      </w:r>
      <w:r w:rsidR="00010AAF">
        <w:rPr>
          <w:noProof/>
        </w:rPr>
        <w:fldChar w:fldCharType="end"/>
      </w:r>
      <w:r w:rsidR="0021361F">
        <w:noBreakHyphen/>
      </w:r>
      <w:r w:rsidR="00010AAF">
        <w:fldChar w:fldCharType="begin"/>
      </w:r>
      <w:r w:rsidR="00010AAF">
        <w:instrText xml:space="preserve"> SEQ Figure_Apx \* ARABIC \s 6 </w:instrText>
      </w:r>
      <w:r w:rsidR="00010AAF">
        <w:fldChar w:fldCharType="separate"/>
      </w:r>
      <w:r w:rsidR="00C736EB">
        <w:rPr>
          <w:noProof/>
        </w:rPr>
        <w:t>1</w:t>
      </w:r>
      <w:r w:rsidR="00010AAF">
        <w:rPr>
          <w:noProof/>
        </w:rPr>
        <w:fldChar w:fldCharType="end"/>
      </w:r>
      <w:r>
        <w:t>.  Data Sources.</w:t>
      </w:r>
      <w:bookmarkEnd w:id="45"/>
    </w:p>
    <w:p w:rsidR="00506AEF" w:rsidRPr="00506AEF" w:rsidRDefault="00506AEF" w:rsidP="00506AEF">
      <w:pPr>
        <w:pStyle w:val="BodyText"/>
      </w:pPr>
    </w:p>
    <w:p w:rsidR="00C01C54" w:rsidRDefault="00AA024C" w:rsidP="006E6A3D">
      <w:pPr>
        <w:rPr>
          <w:rFonts w:ascii="Times New Roman" w:hAnsi="Times New Roman"/>
          <w:szCs w:val="24"/>
        </w:rPr>
      </w:pPr>
      <w:r w:rsidRPr="00923AD9">
        <w:rPr>
          <w:rFonts w:ascii="Times New Roman" w:hAnsi="Times New Roman"/>
          <w:szCs w:val="24"/>
        </w:rPr>
        <w:t xml:space="preserve">All </w:t>
      </w:r>
      <w:r w:rsidR="005668B4" w:rsidRPr="00923AD9">
        <w:rPr>
          <w:rFonts w:ascii="Times New Roman" w:hAnsi="Times New Roman"/>
          <w:szCs w:val="24"/>
        </w:rPr>
        <w:t xml:space="preserve">population data </w:t>
      </w:r>
      <w:r w:rsidRPr="00923AD9">
        <w:rPr>
          <w:rFonts w:ascii="Times New Roman" w:hAnsi="Times New Roman"/>
          <w:szCs w:val="24"/>
        </w:rPr>
        <w:t>was</w:t>
      </w:r>
      <w:r w:rsidR="006E6A3D" w:rsidRPr="00923AD9">
        <w:rPr>
          <w:rFonts w:ascii="Times New Roman" w:hAnsi="Times New Roman"/>
          <w:szCs w:val="24"/>
        </w:rPr>
        <w:t xml:space="preserve"> </w:t>
      </w:r>
      <w:r w:rsidR="005668B4" w:rsidRPr="00923AD9">
        <w:rPr>
          <w:rFonts w:ascii="Times New Roman" w:hAnsi="Times New Roman"/>
          <w:szCs w:val="24"/>
        </w:rPr>
        <w:t>converted</w:t>
      </w:r>
      <w:r w:rsidR="006E6A3D" w:rsidRPr="00923AD9">
        <w:rPr>
          <w:rFonts w:ascii="Times New Roman" w:hAnsi="Times New Roman"/>
          <w:szCs w:val="24"/>
        </w:rPr>
        <w:t xml:space="preserve"> to thousands </w:t>
      </w:r>
      <w:r w:rsidRPr="00923AD9">
        <w:rPr>
          <w:rFonts w:ascii="Times New Roman" w:hAnsi="Times New Roman"/>
          <w:szCs w:val="24"/>
        </w:rPr>
        <w:t xml:space="preserve">of people </w:t>
      </w:r>
      <w:r w:rsidR="006E6A3D" w:rsidRPr="00923AD9">
        <w:rPr>
          <w:rFonts w:ascii="Times New Roman" w:hAnsi="Times New Roman"/>
          <w:szCs w:val="24"/>
        </w:rPr>
        <w:t>to maintain consistency</w:t>
      </w:r>
      <w:r w:rsidR="005668B4" w:rsidRPr="00923AD9">
        <w:rPr>
          <w:rFonts w:ascii="Times New Roman" w:hAnsi="Times New Roman"/>
          <w:szCs w:val="24"/>
        </w:rPr>
        <w:t xml:space="preserve"> across the remaining data sources</w:t>
      </w:r>
      <w:r w:rsidR="006E6A3D" w:rsidRPr="00923AD9">
        <w:rPr>
          <w:rFonts w:ascii="Times New Roman" w:hAnsi="Times New Roman"/>
          <w:szCs w:val="24"/>
        </w:rPr>
        <w:t>.</w:t>
      </w:r>
      <w:r w:rsidR="00E83B90" w:rsidRPr="00923AD9">
        <w:rPr>
          <w:rFonts w:ascii="Times New Roman" w:hAnsi="Times New Roman"/>
          <w:szCs w:val="24"/>
        </w:rPr>
        <w:t xml:space="preserve"> </w:t>
      </w:r>
      <w:r w:rsidR="00703E04" w:rsidRPr="00923AD9">
        <w:rPr>
          <w:rFonts w:ascii="Times New Roman" w:hAnsi="Times New Roman"/>
          <w:szCs w:val="24"/>
        </w:rPr>
        <w:t>To update, consult the above table and pull the current population data from the listed source, entering</w:t>
      </w:r>
      <w:r w:rsidR="00703E04">
        <w:rPr>
          <w:rFonts w:ascii="Times New Roman" w:hAnsi="Times New Roman"/>
          <w:szCs w:val="24"/>
        </w:rPr>
        <w:t xml:space="preserve"> all population values in thousands.</w:t>
      </w:r>
    </w:p>
    <w:p w:rsidR="00703E04" w:rsidRDefault="00703E04" w:rsidP="006E6A3D">
      <w:pPr>
        <w:rPr>
          <w:rFonts w:ascii="Times New Roman" w:hAnsi="Times New Roman"/>
          <w:szCs w:val="24"/>
        </w:rPr>
      </w:pPr>
      <w:r>
        <w:rPr>
          <w:rFonts w:ascii="Times New Roman" w:hAnsi="Times New Roman"/>
          <w:szCs w:val="24"/>
        </w:rPr>
        <w:t xml:space="preserve">To update the income data, click the following link, which will take the user to the “Regional Data” page on the BEA website: </w:t>
      </w:r>
      <w:hyperlink r:id="rId68" w:anchor="reqid=70&amp;step=1&amp;isuri=1&amp;7022=100&amp;7023=8&amp;7033=-1&amp;7024=non-industry&amp;7025=5&amp;7026=xx&amp;7027=2012&amp;7001=8100&amp;7028=-1&amp;7031=5&amp;7040=-1&amp;7083=levels&amp;7029=100&amp;7090=70" w:history="1">
        <w:r w:rsidRPr="007A6F18">
          <w:rPr>
            <w:rStyle w:val="Hyperlink"/>
            <w:rFonts w:ascii="Times New Roman" w:hAnsi="Times New Roman"/>
            <w:szCs w:val="24"/>
          </w:rPr>
          <w:t>http://bea.gov/iTable/iTable.cfm?reqid=70&amp;step=1&amp;isuri=1&amp;acrdn=6#reqid=70&amp;step=1&amp;isuri=1&amp;7022=100&amp;7023=8&amp;7033=-1&amp;7024=non-industry&amp;7025=5&amp;7026=xx&amp;7027=2012&amp;7001=8100&amp;7028=-1&amp;7031=5&amp;7040=-1&amp;7083=levels&amp;7029=100&amp;7090=70</w:t>
        </w:r>
      </w:hyperlink>
    </w:p>
    <w:p w:rsidR="00703E04" w:rsidRDefault="00703E04" w:rsidP="006E6A3D">
      <w:pPr>
        <w:rPr>
          <w:rFonts w:ascii="Times New Roman" w:hAnsi="Times New Roman"/>
          <w:szCs w:val="24"/>
        </w:rPr>
      </w:pPr>
      <w:r>
        <w:rPr>
          <w:rFonts w:ascii="Times New Roman" w:hAnsi="Times New Roman"/>
          <w:szCs w:val="24"/>
        </w:rPr>
        <w:t xml:space="preserve">Select “”Real Personal Income and Regional Price Parities”, then “Real Personal Income (RPI1)”. From the “Major Area” options, select “Metropolitan </w:t>
      </w:r>
      <w:r w:rsidR="00923AD9">
        <w:rPr>
          <w:rFonts w:ascii="Times New Roman" w:hAnsi="Times New Roman"/>
          <w:szCs w:val="24"/>
        </w:rPr>
        <w:t>Statistical</w:t>
      </w:r>
      <w:r>
        <w:rPr>
          <w:rFonts w:ascii="Times New Roman" w:hAnsi="Times New Roman"/>
          <w:szCs w:val="24"/>
        </w:rPr>
        <w:t xml:space="preserve"> Area” and “Next Step”. </w:t>
      </w:r>
      <w:r w:rsidR="00923AD9">
        <w:rPr>
          <w:rFonts w:ascii="Times New Roman" w:hAnsi="Times New Roman"/>
          <w:szCs w:val="24"/>
        </w:rPr>
        <w:lastRenderedPageBreak/>
        <w:t xml:space="preserve">Choose “All Areas” and “Next Step”. The next option is time period of the data. Choose the most current year and move on to the next step. Lastly, the user can download a XLS or CSV file to his or her computer and copy and paste the new cost information into the raw data table “Income Data”. Be sure to copy in the cost values </w:t>
      </w:r>
      <w:r w:rsidR="0053127D">
        <w:rPr>
          <w:rFonts w:ascii="Times New Roman" w:hAnsi="Times New Roman"/>
          <w:szCs w:val="24"/>
        </w:rPr>
        <w:t xml:space="preserve">only </w:t>
      </w:r>
      <w:r w:rsidR="00923AD9">
        <w:rPr>
          <w:rFonts w:ascii="Times New Roman" w:hAnsi="Times New Roman"/>
          <w:szCs w:val="24"/>
        </w:rPr>
        <w:t>and</w:t>
      </w:r>
      <w:r w:rsidR="0053127D">
        <w:rPr>
          <w:rFonts w:ascii="Times New Roman" w:hAnsi="Times New Roman"/>
          <w:szCs w:val="24"/>
        </w:rPr>
        <w:t xml:space="preserve"> do</w:t>
      </w:r>
      <w:r w:rsidR="00923AD9">
        <w:rPr>
          <w:rFonts w:ascii="Times New Roman" w:hAnsi="Times New Roman"/>
          <w:szCs w:val="24"/>
        </w:rPr>
        <w:t xml:space="preserve"> not</w:t>
      </w:r>
      <w:r w:rsidR="0053127D">
        <w:rPr>
          <w:rFonts w:ascii="Times New Roman" w:hAnsi="Times New Roman"/>
          <w:szCs w:val="24"/>
        </w:rPr>
        <w:t xml:space="preserve"> replace</w:t>
      </w:r>
      <w:r w:rsidR="00923AD9">
        <w:rPr>
          <w:rFonts w:ascii="Times New Roman" w:hAnsi="Times New Roman"/>
          <w:szCs w:val="24"/>
        </w:rPr>
        <w:t xml:space="preserve"> the names. </w:t>
      </w:r>
    </w:p>
    <w:p w:rsidR="000A5D84" w:rsidRDefault="000A5D84" w:rsidP="006E6A3D">
      <w:pPr>
        <w:rPr>
          <w:rFonts w:ascii="Times New Roman" w:hAnsi="Times New Roman"/>
          <w:szCs w:val="24"/>
        </w:rPr>
      </w:pPr>
    </w:p>
    <w:p w:rsidR="00C01C54" w:rsidRPr="00C01C54" w:rsidRDefault="00C01C54" w:rsidP="006E6A3D">
      <w:pPr>
        <w:pStyle w:val="Heading7"/>
      </w:pPr>
      <w:r>
        <w:t xml:space="preserve"> Mapped Data</w:t>
      </w:r>
    </w:p>
    <w:p w:rsidR="006E6A3D" w:rsidRPr="006E6A3D" w:rsidRDefault="006E6A3D" w:rsidP="006E6A3D">
      <w:pPr>
        <w:rPr>
          <w:rFonts w:ascii="Times New Roman" w:hAnsi="Times New Roman"/>
          <w:szCs w:val="24"/>
        </w:rPr>
      </w:pPr>
      <w:r w:rsidRPr="006E6A3D">
        <w:rPr>
          <w:rFonts w:ascii="Times New Roman" w:hAnsi="Times New Roman"/>
          <w:szCs w:val="24"/>
        </w:rPr>
        <w:t xml:space="preserve">The first tab in this section, “Installations”, contains a master list of all </w:t>
      </w:r>
      <w:r w:rsidR="005668B4" w:rsidRPr="006E6A3D">
        <w:rPr>
          <w:rFonts w:ascii="Times New Roman" w:hAnsi="Times New Roman"/>
          <w:szCs w:val="24"/>
        </w:rPr>
        <w:t xml:space="preserve">Army, Navy, Air Force, and Marine </w:t>
      </w:r>
      <w:r w:rsidRPr="006E6A3D">
        <w:rPr>
          <w:rFonts w:ascii="Times New Roman" w:hAnsi="Times New Roman"/>
          <w:szCs w:val="24"/>
        </w:rPr>
        <w:t>installations. Th</w:t>
      </w:r>
      <w:r w:rsidR="00C90A3C">
        <w:rPr>
          <w:rFonts w:ascii="Times New Roman" w:hAnsi="Times New Roman"/>
          <w:szCs w:val="24"/>
        </w:rPr>
        <w:t>e table lists the installation name</w:t>
      </w:r>
      <w:r w:rsidR="009D1D9E">
        <w:rPr>
          <w:rFonts w:ascii="Times New Roman" w:hAnsi="Times New Roman"/>
          <w:szCs w:val="24"/>
        </w:rPr>
        <w:t xml:space="preserve">, </w:t>
      </w:r>
      <w:r w:rsidRPr="006E6A3D">
        <w:rPr>
          <w:rFonts w:ascii="Times New Roman" w:hAnsi="Times New Roman"/>
          <w:szCs w:val="24"/>
        </w:rPr>
        <w:t>service</w:t>
      </w:r>
      <w:r w:rsidR="002E5F13">
        <w:rPr>
          <w:rFonts w:ascii="Times New Roman" w:hAnsi="Times New Roman"/>
          <w:szCs w:val="24"/>
        </w:rPr>
        <w:t>,</w:t>
      </w:r>
      <w:r w:rsidRPr="006E6A3D">
        <w:rPr>
          <w:rFonts w:ascii="Times New Roman" w:hAnsi="Times New Roman"/>
          <w:szCs w:val="24"/>
        </w:rPr>
        <w:t xml:space="preserve"> and installation type</w:t>
      </w:r>
      <w:r w:rsidR="005668B4">
        <w:rPr>
          <w:rFonts w:ascii="Times New Roman" w:hAnsi="Times New Roman"/>
          <w:szCs w:val="24"/>
        </w:rPr>
        <w:t xml:space="preserve"> for each installation</w:t>
      </w:r>
      <w:r w:rsidRPr="006E6A3D">
        <w:rPr>
          <w:rFonts w:ascii="Times New Roman" w:hAnsi="Times New Roman"/>
          <w:szCs w:val="24"/>
        </w:rPr>
        <w:t>.</w:t>
      </w:r>
      <w:r w:rsidR="002E5F13">
        <w:rPr>
          <w:rFonts w:ascii="Times New Roman" w:hAnsi="Times New Roman"/>
          <w:szCs w:val="24"/>
        </w:rPr>
        <w:t xml:space="preserve"> </w:t>
      </w:r>
      <w:r w:rsidR="00E83B90">
        <w:rPr>
          <w:rFonts w:ascii="Times New Roman" w:hAnsi="Times New Roman"/>
          <w:szCs w:val="24"/>
        </w:rPr>
        <w:t>Because</w:t>
      </w:r>
      <w:r w:rsidR="002E5F13">
        <w:rPr>
          <w:rFonts w:ascii="Times New Roman" w:hAnsi="Times New Roman"/>
          <w:szCs w:val="24"/>
        </w:rPr>
        <w:t xml:space="preserve"> the regions are not </w:t>
      </w:r>
      <w:r w:rsidR="00E83B90">
        <w:rPr>
          <w:rFonts w:ascii="Times New Roman" w:hAnsi="Times New Roman"/>
          <w:szCs w:val="24"/>
        </w:rPr>
        <w:t xml:space="preserve">consistent </w:t>
      </w:r>
      <w:r w:rsidR="0034066F">
        <w:rPr>
          <w:rFonts w:ascii="Times New Roman" w:hAnsi="Times New Roman"/>
          <w:szCs w:val="24"/>
        </w:rPr>
        <w:t>for each data source</w:t>
      </w:r>
      <w:r w:rsidR="00E83B90">
        <w:rPr>
          <w:rFonts w:ascii="Times New Roman" w:hAnsi="Times New Roman"/>
          <w:szCs w:val="24"/>
        </w:rPr>
        <w:t>,</w:t>
      </w:r>
      <w:r w:rsidR="0034066F">
        <w:rPr>
          <w:rFonts w:ascii="Times New Roman" w:hAnsi="Times New Roman"/>
          <w:szCs w:val="24"/>
        </w:rPr>
        <w:t xml:space="preserve"> </w:t>
      </w:r>
      <w:r w:rsidR="002E5F13">
        <w:rPr>
          <w:rFonts w:ascii="Times New Roman" w:hAnsi="Times New Roman"/>
          <w:szCs w:val="24"/>
        </w:rPr>
        <w:t>they must be matched to each other and the installations must then be mapped to those regions</w:t>
      </w:r>
      <w:r w:rsidRPr="006E6A3D">
        <w:rPr>
          <w:rFonts w:ascii="Times New Roman" w:hAnsi="Times New Roman"/>
          <w:szCs w:val="24"/>
        </w:rPr>
        <w:t>.</w:t>
      </w:r>
      <w:r w:rsidR="002E5F13">
        <w:rPr>
          <w:rFonts w:ascii="Times New Roman" w:hAnsi="Times New Roman"/>
          <w:szCs w:val="24"/>
        </w:rPr>
        <w:t xml:space="preserve">  All regions were mapped to the BLS regions, which is the employment data source. </w:t>
      </w:r>
      <w:r w:rsidR="00A51041">
        <w:rPr>
          <w:rFonts w:ascii="Times New Roman" w:hAnsi="Times New Roman"/>
          <w:szCs w:val="24"/>
        </w:rPr>
        <w:t xml:space="preserve">Note that </w:t>
      </w:r>
      <w:r w:rsidRPr="006E6A3D">
        <w:rPr>
          <w:rFonts w:ascii="Times New Roman" w:hAnsi="Times New Roman"/>
          <w:szCs w:val="24"/>
        </w:rPr>
        <w:t xml:space="preserve">GeoName </w:t>
      </w:r>
      <w:r w:rsidR="00EF5ECA">
        <w:rPr>
          <w:rFonts w:ascii="Times New Roman" w:hAnsi="Times New Roman"/>
          <w:szCs w:val="24"/>
        </w:rPr>
        <w:t>is the</w:t>
      </w:r>
      <w:r w:rsidRPr="006E6A3D">
        <w:rPr>
          <w:rFonts w:ascii="Times New Roman" w:hAnsi="Times New Roman"/>
          <w:szCs w:val="24"/>
        </w:rPr>
        <w:t xml:space="preserve"> BEA </w:t>
      </w:r>
      <w:r w:rsidR="00EF5ECA">
        <w:rPr>
          <w:rFonts w:ascii="Times New Roman" w:hAnsi="Times New Roman"/>
          <w:szCs w:val="24"/>
        </w:rPr>
        <w:t xml:space="preserve">income </w:t>
      </w:r>
      <w:r w:rsidRPr="006E6A3D">
        <w:rPr>
          <w:rFonts w:ascii="Times New Roman" w:hAnsi="Times New Roman"/>
          <w:szCs w:val="24"/>
        </w:rPr>
        <w:t xml:space="preserve">data </w:t>
      </w:r>
      <w:r w:rsidR="00EF5ECA">
        <w:rPr>
          <w:rFonts w:ascii="Times New Roman" w:hAnsi="Times New Roman"/>
          <w:szCs w:val="24"/>
        </w:rPr>
        <w:t>region</w:t>
      </w:r>
      <w:r w:rsidRPr="006E6A3D">
        <w:rPr>
          <w:rFonts w:ascii="Times New Roman" w:hAnsi="Times New Roman"/>
          <w:szCs w:val="24"/>
        </w:rPr>
        <w:t xml:space="preserve">. </w:t>
      </w:r>
      <w:r w:rsidR="00E83B90">
        <w:rPr>
          <w:rFonts w:ascii="Times New Roman" w:hAnsi="Times New Roman"/>
          <w:szCs w:val="24"/>
        </w:rPr>
        <w:t>Lastly, the</w:t>
      </w:r>
      <w:r w:rsidRPr="006E6A3D">
        <w:rPr>
          <w:rFonts w:ascii="Times New Roman" w:hAnsi="Times New Roman"/>
          <w:szCs w:val="24"/>
        </w:rPr>
        <w:t xml:space="preserve"> active duty</w:t>
      </w:r>
      <w:r w:rsidR="00E83B90">
        <w:rPr>
          <w:rFonts w:ascii="Times New Roman" w:hAnsi="Times New Roman"/>
          <w:szCs w:val="24"/>
        </w:rPr>
        <w:t>, civilian, and contractor</w:t>
      </w:r>
      <w:r w:rsidRPr="006E6A3D">
        <w:rPr>
          <w:rFonts w:ascii="Times New Roman" w:hAnsi="Times New Roman"/>
          <w:szCs w:val="24"/>
        </w:rPr>
        <w:t xml:space="preserve"> population data</w:t>
      </w:r>
      <w:r w:rsidR="00E83B90">
        <w:rPr>
          <w:rFonts w:ascii="Times New Roman" w:hAnsi="Times New Roman"/>
          <w:szCs w:val="24"/>
        </w:rPr>
        <w:t xml:space="preserve"> for each installation</w:t>
      </w:r>
      <w:r w:rsidRPr="006E6A3D">
        <w:rPr>
          <w:rFonts w:ascii="Times New Roman" w:hAnsi="Times New Roman"/>
          <w:szCs w:val="24"/>
        </w:rPr>
        <w:t xml:space="preserve"> are pulled in from the raw data tabs.</w:t>
      </w:r>
      <w:r w:rsidR="00E83B90">
        <w:rPr>
          <w:rFonts w:ascii="Times New Roman" w:hAnsi="Times New Roman"/>
          <w:szCs w:val="24"/>
        </w:rPr>
        <w:t xml:space="preserve"> </w:t>
      </w:r>
      <w:r w:rsidR="00E83B90" w:rsidRPr="006E6A3D">
        <w:rPr>
          <w:rFonts w:ascii="Times New Roman" w:hAnsi="Times New Roman"/>
          <w:szCs w:val="24"/>
        </w:rPr>
        <w:t>No changes to th</w:t>
      </w:r>
      <w:r w:rsidR="00E83B90">
        <w:rPr>
          <w:rFonts w:ascii="Times New Roman" w:hAnsi="Times New Roman"/>
          <w:szCs w:val="24"/>
        </w:rPr>
        <w:t>is tab need to be made directly.</w:t>
      </w:r>
    </w:p>
    <w:p w:rsidR="007D6866" w:rsidRDefault="007D6866" w:rsidP="006E6A3D">
      <w:pPr>
        <w:rPr>
          <w:rFonts w:ascii="Times New Roman" w:hAnsi="Times New Roman"/>
          <w:szCs w:val="24"/>
        </w:rPr>
      </w:pPr>
    </w:p>
    <w:p w:rsidR="003B4267" w:rsidRPr="006E6A3D" w:rsidRDefault="006E6A3D" w:rsidP="006E6A3D">
      <w:pPr>
        <w:rPr>
          <w:rFonts w:ascii="Times New Roman" w:hAnsi="Times New Roman"/>
          <w:szCs w:val="24"/>
        </w:rPr>
      </w:pPr>
      <w:r w:rsidRPr="006E6A3D">
        <w:rPr>
          <w:rFonts w:ascii="Times New Roman" w:hAnsi="Times New Roman"/>
          <w:szCs w:val="24"/>
        </w:rPr>
        <w:t xml:space="preserve">The </w:t>
      </w:r>
      <w:r w:rsidR="00AB10D5">
        <w:rPr>
          <w:rFonts w:ascii="Times New Roman" w:hAnsi="Times New Roman"/>
          <w:szCs w:val="24"/>
        </w:rPr>
        <w:t>“</w:t>
      </w:r>
      <w:r w:rsidRPr="006E6A3D">
        <w:rPr>
          <w:rFonts w:ascii="Times New Roman" w:hAnsi="Times New Roman"/>
          <w:szCs w:val="24"/>
        </w:rPr>
        <w:t>Employment Data</w:t>
      </w:r>
      <w:r w:rsidR="00AB10D5">
        <w:rPr>
          <w:rFonts w:ascii="Times New Roman" w:hAnsi="Times New Roman"/>
          <w:szCs w:val="24"/>
        </w:rPr>
        <w:t>”</w:t>
      </w:r>
      <w:r w:rsidRPr="006E6A3D">
        <w:rPr>
          <w:rFonts w:ascii="Times New Roman" w:hAnsi="Times New Roman"/>
          <w:szCs w:val="24"/>
        </w:rPr>
        <w:t xml:space="preserve"> tab </w:t>
      </w:r>
      <w:r w:rsidR="00EF5ECA">
        <w:rPr>
          <w:rFonts w:ascii="Times New Roman" w:hAnsi="Times New Roman"/>
          <w:szCs w:val="24"/>
        </w:rPr>
        <w:t>pulls in</w:t>
      </w:r>
      <w:r w:rsidR="004F0D27">
        <w:rPr>
          <w:rFonts w:ascii="Times New Roman" w:hAnsi="Times New Roman"/>
          <w:szCs w:val="24"/>
        </w:rPr>
        <w:t xml:space="preserve"> personnel employed, in thousands,</w:t>
      </w:r>
      <w:r w:rsidRPr="006E6A3D">
        <w:rPr>
          <w:rFonts w:ascii="Times New Roman" w:hAnsi="Times New Roman"/>
          <w:szCs w:val="24"/>
        </w:rPr>
        <w:t xml:space="preserve"> by </w:t>
      </w:r>
      <w:r w:rsidR="009D1D9E">
        <w:rPr>
          <w:rFonts w:ascii="Times New Roman" w:hAnsi="Times New Roman"/>
          <w:szCs w:val="24"/>
        </w:rPr>
        <w:t>region</w:t>
      </w:r>
      <w:r w:rsidRPr="006E6A3D">
        <w:rPr>
          <w:rFonts w:ascii="Times New Roman" w:hAnsi="Times New Roman"/>
          <w:szCs w:val="24"/>
        </w:rPr>
        <w:t>. Data is divided into the eleven different industries provided in the employment data from BLS, and pulls from</w:t>
      </w:r>
      <w:r w:rsidR="00EF5ECA">
        <w:rPr>
          <w:rFonts w:ascii="Times New Roman" w:hAnsi="Times New Roman"/>
          <w:szCs w:val="24"/>
        </w:rPr>
        <w:t xml:space="preserve"> the “</w:t>
      </w:r>
      <w:r w:rsidR="004F0D27">
        <w:rPr>
          <w:rFonts w:ascii="Times New Roman" w:hAnsi="Times New Roman"/>
          <w:szCs w:val="24"/>
        </w:rPr>
        <w:t>Employment</w:t>
      </w:r>
      <w:r w:rsidR="00EF5ECA">
        <w:rPr>
          <w:rFonts w:ascii="Times New Roman" w:hAnsi="Times New Roman"/>
          <w:szCs w:val="24"/>
        </w:rPr>
        <w:t>” tab</w:t>
      </w:r>
      <w:r w:rsidR="00E83B90">
        <w:rPr>
          <w:rFonts w:ascii="Times New Roman" w:hAnsi="Times New Roman"/>
          <w:szCs w:val="24"/>
        </w:rPr>
        <w:t xml:space="preserve"> in the raw data section</w:t>
      </w:r>
      <w:r w:rsidR="00EF5ECA">
        <w:rPr>
          <w:rFonts w:ascii="Times New Roman" w:hAnsi="Times New Roman"/>
          <w:szCs w:val="24"/>
        </w:rPr>
        <w:t>. T</w:t>
      </w:r>
      <w:r w:rsidRPr="006E6A3D">
        <w:rPr>
          <w:rFonts w:ascii="Times New Roman" w:hAnsi="Times New Roman"/>
          <w:szCs w:val="24"/>
        </w:rPr>
        <w:t>he</w:t>
      </w:r>
      <w:r w:rsidR="00E83B90">
        <w:rPr>
          <w:rFonts w:ascii="Times New Roman" w:hAnsi="Times New Roman"/>
          <w:szCs w:val="24"/>
        </w:rPr>
        <w:t xml:space="preserve"> “Employment Data”</w:t>
      </w:r>
      <w:r w:rsidRPr="006E6A3D">
        <w:rPr>
          <w:rFonts w:ascii="Times New Roman" w:hAnsi="Times New Roman"/>
          <w:szCs w:val="24"/>
        </w:rPr>
        <w:t xml:space="preserve"> tab will be automatically updated as new data is copied into the raw data tab. The last column of the table sums all em</w:t>
      </w:r>
      <w:r w:rsidR="00EF5ECA">
        <w:rPr>
          <w:rFonts w:ascii="Times New Roman" w:hAnsi="Times New Roman"/>
          <w:szCs w:val="24"/>
        </w:rPr>
        <w:t>ployment in the region.</w:t>
      </w:r>
      <w:r w:rsidR="00E83B90">
        <w:rPr>
          <w:rFonts w:ascii="Times New Roman" w:hAnsi="Times New Roman"/>
          <w:szCs w:val="24"/>
        </w:rPr>
        <w:t xml:space="preserve"> Note that summing each state’s individual region’s employment count by region does not always equal the total for that state. Some smaller region data may be unavailable for a particular state. </w:t>
      </w:r>
      <w:r w:rsidR="00E83B90" w:rsidRPr="006E6A3D">
        <w:rPr>
          <w:rFonts w:ascii="Times New Roman" w:hAnsi="Times New Roman"/>
          <w:szCs w:val="24"/>
        </w:rPr>
        <w:t>No changes to this tab need to be made directly.</w:t>
      </w:r>
    </w:p>
    <w:p w:rsidR="003A6867" w:rsidRDefault="003A6867" w:rsidP="006E6A3D">
      <w:pPr>
        <w:rPr>
          <w:rFonts w:ascii="Times New Roman" w:hAnsi="Times New Roman"/>
          <w:szCs w:val="24"/>
        </w:rPr>
      </w:pPr>
    </w:p>
    <w:p w:rsidR="006E6A3D" w:rsidRPr="006E6A3D" w:rsidRDefault="009D1D9E" w:rsidP="006E6A3D">
      <w:pPr>
        <w:rPr>
          <w:rFonts w:ascii="Times New Roman" w:hAnsi="Times New Roman"/>
          <w:szCs w:val="24"/>
        </w:rPr>
      </w:pPr>
      <w:r>
        <w:rPr>
          <w:rFonts w:ascii="Times New Roman" w:hAnsi="Times New Roman"/>
          <w:szCs w:val="24"/>
        </w:rPr>
        <w:t>T</w:t>
      </w:r>
      <w:r w:rsidR="006E6A3D" w:rsidRPr="006E6A3D">
        <w:rPr>
          <w:rFonts w:ascii="Times New Roman" w:hAnsi="Times New Roman"/>
          <w:szCs w:val="24"/>
        </w:rPr>
        <w:t xml:space="preserve">he </w:t>
      </w:r>
      <w:r w:rsidR="00AB10D5">
        <w:rPr>
          <w:rFonts w:ascii="Times New Roman" w:hAnsi="Times New Roman"/>
          <w:szCs w:val="24"/>
        </w:rPr>
        <w:t>“</w:t>
      </w:r>
      <w:r w:rsidR="006E6A3D" w:rsidRPr="006E6A3D">
        <w:rPr>
          <w:rFonts w:ascii="Times New Roman" w:hAnsi="Times New Roman"/>
          <w:szCs w:val="24"/>
        </w:rPr>
        <w:t>Income and Population</w:t>
      </w:r>
      <w:r w:rsidR="00AB10D5">
        <w:rPr>
          <w:rFonts w:ascii="Times New Roman" w:hAnsi="Times New Roman"/>
          <w:szCs w:val="24"/>
        </w:rPr>
        <w:t>”</w:t>
      </w:r>
      <w:r w:rsidR="006E6A3D" w:rsidRPr="006E6A3D">
        <w:rPr>
          <w:rFonts w:ascii="Times New Roman" w:hAnsi="Times New Roman"/>
          <w:szCs w:val="24"/>
        </w:rPr>
        <w:t xml:space="preserve"> tab </w:t>
      </w:r>
      <w:r w:rsidR="00E83B90">
        <w:rPr>
          <w:rFonts w:ascii="Times New Roman" w:hAnsi="Times New Roman"/>
          <w:szCs w:val="24"/>
        </w:rPr>
        <w:t>converts</w:t>
      </w:r>
      <w:r w:rsidR="006E6A3D" w:rsidRPr="006E6A3D">
        <w:rPr>
          <w:rFonts w:ascii="Times New Roman" w:hAnsi="Times New Roman"/>
          <w:szCs w:val="24"/>
        </w:rPr>
        <w:t xml:space="preserve"> </w:t>
      </w:r>
      <w:r w:rsidR="006670C6">
        <w:rPr>
          <w:rFonts w:ascii="Times New Roman" w:hAnsi="Times New Roman"/>
          <w:szCs w:val="24"/>
        </w:rPr>
        <w:t>the raw income data into a dynamic format, and computes the base year dollar</w:t>
      </w:r>
      <w:r w:rsidR="00E83B90">
        <w:rPr>
          <w:rFonts w:ascii="Times New Roman" w:hAnsi="Times New Roman"/>
          <w:szCs w:val="24"/>
        </w:rPr>
        <w:t xml:space="preserve"> for each item</w:t>
      </w:r>
      <w:r w:rsidR="006E6A3D" w:rsidRPr="006E6A3D">
        <w:rPr>
          <w:rFonts w:ascii="Times New Roman" w:hAnsi="Times New Roman"/>
          <w:szCs w:val="24"/>
        </w:rPr>
        <w:t xml:space="preserve">. Columns A (the GeoName) and B (Linecode) are copied directly from the </w:t>
      </w:r>
      <w:r w:rsidR="00E83B90">
        <w:rPr>
          <w:rFonts w:ascii="Times New Roman" w:hAnsi="Times New Roman"/>
          <w:szCs w:val="24"/>
        </w:rPr>
        <w:t>“Employment</w:t>
      </w:r>
      <w:r w:rsidR="004F0D27">
        <w:rPr>
          <w:rFonts w:ascii="Times New Roman" w:hAnsi="Times New Roman"/>
          <w:szCs w:val="24"/>
        </w:rPr>
        <w:t>”</w:t>
      </w:r>
      <w:r w:rsidR="006E6A3D" w:rsidRPr="006E6A3D">
        <w:rPr>
          <w:rFonts w:ascii="Times New Roman" w:hAnsi="Times New Roman"/>
          <w:szCs w:val="24"/>
        </w:rPr>
        <w:t xml:space="preserve"> tab raw data table. The third column, “Tag”, concatenates the first two columns, allowing the data to be recognized as either real personal income or real per capita personal income. Column D further describes the linecode. Column E pulls the income directly in from the raw data tab “Income Data” and will automatically update as new income data is copied into the raw data tab. These costs are all provided in chained 2008 dollars, with real personal income data in thousands, and real per capita person</w:t>
      </w:r>
      <w:r w:rsidR="00A51041">
        <w:rPr>
          <w:rFonts w:ascii="Times New Roman" w:hAnsi="Times New Roman"/>
          <w:szCs w:val="24"/>
        </w:rPr>
        <w:t>al</w:t>
      </w:r>
      <w:r w:rsidR="006E6A3D" w:rsidRPr="006E6A3D">
        <w:rPr>
          <w:rFonts w:ascii="Times New Roman" w:hAnsi="Times New Roman"/>
          <w:szCs w:val="24"/>
        </w:rPr>
        <w:t xml:space="preserve"> income in real dollars. On the </w:t>
      </w:r>
      <w:r w:rsidR="00AF695A">
        <w:rPr>
          <w:rFonts w:ascii="Times New Roman" w:hAnsi="Times New Roman"/>
          <w:szCs w:val="24"/>
        </w:rPr>
        <w:t>“I</w:t>
      </w:r>
      <w:r w:rsidR="006E6A3D" w:rsidRPr="006E6A3D">
        <w:rPr>
          <w:rFonts w:ascii="Times New Roman" w:hAnsi="Times New Roman"/>
          <w:szCs w:val="24"/>
        </w:rPr>
        <w:t>nterface</w:t>
      </w:r>
      <w:r w:rsidR="00AF695A">
        <w:rPr>
          <w:rFonts w:ascii="Times New Roman" w:hAnsi="Times New Roman"/>
          <w:szCs w:val="24"/>
        </w:rPr>
        <w:t>”</w:t>
      </w:r>
      <w:r w:rsidR="006E6A3D" w:rsidRPr="006E6A3D">
        <w:rPr>
          <w:rFonts w:ascii="Times New Roman" w:hAnsi="Times New Roman"/>
          <w:szCs w:val="24"/>
        </w:rPr>
        <w:t xml:space="preserve"> tab, the user indicates the desired base year dollar output. In column F, the data is converted into thousands of dollars and inflated to the base year chosen by the user</w:t>
      </w:r>
      <w:r w:rsidR="00181BA1">
        <w:rPr>
          <w:rFonts w:ascii="Times New Roman" w:hAnsi="Times New Roman"/>
          <w:szCs w:val="24"/>
        </w:rPr>
        <w:t xml:space="preserve"> in the interface</w:t>
      </w:r>
      <w:r w:rsidR="006E6A3D" w:rsidRPr="006E6A3D">
        <w:rPr>
          <w:rFonts w:ascii="Times New Roman" w:hAnsi="Times New Roman"/>
          <w:szCs w:val="24"/>
        </w:rPr>
        <w:t xml:space="preserve">. The column header changes to indicate the chosen year. Inflation indices </w:t>
      </w:r>
      <w:r w:rsidR="00E83B90">
        <w:rPr>
          <w:rFonts w:ascii="Times New Roman" w:hAnsi="Times New Roman"/>
          <w:szCs w:val="24"/>
        </w:rPr>
        <w:t xml:space="preserve">used </w:t>
      </w:r>
      <w:r w:rsidR="006E6A3D" w:rsidRPr="006E6A3D">
        <w:rPr>
          <w:rFonts w:ascii="Times New Roman" w:hAnsi="Times New Roman"/>
          <w:szCs w:val="24"/>
        </w:rPr>
        <w:t>can be found in the Resources</w:t>
      </w:r>
      <w:r w:rsidR="00C50FE0">
        <w:rPr>
          <w:rFonts w:ascii="Times New Roman" w:hAnsi="Times New Roman"/>
          <w:szCs w:val="24"/>
        </w:rPr>
        <w:t>’</w:t>
      </w:r>
      <w:r w:rsidR="006E6A3D" w:rsidRPr="006E6A3D">
        <w:rPr>
          <w:rFonts w:ascii="Times New Roman" w:hAnsi="Times New Roman"/>
          <w:szCs w:val="24"/>
        </w:rPr>
        <w:t xml:space="preserve"> tab “Inflation</w:t>
      </w:r>
      <w:r w:rsidR="00F218F6">
        <w:rPr>
          <w:rFonts w:ascii="Times New Roman" w:hAnsi="Times New Roman"/>
          <w:szCs w:val="24"/>
        </w:rPr>
        <w:t>.</w:t>
      </w:r>
      <w:r w:rsidR="00AF695A">
        <w:rPr>
          <w:rFonts w:ascii="Times New Roman" w:hAnsi="Times New Roman"/>
          <w:szCs w:val="24"/>
        </w:rPr>
        <w:t>”</w:t>
      </w:r>
      <w:r w:rsidR="00F218F6">
        <w:rPr>
          <w:rFonts w:ascii="Times New Roman" w:hAnsi="Times New Roman"/>
          <w:szCs w:val="24"/>
        </w:rPr>
        <w:t xml:space="preserve">  </w:t>
      </w:r>
      <w:r w:rsidR="00CB2D6D">
        <w:rPr>
          <w:rFonts w:ascii="Times New Roman" w:hAnsi="Times New Roman"/>
          <w:szCs w:val="24"/>
        </w:rPr>
        <w:t>The data wa</w:t>
      </w:r>
      <w:r w:rsidR="006E6A3D" w:rsidRPr="006E6A3D">
        <w:rPr>
          <w:rFonts w:ascii="Times New Roman" w:hAnsi="Times New Roman"/>
          <w:szCs w:val="24"/>
        </w:rPr>
        <w:t xml:space="preserve">s inflated to the desired dollars by multiplying the 2008 dollars by the raw index of the desired year. </w:t>
      </w:r>
      <w:r w:rsidR="00C50FE0">
        <w:rPr>
          <w:rFonts w:ascii="Times New Roman" w:hAnsi="Times New Roman"/>
          <w:szCs w:val="24"/>
        </w:rPr>
        <w:t>For more</w:t>
      </w:r>
      <w:r w:rsidR="00AF695A">
        <w:rPr>
          <w:rFonts w:ascii="Times New Roman" w:hAnsi="Times New Roman"/>
          <w:szCs w:val="24"/>
        </w:rPr>
        <w:t xml:space="preserve"> information on inflation, see</w:t>
      </w:r>
      <w:r w:rsidR="00C50FE0">
        <w:rPr>
          <w:rFonts w:ascii="Times New Roman" w:hAnsi="Times New Roman"/>
          <w:szCs w:val="24"/>
        </w:rPr>
        <w:t xml:space="preserve"> section </w:t>
      </w:r>
      <w:r w:rsidR="00D4585A">
        <w:rPr>
          <w:rFonts w:ascii="Times New Roman" w:hAnsi="Times New Roman"/>
          <w:szCs w:val="24"/>
        </w:rPr>
        <w:fldChar w:fldCharType="begin"/>
      </w:r>
      <w:r w:rsidR="00C50FE0">
        <w:rPr>
          <w:rFonts w:ascii="Times New Roman" w:hAnsi="Times New Roman"/>
          <w:szCs w:val="24"/>
        </w:rPr>
        <w:instrText xml:space="preserve"> REF _Ref416782333 \r \h </w:instrText>
      </w:r>
      <w:r w:rsidR="00D4585A">
        <w:rPr>
          <w:rFonts w:ascii="Times New Roman" w:hAnsi="Times New Roman"/>
          <w:szCs w:val="24"/>
        </w:rPr>
      </w:r>
      <w:r w:rsidR="00D4585A">
        <w:rPr>
          <w:rFonts w:ascii="Times New Roman" w:hAnsi="Times New Roman"/>
          <w:szCs w:val="24"/>
        </w:rPr>
        <w:fldChar w:fldCharType="separate"/>
      </w:r>
      <w:r w:rsidR="00C736EB">
        <w:rPr>
          <w:rFonts w:ascii="Times New Roman" w:hAnsi="Times New Roman"/>
          <w:szCs w:val="24"/>
        </w:rPr>
        <w:t>D-7</w:t>
      </w:r>
      <w:r w:rsidR="00D4585A">
        <w:rPr>
          <w:rFonts w:ascii="Times New Roman" w:hAnsi="Times New Roman"/>
          <w:szCs w:val="24"/>
        </w:rPr>
        <w:fldChar w:fldCharType="end"/>
      </w:r>
      <w:r w:rsidR="00C50FE0">
        <w:rPr>
          <w:rFonts w:ascii="Times New Roman" w:hAnsi="Times New Roman"/>
          <w:szCs w:val="24"/>
        </w:rPr>
        <w:t xml:space="preserve">. </w:t>
      </w:r>
      <w:r w:rsidR="006E6A3D" w:rsidRPr="006E6A3D">
        <w:rPr>
          <w:rFonts w:ascii="Times New Roman" w:hAnsi="Times New Roman"/>
          <w:szCs w:val="24"/>
        </w:rPr>
        <w:t xml:space="preserve">   </w:t>
      </w:r>
    </w:p>
    <w:p w:rsidR="007D6866" w:rsidRDefault="007D6866" w:rsidP="006E6A3D">
      <w:pPr>
        <w:rPr>
          <w:rFonts w:ascii="Times New Roman" w:hAnsi="Times New Roman"/>
          <w:szCs w:val="24"/>
        </w:rPr>
      </w:pPr>
    </w:p>
    <w:p w:rsidR="006E6A3D" w:rsidRDefault="006E6A3D" w:rsidP="006E6A3D">
      <w:pPr>
        <w:rPr>
          <w:rFonts w:ascii="Times New Roman" w:hAnsi="Times New Roman"/>
          <w:szCs w:val="24"/>
        </w:rPr>
      </w:pPr>
      <w:r w:rsidRPr="006E6A3D">
        <w:rPr>
          <w:rFonts w:ascii="Times New Roman" w:hAnsi="Times New Roman"/>
          <w:szCs w:val="24"/>
        </w:rPr>
        <w:t>The second table in the “Income and Pop</w:t>
      </w:r>
      <w:r w:rsidR="00E83B90">
        <w:rPr>
          <w:rFonts w:ascii="Times New Roman" w:hAnsi="Times New Roman"/>
          <w:szCs w:val="24"/>
        </w:rPr>
        <w:t>ulation</w:t>
      </w:r>
      <w:r w:rsidRPr="006E6A3D">
        <w:rPr>
          <w:rFonts w:ascii="Times New Roman" w:hAnsi="Times New Roman"/>
          <w:szCs w:val="24"/>
        </w:rPr>
        <w:t>” tab organizes the data in a format usable for the calculation portion of the tool. It first removes duplicate names so that each GeoName is listed only once. Columns I and J pull in the normalized real personal income and real per capita personal income for each region. The last column, population, derives the population for each region by dividing the RPI by the real per capita personal income. No updates or changes are required to be made directly to this tab.</w:t>
      </w:r>
    </w:p>
    <w:p w:rsidR="0001498B" w:rsidRDefault="0001498B" w:rsidP="006E6A3D">
      <w:pPr>
        <w:rPr>
          <w:rFonts w:ascii="Times New Roman" w:hAnsi="Times New Roman"/>
          <w:szCs w:val="24"/>
        </w:rPr>
      </w:pPr>
      <w:r>
        <w:rPr>
          <w:rFonts w:ascii="Times New Roman" w:hAnsi="Times New Roman"/>
          <w:szCs w:val="24"/>
        </w:rPr>
        <w:lastRenderedPageBreak/>
        <w:t xml:space="preserve">The “Region Summary” tab first maps the regions from the BLS data to the regions from the BEA data. </w:t>
      </w:r>
      <w:r w:rsidR="00876FA1">
        <w:rPr>
          <w:rFonts w:ascii="Times New Roman" w:hAnsi="Times New Roman"/>
          <w:szCs w:val="24"/>
        </w:rPr>
        <w:t xml:space="preserve">Then real personal income, real per capita personal income, and population data are pulled in from either raw data or mapped data tabs. </w:t>
      </w:r>
      <w:r w:rsidR="00876FA1" w:rsidRPr="006E6A3D">
        <w:rPr>
          <w:rFonts w:ascii="Times New Roman" w:hAnsi="Times New Roman"/>
          <w:szCs w:val="24"/>
        </w:rPr>
        <w:t>No updates or changes are required to be made directly to this tab.</w:t>
      </w:r>
    </w:p>
    <w:p w:rsidR="00C01C54" w:rsidRDefault="00C01C54" w:rsidP="006E6A3D">
      <w:pPr>
        <w:rPr>
          <w:rFonts w:ascii="Times New Roman" w:hAnsi="Times New Roman"/>
          <w:szCs w:val="24"/>
        </w:rPr>
      </w:pPr>
    </w:p>
    <w:p w:rsidR="00C01C54" w:rsidRPr="006E6A3D" w:rsidRDefault="00000F87" w:rsidP="00C01C54">
      <w:pPr>
        <w:pStyle w:val="Heading7"/>
      </w:pPr>
      <w:r>
        <w:t xml:space="preserve"> Analysis</w:t>
      </w:r>
    </w:p>
    <w:p w:rsidR="00C01C54" w:rsidRDefault="00C01C54" w:rsidP="006E6A3D">
      <w:pPr>
        <w:rPr>
          <w:rFonts w:ascii="Times New Roman" w:hAnsi="Times New Roman"/>
          <w:szCs w:val="24"/>
        </w:rPr>
      </w:pPr>
    </w:p>
    <w:p w:rsidR="00CA6F41" w:rsidRDefault="006E6A3D" w:rsidP="006E6A3D">
      <w:pPr>
        <w:rPr>
          <w:rFonts w:ascii="Times New Roman" w:hAnsi="Times New Roman"/>
          <w:szCs w:val="24"/>
        </w:rPr>
      </w:pPr>
      <w:r w:rsidRPr="006E6A3D">
        <w:rPr>
          <w:rFonts w:ascii="Times New Roman" w:hAnsi="Times New Roman"/>
          <w:szCs w:val="24"/>
        </w:rPr>
        <w:t>There are two major calculations required in Economic B</w:t>
      </w:r>
      <w:r w:rsidR="00BA2D06">
        <w:rPr>
          <w:rFonts w:ascii="Times New Roman" w:hAnsi="Times New Roman"/>
          <w:szCs w:val="24"/>
        </w:rPr>
        <w:t>ase Analysis. The first is the location q</w:t>
      </w:r>
      <w:r w:rsidRPr="006E6A3D">
        <w:rPr>
          <w:rFonts w:ascii="Times New Roman" w:hAnsi="Times New Roman"/>
          <w:szCs w:val="24"/>
        </w:rPr>
        <w:t xml:space="preserve">uotient, found in the “LQ Calc” tab. This tab pulls in all of the employment data from the </w:t>
      </w:r>
      <w:r w:rsidR="00AB10D5">
        <w:rPr>
          <w:rFonts w:ascii="Times New Roman" w:hAnsi="Times New Roman"/>
          <w:szCs w:val="24"/>
        </w:rPr>
        <w:t>“Employment</w:t>
      </w:r>
      <w:r w:rsidR="00CA6F41">
        <w:rPr>
          <w:rFonts w:ascii="Times New Roman" w:hAnsi="Times New Roman"/>
          <w:szCs w:val="24"/>
        </w:rPr>
        <w:t xml:space="preserve"> Data</w:t>
      </w:r>
      <w:r w:rsidR="00AB10D5">
        <w:rPr>
          <w:rFonts w:ascii="Times New Roman" w:hAnsi="Times New Roman"/>
          <w:szCs w:val="24"/>
        </w:rPr>
        <w:t>” tab</w:t>
      </w:r>
      <w:r w:rsidRPr="006E6A3D">
        <w:rPr>
          <w:rFonts w:ascii="Times New Roman" w:hAnsi="Times New Roman"/>
          <w:szCs w:val="24"/>
        </w:rPr>
        <w:t xml:space="preserve">, which is then utilized to calculate the LQ for each region and industry. In each LQ column of the table, the formula is as follows: </w:t>
      </w:r>
    </w:p>
    <w:p w:rsidR="00CA6F41" w:rsidRDefault="00CA6F41" w:rsidP="006E6A3D">
      <w:pPr>
        <w:rPr>
          <w:rFonts w:ascii="Times New Roman" w:hAnsi="Times New Roman"/>
          <w:szCs w:val="24"/>
        </w:rPr>
      </w:pPr>
    </w:p>
    <w:p w:rsidR="006E6A3D" w:rsidRDefault="006E6A3D" w:rsidP="006E6A3D">
      <w:pPr>
        <w:rPr>
          <w:rFonts w:ascii="Times New Roman" w:eastAsiaTheme="minorEastAsia" w:hAnsi="Times New Roman"/>
          <w:color w:val="000000" w:themeColor="text1"/>
          <w:szCs w:val="24"/>
        </w:rPr>
      </w:pPr>
      <m:oMathPara>
        <m:oMath>
          <m:r>
            <w:rPr>
              <w:rFonts w:ascii="Cambria Math" w:hAnsi="Cambria Math"/>
              <w:color w:val="000000" w:themeColor="text1"/>
              <w:szCs w:val="24"/>
            </w:rPr>
            <m:t>Location</m:t>
          </m:r>
          <m:r>
            <w:rPr>
              <w:rFonts w:ascii="Cambria Math" w:hAnsi="Times New Roman"/>
              <w:color w:val="000000" w:themeColor="text1"/>
              <w:szCs w:val="24"/>
            </w:rPr>
            <m:t xml:space="preserve"> </m:t>
          </m:r>
          <m:r>
            <w:rPr>
              <w:rFonts w:ascii="Cambria Math" w:hAnsi="Cambria Math"/>
              <w:color w:val="000000" w:themeColor="text1"/>
              <w:szCs w:val="24"/>
            </w:rPr>
            <m:t>Quotient</m:t>
          </m:r>
          <m:r>
            <w:rPr>
              <w:rFonts w:ascii="Cambria Math" w:hAnsi="Times New Roman"/>
              <w:color w:val="000000" w:themeColor="text1"/>
              <w:szCs w:val="24"/>
            </w:rPr>
            <m:t xml:space="preserve">= </m:t>
          </m:r>
          <m:f>
            <m:fPr>
              <m:ctrlPr>
                <w:rPr>
                  <w:rFonts w:ascii="Cambria Math" w:hAnsi="Times New Roman"/>
                  <w:i/>
                  <w:color w:val="000000" w:themeColor="text1"/>
                  <w:szCs w:val="24"/>
                </w:rPr>
              </m:ctrlPr>
            </m:fPr>
            <m:num>
              <m:f>
                <m:fPr>
                  <m:ctrlPr>
                    <w:rPr>
                      <w:rFonts w:ascii="Cambria Math" w:hAnsi="Times New Roman"/>
                      <w:i/>
                      <w:color w:val="000000" w:themeColor="text1"/>
                      <w:szCs w:val="24"/>
                    </w:rPr>
                  </m:ctrlPr>
                </m:fPr>
                <m:num>
                  <m:r>
                    <w:rPr>
                      <w:rFonts w:ascii="Cambria Math" w:hAnsi="Cambria Math"/>
                      <w:color w:val="000000" w:themeColor="text1"/>
                      <w:szCs w:val="24"/>
                    </w:rPr>
                    <m:t>Local</m:t>
                  </m:r>
                  <m:r>
                    <w:rPr>
                      <w:rFonts w:ascii="Cambria Math" w:hAnsi="Times New Roman"/>
                      <w:color w:val="000000" w:themeColor="text1"/>
                      <w:szCs w:val="24"/>
                    </w:rPr>
                    <m:t xml:space="preserve"> </m:t>
                  </m:r>
                  <m:r>
                    <w:rPr>
                      <w:rFonts w:ascii="Cambria Math" w:hAnsi="Cambria Math"/>
                      <w:color w:val="000000" w:themeColor="text1"/>
                      <w:szCs w:val="24"/>
                    </w:rPr>
                    <m:t>employment</m:t>
                  </m:r>
                  <m:r>
                    <w:rPr>
                      <w:rFonts w:ascii="Cambria Math" w:hAnsi="Times New Roman"/>
                      <w:color w:val="000000" w:themeColor="text1"/>
                      <w:szCs w:val="24"/>
                    </w:rPr>
                    <m:t xml:space="preserve"> </m:t>
                  </m:r>
                  <m:r>
                    <w:rPr>
                      <w:rFonts w:ascii="Cambria Math" w:hAnsi="Cambria Math"/>
                      <w:color w:val="000000" w:themeColor="text1"/>
                      <w:szCs w:val="24"/>
                    </w:rPr>
                    <m:t>in</m:t>
                  </m:r>
                  <m:r>
                    <w:rPr>
                      <w:rFonts w:ascii="Cambria Math" w:hAnsi="Times New Roman"/>
                      <w:color w:val="000000" w:themeColor="text1"/>
                      <w:szCs w:val="24"/>
                    </w:rPr>
                    <m:t xml:space="preserve"> </m:t>
                  </m:r>
                  <m:r>
                    <w:rPr>
                      <w:rFonts w:ascii="Cambria Math" w:hAnsi="Cambria Math"/>
                      <w:color w:val="000000" w:themeColor="text1"/>
                      <w:szCs w:val="24"/>
                    </w:rPr>
                    <m:t>industry</m:t>
                  </m:r>
                  <m:r>
                    <w:rPr>
                      <w:rFonts w:ascii="Cambria Math" w:hAnsi="Times New Roman"/>
                      <w:color w:val="000000" w:themeColor="text1"/>
                      <w:szCs w:val="24"/>
                    </w:rPr>
                    <m:t xml:space="preserve"> </m:t>
                  </m:r>
                  <m:r>
                    <w:rPr>
                      <w:rFonts w:ascii="Cambria Math" w:hAnsi="Cambria Math"/>
                      <w:color w:val="000000" w:themeColor="text1"/>
                      <w:szCs w:val="24"/>
                    </w:rPr>
                    <m:t>i</m:t>
                  </m:r>
                </m:num>
                <m:den>
                  <m:r>
                    <w:rPr>
                      <w:rFonts w:ascii="Cambria Math" w:hAnsi="Cambria Math"/>
                      <w:color w:val="000000" w:themeColor="text1"/>
                      <w:szCs w:val="24"/>
                    </w:rPr>
                    <m:t>Total</m:t>
                  </m:r>
                  <m:r>
                    <w:rPr>
                      <w:rFonts w:ascii="Cambria Math" w:hAnsi="Times New Roman"/>
                      <w:color w:val="000000" w:themeColor="text1"/>
                      <w:szCs w:val="24"/>
                    </w:rPr>
                    <m:t xml:space="preserve"> </m:t>
                  </m:r>
                  <m:r>
                    <w:rPr>
                      <w:rFonts w:ascii="Cambria Math" w:hAnsi="Cambria Math"/>
                      <w:color w:val="000000" w:themeColor="text1"/>
                      <w:szCs w:val="24"/>
                    </w:rPr>
                    <m:t>Local</m:t>
                  </m:r>
                  <m:r>
                    <w:rPr>
                      <w:rFonts w:ascii="Cambria Math" w:hAnsi="Times New Roman"/>
                      <w:color w:val="000000" w:themeColor="text1"/>
                      <w:szCs w:val="24"/>
                    </w:rPr>
                    <m:t xml:space="preserve"> </m:t>
                  </m:r>
                  <m:r>
                    <w:rPr>
                      <w:rFonts w:ascii="Cambria Math" w:hAnsi="Cambria Math"/>
                      <w:color w:val="000000" w:themeColor="text1"/>
                      <w:szCs w:val="24"/>
                    </w:rPr>
                    <m:t>Employment</m:t>
                  </m:r>
                </m:den>
              </m:f>
            </m:num>
            <m:den>
              <m:f>
                <m:fPr>
                  <m:ctrlPr>
                    <w:rPr>
                      <w:rFonts w:ascii="Cambria Math" w:hAnsi="Times New Roman"/>
                      <w:i/>
                      <w:color w:val="000000" w:themeColor="text1"/>
                      <w:szCs w:val="24"/>
                    </w:rPr>
                  </m:ctrlPr>
                </m:fPr>
                <m:num>
                  <m:r>
                    <w:rPr>
                      <w:rFonts w:ascii="Cambria Math" w:hAnsi="Cambria Math"/>
                      <w:color w:val="000000" w:themeColor="text1"/>
                      <w:szCs w:val="24"/>
                    </w:rPr>
                    <m:t>National</m:t>
                  </m:r>
                  <m:r>
                    <w:rPr>
                      <w:rFonts w:ascii="Cambria Math" w:hAnsi="Times New Roman"/>
                      <w:color w:val="000000" w:themeColor="text1"/>
                      <w:szCs w:val="24"/>
                    </w:rPr>
                    <m:t xml:space="preserve"> </m:t>
                  </m:r>
                  <m:r>
                    <w:rPr>
                      <w:rFonts w:ascii="Cambria Math" w:hAnsi="Cambria Math"/>
                      <w:color w:val="000000" w:themeColor="text1"/>
                      <w:szCs w:val="24"/>
                    </w:rPr>
                    <m:t>employment</m:t>
                  </m:r>
                  <m:r>
                    <w:rPr>
                      <w:rFonts w:ascii="Cambria Math" w:hAnsi="Times New Roman"/>
                      <w:color w:val="000000" w:themeColor="text1"/>
                      <w:szCs w:val="24"/>
                    </w:rPr>
                    <m:t xml:space="preserve"> </m:t>
                  </m:r>
                  <m:r>
                    <w:rPr>
                      <w:rFonts w:ascii="Cambria Math" w:hAnsi="Cambria Math"/>
                      <w:color w:val="000000" w:themeColor="text1"/>
                      <w:szCs w:val="24"/>
                    </w:rPr>
                    <m:t>in</m:t>
                  </m:r>
                  <m:r>
                    <w:rPr>
                      <w:rFonts w:ascii="Cambria Math" w:hAnsi="Times New Roman"/>
                      <w:color w:val="000000" w:themeColor="text1"/>
                      <w:szCs w:val="24"/>
                    </w:rPr>
                    <m:t xml:space="preserve"> </m:t>
                  </m:r>
                  <m:r>
                    <w:rPr>
                      <w:rFonts w:ascii="Cambria Math" w:hAnsi="Cambria Math"/>
                      <w:color w:val="000000" w:themeColor="text1"/>
                      <w:szCs w:val="24"/>
                    </w:rPr>
                    <m:t>industry</m:t>
                  </m:r>
                  <m:r>
                    <w:rPr>
                      <w:rFonts w:ascii="Cambria Math" w:hAnsi="Times New Roman"/>
                      <w:color w:val="000000" w:themeColor="text1"/>
                      <w:szCs w:val="24"/>
                    </w:rPr>
                    <m:t xml:space="preserve"> </m:t>
                  </m:r>
                  <m:r>
                    <w:rPr>
                      <w:rFonts w:ascii="Cambria Math" w:hAnsi="Cambria Math"/>
                      <w:color w:val="000000" w:themeColor="text1"/>
                      <w:szCs w:val="24"/>
                    </w:rPr>
                    <m:t>i</m:t>
                  </m:r>
                </m:num>
                <m:den>
                  <m:r>
                    <w:rPr>
                      <w:rFonts w:ascii="Cambria Math" w:hAnsi="Cambria Math"/>
                      <w:color w:val="000000" w:themeColor="text1"/>
                      <w:szCs w:val="24"/>
                    </w:rPr>
                    <m:t>Total</m:t>
                  </m:r>
                  <m:r>
                    <w:rPr>
                      <w:rFonts w:ascii="Cambria Math" w:hAnsi="Times New Roman"/>
                      <w:color w:val="000000" w:themeColor="text1"/>
                      <w:szCs w:val="24"/>
                    </w:rPr>
                    <m:t xml:space="preserve"> </m:t>
                  </m:r>
                  <m:r>
                    <w:rPr>
                      <w:rFonts w:ascii="Cambria Math" w:hAnsi="Cambria Math"/>
                      <w:color w:val="000000" w:themeColor="text1"/>
                      <w:szCs w:val="24"/>
                    </w:rPr>
                    <m:t>National</m:t>
                  </m:r>
                  <m:r>
                    <w:rPr>
                      <w:rFonts w:ascii="Cambria Math" w:hAnsi="Times New Roman"/>
                      <w:color w:val="000000" w:themeColor="text1"/>
                      <w:szCs w:val="24"/>
                    </w:rPr>
                    <m:t xml:space="preserve"> </m:t>
                  </m:r>
                  <m:r>
                    <w:rPr>
                      <w:rFonts w:ascii="Cambria Math" w:hAnsi="Cambria Math"/>
                      <w:color w:val="000000" w:themeColor="text1"/>
                      <w:szCs w:val="24"/>
                    </w:rPr>
                    <m:t>employment</m:t>
                  </m:r>
                </m:den>
              </m:f>
            </m:den>
          </m:f>
        </m:oMath>
      </m:oMathPara>
    </w:p>
    <w:p w:rsidR="001719AB" w:rsidRPr="006E6A3D" w:rsidRDefault="001719AB" w:rsidP="006E6A3D">
      <w:pPr>
        <w:rPr>
          <w:rFonts w:ascii="Times New Roman" w:eastAsiaTheme="minorEastAsia" w:hAnsi="Times New Roman"/>
          <w:color w:val="000000" w:themeColor="text1"/>
          <w:szCs w:val="24"/>
        </w:rPr>
      </w:pPr>
    </w:p>
    <w:p w:rsidR="006E6A3D" w:rsidRPr="006E6A3D" w:rsidRDefault="006E6A3D" w:rsidP="006E6A3D">
      <w:pPr>
        <w:rPr>
          <w:rFonts w:ascii="Times New Roman" w:hAnsi="Times New Roman"/>
          <w:szCs w:val="24"/>
        </w:rPr>
      </w:pPr>
      <w:r w:rsidRPr="006E6A3D">
        <w:rPr>
          <w:rFonts w:ascii="Times New Roman" w:hAnsi="Times New Roman"/>
          <w:szCs w:val="24"/>
        </w:rPr>
        <w:t xml:space="preserve">All data inputs required </w:t>
      </w:r>
      <w:r w:rsidR="00CA6F41">
        <w:rPr>
          <w:rFonts w:ascii="Times New Roman" w:hAnsi="Times New Roman"/>
          <w:szCs w:val="24"/>
        </w:rPr>
        <w:t>for the above formulation are found within</w:t>
      </w:r>
      <w:r w:rsidRPr="006E6A3D">
        <w:rPr>
          <w:rFonts w:ascii="Times New Roman" w:hAnsi="Times New Roman"/>
          <w:szCs w:val="24"/>
        </w:rPr>
        <w:t xml:space="preserve"> this tab. Once the location quotient is calculated, the subsequent column, “BASIC?”, utilizes a formula to tag each industry in each region as basic or non-basic, depending on the value of the LQ (if LQ is greater than 1.0, the industry is basic). For more information re</w:t>
      </w:r>
      <w:r w:rsidR="00EC6B2F">
        <w:rPr>
          <w:rFonts w:ascii="Times New Roman" w:hAnsi="Times New Roman"/>
          <w:szCs w:val="24"/>
        </w:rPr>
        <w:t>garding this methodology,</w:t>
      </w:r>
      <w:r w:rsidRPr="006E6A3D">
        <w:rPr>
          <w:rFonts w:ascii="Times New Roman" w:hAnsi="Times New Roman"/>
          <w:szCs w:val="24"/>
        </w:rPr>
        <w:t xml:space="preserve"> see section</w:t>
      </w:r>
      <w:r w:rsidR="001719AB">
        <w:rPr>
          <w:rFonts w:ascii="Times New Roman" w:hAnsi="Times New Roman"/>
          <w:szCs w:val="24"/>
        </w:rPr>
        <w:t xml:space="preserve"> </w:t>
      </w:r>
      <w:r w:rsidR="00D4585A">
        <w:rPr>
          <w:rFonts w:ascii="Times New Roman" w:hAnsi="Times New Roman"/>
          <w:szCs w:val="24"/>
        </w:rPr>
        <w:fldChar w:fldCharType="begin"/>
      </w:r>
      <w:r w:rsidR="001719AB">
        <w:rPr>
          <w:rFonts w:ascii="Times New Roman" w:hAnsi="Times New Roman"/>
          <w:szCs w:val="24"/>
        </w:rPr>
        <w:instrText xml:space="preserve"> REF _Ref416163146 \r \h </w:instrText>
      </w:r>
      <w:r w:rsidR="00D4585A">
        <w:rPr>
          <w:rFonts w:ascii="Times New Roman" w:hAnsi="Times New Roman"/>
          <w:szCs w:val="24"/>
        </w:rPr>
      </w:r>
      <w:r w:rsidR="00D4585A">
        <w:rPr>
          <w:rFonts w:ascii="Times New Roman" w:hAnsi="Times New Roman"/>
          <w:szCs w:val="24"/>
        </w:rPr>
        <w:fldChar w:fldCharType="separate"/>
      </w:r>
      <w:r w:rsidR="00C736EB">
        <w:rPr>
          <w:rFonts w:ascii="Times New Roman" w:hAnsi="Times New Roman"/>
          <w:szCs w:val="24"/>
        </w:rPr>
        <w:t>2</w:t>
      </w:r>
      <w:r w:rsidR="00D4585A">
        <w:rPr>
          <w:rFonts w:ascii="Times New Roman" w:hAnsi="Times New Roman"/>
          <w:szCs w:val="24"/>
        </w:rPr>
        <w:fldChar w:fldCharType="end"/>
      </w:r>
      <w:r w:rsidR="001719AB">
        <w:rPr>
          <w:rFonts w:ascii="Times New Roman" w:hAnsi="Times New Roman"/>
          <w:szCs w:val="24"/>
        </w:rPr>
        <w:t xml:space="preserve"> </w:t>
      </w:r>
      <w:r w:rsidRPr="006E6A3D">
        <w:rPr>
          <w:rFonts w:ascii="Times New Roman" w:hAnsi="Times New Roman"/>
          <w:szCs w:val="24"/>
        </w:rPr>
        <w:t>Methodology.</w:t>
      </w:r>
    </w:p>
    <w:p w:rsidR="003A6867" w:rsidRDefault="003A6867" w:rsidP="006E6A3D">
      <w:pPr>
        <w:rPr>
          <w:rFonts w:ascii="Times New Roman" w:hAnsi="Times New Roman"/>
          <w:szCs w:val="24"/>
        </w:rPr>
      </w:pPr>
    </w:p>
    <w:p w:rsidR="006E6A3D" w:rsidRPr="006E6A3D" w:rsidRDefault="006E6A3D" w:rsidP="006E6A3D">
      <w:pPr>
        <w:rPr>
          <w:rFonts w:ascii="Times New Roman" w:hAnsi="Times New Roman"/>
          <w:szCs w:val="24"/>
        </w:rPr>
      </w:pPr>
      <w:r w:rsidRPr="006E6A3D">
        <w:rPr>
          <w:rFonts w:ascii="Times New Roman" w:hAnsi="Times New Roman"/>
          <w:szCs w:val="24"/>
        </w:rPr>
        <w:t xml:space="preserve">The </w:t>
      </w:r>
      <w:r w:rsidR="00AF695A">
        <w:rPr>
          <w:rFonts w:ascii="Times New Roman" w:hAnsi="Times New Roman"/>
          <w:szCs w:val="24"/>
        </w:rPr>
        <w:t>“T</w:t>
      </w:r>
      <w:r w:rsidRPr="006E6A3D">
        <w:rPr>
          <w:rFonts w:ascii="Times New Roman" w:hAnsi="Times New Roman"/>
          <w:szCs w:val="24"/>
        </w:rPr>
        <w:t>otal</w:t>
      </w:r>
      <w:r w:rsidR="00AF695A">
        <w:rPr>
          <w:rFonts w:ascii="Times New Roman" w:hAnsi="Times New Roman"/>
          <w:szCs w:val="24"/>
        </w:rPr>
        <w:t>”</w:t>
      </w:r>
      <w:r w:rsidRPr="006E6A3D">
        <w:rPr>
          <w:rFonts w:ascii="Times New Roman" w:hAnsi="Times New Roman"/>
          <w:szCs w:val="24"/>
        </w:rPr>
        <w:t xml:space="preserve"> column represents the total persons employed, not including military personnel. The next column, “Total + Mil”, adds in all active duty service members. The last two columns of the table calculate both the number of people employed in a basic region as well as how many industries (out of the total 11) in that region are considered basic. </w:t>
      </w:r>
    </w:p>
    <w:p w:rsidR="003A6867" w:rsidRDefault="003A6867" w:rsidP="006E6A3D">
      <w:pPr>
        <w:rPr>
          <w:rFonts w:ascii="Times New Roman" w:hAnsi="Times New Roman"/>
          <w:szCs w:val="24"/>
        </w:rPr>
      </w:pPr>
    </w:p>
    <w:p w:rsidR="006E6A3D" w:rsidRDefault="006E6A3D" w:rsidP="006E6A3D">
      <w:pPr>
        <w:rPr>
          <w:rFonts w:ascii="Times New Roman" w:hAnsi="Times New Roman"/>
          <w:szCs w:val="24"/>
        </w:rPr>
      </w:pPr>
      <w:r w:rsidRPr="006E6A3D">
        <w:rPr>
          <w:rFonts w:ascii="Times New Roman" w:hAnsi="Times New Roman"/>
          <w:szCs w:val="24"/>
        </w:rPr>
        <w:t>Next, the “Multiplier</w:t>
      </w:r>
      <w:r w:rsidR="00AB10D5">
        <w:rPr>
          <w:rFonts w:ascii="Times New Roman" w:hAnsi="Times New Roman"/>
          <w:szCs w:val="24"/>
        </w:rPr>
        <w:t>”</w:t>
      </w:r>
      <w:r w:rsidRPr="006E6A3D">
        <w:rPr>
          <w:rFonts w:ascii="Times New Roman" w:hAnsi="Times New Roman"/>
          <w:szCs w:val="24"/>
        </w:rPr>
        <w:t xml:space="preserve"> tab serves the purpose of calculating an employment multiplier for each </w:t>
      </w:r>
      <w:r w:rsidR="00100CF7">
        <w:rPr>
          <w:rFonts w:ascii="Times New Roman" w:hAnsi="Times New Roman"/>
          <w:szCs w:val="24"/>
        </w:rPr>
        <w:t>region</w:t>
      </w:r>
      <w:r w:rsidRPr="006E6A3D">
        <w:rPr>
          <w:rFonts w:ascii="Times New Roman" w:hAnsi="Times New Roman"/>
          <w:szCs w:val="24"/>
        </w:rPr>
        <w:t>. The multiplier is calculated using the following formula:</w:t>
      </w:r>
    </w:p>
    <w:p w:rsidR="001719AB" w:rsidRPr="006E6A3D" w:rsidRDefault="001719AB" w:rsidP="006E6A3D">
      <w:pPr>
        <w:rPr>
          <w:rFonts w:ascii="Times New Roman" w:hAnsi="Times New Roman"/>
          <w:szCs w:val="24"/>
        </w:rPr>
      </w:pPr>
    </w:p>
    <w:p w:rsidR="006E6A3D" w:rsidRPr="006E6A3D" w:rsidRDefault="006E6A3D" w:rsidP="006E6A3D">
      <w:pPr>
        <w:rPr>
          <w:rFonts w:ascii="Times New Roman" w:eastAsiaTheme="minorEastAsia" w:hAnsi="Times New Roman"/>
          <w:color w:val="000000" w:themeColor="text1"/>
          <w:szCs w:val="24"/>
        </w:rPr>
      </w:pPr>
      <m:oMathPara>
        <m:oMath>
          <m:r>
            <w:rPr>
              <w:rFonts w:ascii="Cambria Math" w:hAnsi="Cambria Math"/>
              <w:color w:val="000000" w:themeColor="text1"/>
              <w:szCs w:val="24"/>
            </w:rPr>
            <m:t>Multiplier</m:t>
          </m:r>
          <m:r>
            <w:rPr>
              <w:rFonts w:ascii="Cambria Math" w:hAnsi="Times New Roman"/>
              <w:color w:val="000000" w:themeColor="text1"/>
              <w:szCs w:val="24"/>
            </w:rPr>
            <m:t xml:space="preserve">= </m:t>
          </m:r>
          <m:f>
            <m:fPr>
              <m:ctrlPr>
                <w:rPr>
                  <w:rFonts w:ascii="Cambria Math" w:hAnsi="Times New Roman"/>
                  <w:i/>
                  <w:color w:val="000000" w:themeColor="text1"/>
                  <w:szCs w:val="24"/>
                </w:rPr>
              </m:ctrlPr>
            </m:fPr>
            <m:num>
              <m:r>
                <w:rPr>
                  <w:rFonts w:ascii="Cambria Math" w:hAnsi="Cambria Math"/>
                  <w:color w:val="000000" w:themeColor="text1"/>
                  <w:szCs w:val="24"/>
                </w:rPr>
                <m:t>Total</m:t>
              </m:r>
              <m:r>
                <w:rPr>
                  <w:rFonts w:ascii="Cambria Math" w:hAnsi="Times New Roman"/>
                  <w:color w:val="000000" w:themeColor="text1"/>
                  <w:szCs w:val="24"/>
                </w:rPr>
                <m:t xml:space="preserve"> </m:t>
              </m:r>
              <m:r>
                <w:rPr>
                  <w:rFonts w:ascii="Cambria Math" w:hAnsi="Cambria Math"/>
                  <w:color w:val="000000" w:themeColor="text1"/>
                  <w:szCs w:val="24"/>
                </w:rPr>
                <m:t>Local</m:t>
              </m:r>
              <m:r>
                <w:rPr>
                  <w:rFonts w:ascii="Cambria Math" w:hAnsi="Times New Roman"/>
                  <w:color w:val="000000" w:themeColor="text1"/>
                  <w:szCs w:val="24"/>
                </w:rPr>
                <m:t xml:space="preserve"> </m:t>
              </m:r>
              <m:r>
                <w:rPr>
                  <w:rFonts w:ascii="Cambria Math" w:hAnsi="Cambria Math"/>
                  <w:color w:val="000000" w:themeColor="text1"/>
                  <w:szCs w:val="24"/>
                </w:rPr>
                <m:t>Employment</m:t>
              </m:r>
            </m:num>
            <m:den>
              <m:r>
                <w:rPr>
                  <w:rFonts w:ascii="Cambria Math" w:hAnsi="Cambria Math"/>
                  <w:color w:val="000000" w:themeColor="text1"/>
                  <w:szCs w:val="24"/>
                </w:rPr>
                <m:t>Total</m:t>
              </m:r>
              <m:r>
                <w:rPr>
                  <w:rFonts w:ascii="Cambria Math" w:hAnsi="Times New Roman"/>
                  <w:color w:val="000000" w:themeColor="text1"/>
                  <w:szCs w:val="24"/>
                </w:rPr>
                <m:t xml:space="preserve"> </m:t>
              </m:r>
              <m:r>
                <w:rPr>
                  <w:rFonts w:ascii="Cambria Math" w:hAnsi="Cambria Math"/>
                  <w:color w:val="000000" w:themeColor="text1"/>
                  <w:szCs w:val="24"/>
                </w:rPr>
                <m:t>Basic</m:t>
              </m:r>
              <m:r>
                <w:rPr>
                  <w:rFonts w:ascii="Cambria Math" w:hAnsi="Times New Roman"/>
                  <w:color w:val="000000" w:themeColor="text1"/>
                  <w:szCs w:val="24"/>
                </w:rPr>
                <m:t xml:space="preserve"> </m:t>
              </m:r>
              <m:r>
                <w:rPr>
                  <w:rFonts w:ascii="Cambria Math" w:hAnsi="Cambria Math"/>
                  <w:color w:val="000000" w:themeColor="text1"/>
                  <w:szCs w:val="24"/>
                </w:rPr>
                <m:t>Employment</m:t>
              </m:r>
            </m:den>
          </m:f>
        </m:oMath>
      </m:oMathPara>
    </w:p>
    <w:p w:rsidR="001719AB" w:rsidRDefault="001719AB" w:rsidP="006E6A3D">
      <w:pPr>
        <w:rPr>
          <w:rFonts w:ascii="Times New Roman" w:eastAsiaTheme="minorEastAsia" w:hAnsi="Times New Roman"/>
          <w:color w:val="000000" w:themeColor="text1"/>
          <w:szCs w:val="24"/>
        </w:rPr>
      </w:pPr>
    </w:p>
    <w:p w:rsidR="006E6A3D" w:rsidRPr="006E6A3D" w:rsidRDefault="006E6A3D" w:rsidP="006E6A3D">
      <w:pPr>
        <w:rPr>
          <w:rFonts w:ascii="Times New Roman" w:eastAsiaTheme="minorEastAsia" w:hAnsi="Times New Roman"/>
          <w:color w:val="000000" w:themeColor="text1"/>
          <w:szCs w:val="24"/>
        </w:rPr>
      </w:pPr>
      <w:r w:rsidRPr="006E6A3D">
        <w:rPr>
          <w:rFonts w:ascii="Times New Roman" w:eastAsiaTheme="minorEastAsia" w:hAnsi="Times New Roman"/>
          <w:color w:val="000000" w:themeColor="text1"/>
          <w:szCs w:val="24"/>
        </w:rPr>
        <w:t>The table in this tab maps the total local employment and to</w:t>
      </w:r>
      <w:r w:rsidR="00BA2D06">
        <w:rPr>
          <w:rFonts w:ascii="Times New Roman" w:eastAsiaTheme="minorEastAsia" w:hAnsi="Times New Roman"/>
          <w:color w:val="000000" w:themeColor="text1"/>
          <w:szCs w:val="24"/>
        </w:rPr>
        <w:t>tal basic employment to each region</w:t>
      </w:r>
      <w:r w:rsidRPr="006E6A3D">
        <w:rPr>
          <w:rFonts w:ascii="Times New Roman" w:eastAsiaTheme="minorEastAsia" w:hAnsi="Times New Roman"/>
          <w:color w:val="000000" w:themeColor="text1"/>
          <w:szCs w:val="24"/>
        </w:rPr>
        <w:t>. The last column, “Multiplier”, uses the above formula to compute the multiplier</w:t>
      </w:r>
      <w:r w:rsidR="00CA6F41">
        <w:rPr>
          <w:rFonts w:ascii="Times New Roman" w:eastAsiaTheme="minorEastAsia" w:hAnsi="Times New Roman"/>
          <w:color w:val="000000" w:themeColor="text1"/>
          <w:szCs w:val="24"/>
        </w:rPr>
        <w:t xml:space="preserve"> for each region</w:t>
      </w:r>
      <w:r w:rsidRPr="006E6A3D">
        <w:rPr>
          <w:rFonts w:ascii="Times New Roman" w:eastAsiaTheme="minorEastAsia" w:hAnsi="Times New Roman"/>
          <w:color w:val="000000" w:themeColor="text1"/>
          <w:szCs w:val="24"/>
        </w:rPr>
        <w:t xml:space="preserve">. </w:t>
      </w:r>
      <w:r w:rsidR="00876FA1" w:rsidRPr="006E6A3D">
        <w:rPr>
          <w:rFonts w:ascii="Times New Roman" w:hAnsi="Times New Roman"/>
          <w:szCs w:val="24"/>
        </w:rPr>
        <w:t>No updates or changes are requ</w:t>
      </w:r>
      <w:r w:rsidR="00876FA1">
        <w:rPr>
          <w:rFonts w:ascii="Times New Roman" w:hAnsi="Times New Roman"/>
          <w:szCs w:val="24"/>
        </w:rPr>
        <w:t>ired to be made directly to these</w:t>
      </w:r>
      <w:r w:rsidR="00876FA1" w:rsidRPr="006E6A3D">
        <w:rPr>
          <w:rFonts w:ascii="Times New Roman" w:hAnsi="Times New Roman"/>
          <w:szCs w:val="24"/>
        </w:rPr>
        <w:t xml:space="preserve"> tab</w:t>
      </w:r>
      <w:r w:rsidR="00876FA1">
        <w:rPr>
          <w:rFonts w:ascii="Times New Roman" w:hAnsi="Times New Roman"/>
          <w:szCs w:val="24"/>
        </w:rPr>
        <w:t>s</w:t>
      </w:r>
      <w:r w:rsidR="00876FA1" w:rsidRPr="006E6A3D">
        <w:rPr>
          <w:rFonts w:ascii="Times New Roman" w:hAnsi="Times New Roman"/>
          <w:szCs w:val="24"/>
        </w:rPr>
        <w:t>.</w:t>
      </w:r>
    </w:p>
    <w:p w:rsidR="00312CDC" w:rsidRDefault="00312CDC" w:rsidP="006E6A3D">
      <w:pPr>
        <w:rPr>
          <w:rFonts w:ascii="Times New Roman" w:hAnsi="Times New Roman"/>
          <w:szCs w:val="24"/>
        </w:rPr>
      </w:pPr>
    </w:p>
    <w:p w:rsidR="00C01C54" w:rsidRPr="006E6A3D" w:rsidRDefault="00C01C54" w:rsidP="00C01C54">
      <w:pPr>
        <w:pStyle w:val="Heading7"/>
      </w:pPr>
      <w:r>
        <w:t xml:space="preserve"> </w:t>
      </w:r>
      <w:bookmarkStart w:id="46" w:name="_Ref416782333"/>
      <w:r>
        <w:t>Resources</w:t>
      </w:r>
      <w:bookmarkEnd w:id="46"/>
    </w:p>
    <w:p w:rsidR="006E6A3D" w:rsidRPr="006E6A3D" w:rsidRDefault="00CA6F41" w:rsidP="006E6A3D">
      <w:pPr>
        <w:rPr>
          <w:rFonts w:ascii="Times New Roman" w:hAnsi="Times New Roman"/>
          <w:szCs w:val="24"/>
        </w:rPr>
      </w:pPr>
      <w:r>
        <w:rPr>
          <w:rFonts w:ascii="Times New Roman" w:hAnsi="Times New Roman"/>
          <w:szCs w:val="24"/>
        </w:rPr>
        <w:t xml:space="preserve">The “Inflation” tab contains </w:t>
      </w:r>
      <w:r w:rsidRPr="006E6A3D">
        <w:rPr>
          <w:rFonts w:ascii="Times New Roman" w:hAnsi="Times New Roman"/>
          <w:szCs w:val="24"/>
        </w:rPr>
        <w:t xml:space="preserve">a table generated from the FY15 Joint Inflation Calculator for </w:t>
      </w:r>
      <w:r w:rsidR="00F218F6">
        <w:rPr>
          <w:rFonts w:ascii="Times New Roman" w:hAnsi="Times New Roman"/>
          <w:szCs w:val="24"/>
        </w:rPr>
        <w:t>the P</w:t>
      </w:r>
      <w:r w:rsidR="00876FA1">
        <w:rPr>
          <w:rFonts w:ascii="Times New Roman" w:hAnsi="Times New Roman"/>
          <w:szCs w:val="24"/>
        </w:rPr>
        <w:t xml:space="preserve">resident’s </w:t>
      </w:r>
      <w:r w:rsidR="00F218F6">
        <w:rPr>
          <w:rFonts w:ascii="Times New Roman" w:hAnsi="Times New Roman"/>
          <w:szCs w:val="24"/>
        </w:rPr>
        <w:t>B</w:t>
      </w:r>
      <w:r w:rsidR="00876FA1">
        <w:rPr>
          <w:rFonts w:ascii="Times New Roman" w:hAnsi="Times New Roman"/>
          <w:szCs w:val="24"/>
        </w:rPr>
        <w:t>udget (PB)</w:t>
      </w:r>
      <w:r w:rsidR="00F218F6">
        <w:rPr>
          <w:rFonts w:ascii="Times New Roman" w:hAnsi="Times New Roman"/>
          <w:szCs w:val="24"/>
        </w:rPr>
        <w:t xml:space="preserve"> </w:t>
      </w:r>
      <w:r>
        <w:rPr>
          <w:rFonts w:ascii="Times New Roman" w:hAnsi="Times New Roman"/>
          <w:szCs w:val="24"/>
        </w:rPr>
        <w:t>for 20</w:t>
      </w:r>
      <w:r w:rsidRPr="006E6A3D">
        <w:rPr>
          <w:rFonts w:ascii="Times New Roman" w:hAnsi="Times New Roman"/>
          <w:szCs w:val="24"/>
        </w:rPr>
        <w:t>16. The inflation calculator is updated and released each year</w:t>
      </w:r>
      <w:r>
        <w:rPr>
          <w:rFonts w:ascii="Times New Roman" w:hAnsi="Times New Roman"/>
          <w:szCs w:val="24"/>
        </w:rPr>
        <w:t xml:space="preserve"> along with the new PB</w:t>
      </w:r>
      <w:r w:rsidRPr="006E6A3D">
        <w:rPr>
          <w:rFonts w:ascii="Times New Roman" w:hAnsi="Times New Roman"/>
          <w:szCs w:val="24"/>
        </w:rPr>
        <w:t>. As the raw income data is provided in 2008 dollars, base y</w:t>
      </w:r>
      <w:r>
        <w:rPr>
          <w:rFonts w:ascii="Times New Roman" w:hAnsi="Times New Roman"/>
          <w:szCs w:val="24"/>
        </w:rPr>
        <w:t xml:space="preserve">ear 2008 was chosen.  </w:t>
      </w:r>
      <w:r w:rsidR="006E6A3D" w:rsidRPr="006E6A3D">
        <w:rPr>
          <w:rFonts w:ascii="Times New Roman" w:hAnsi="Times New Roman"/>
          <w:szCs w:val="24"/>
        </w:rPr>
        <w:t xml:space="preserve">To update the inflation indices in the tool, open the joint inflation calculator on the following website: </w:t>
      </w:r>
      <w:hyperlink r:id="rId69" w:history="1">
        <w:r w:rsidR="006E6A3D" w:rsidRPr="006E6A3D">
          <w:rPr>
            <w:rStyle w:val="Hyperlink"/>
            <w:rFonts w:ascii="Times New Roman" w:hAnsi="Times New Roman"/>
            <w:szCs w:val="24"/>
          </w:rPr>
          <w:t>http://asafm.army.mil/offices/office.aspx?officecode=1400</w:t>
        </w:r>
      </w:hyperlink>
      <w:r w:rsidR="006E6A3D" w:rsidRPr="006E6A3D">
        <w:rPr>
          <w:rFonts w:ascii="Times New Roman" w:hAnsi="Times New Roman"/>
          <w:szCs w:val="24"/>
        </w:rPr>
        <w:t xml:space="preserve">. Make sure </w:t>
      </w:r>
      <w:r w:rsidR="006E6A3D" w:rsidRPr="006E6A3D">
        <w:rPr>
          <w:rFonts w:ascii="Times New Roman" w:hAnsi="Times New Roman"/>
          <w:szCs w:val="24"/>
        </w:rPr>
        <w:lastRenderedPageBreak/>
        <w:t>contents are enabled. Select the Query option, which takes the user to the “Inflation Query Sheet”. At the top of the sheet, select the purple box “DoD Wide” to indicate the desired Service. Next, from the dropdown list, select “Civ Pay = Civilian Payroll for all services (OSD Cost Element). In step three, indicate the input year, which will be the year of the raw data pulled from BEA. In this version of the tool, the data was provided in 2008 dollars. Once these inputs are complete, click the “Generate Inflation Table” button. Lastly, copy and paste this inflation table onto the table in the “Inflation” tab. The raw index is utilized when converting one constant/fiscal year dollar to another.</w:t>
      </w:r>
    </w:p>
    <w:p w:rsidR="006E6A3D" w:rsidRPr="006E6A3D" w:rsidRDefault="006E6A3D" w:rsidP="006E6A3D">
      <w:pPr>
        <w:pStyle w:val="BodyText"/>
        <w:rPr>
          <w:rFonts w:ascii="Times New Roman" w:hAnsi="Times New Roman"/>
          <w:szCs w:val="24"/>
        </w:rPr>
      </w:pPr>
    </w:p>
    <w:p w:rsidR="006E6A3D" w:rsidRPr="006E6A3D" w:rsidRDefault="006E6A3D" w:rsidP="006E6A3D">
      <w:pPr>
        <w:pStyle w:val="BodyText"/>
        <w:rPr>
          <w:rFonts w:ascii="Times New Roman" w:hAnsi="Times New Roman"/>
          <w:szCs w:val="24"/>
        </w:rPr>
      </w:pPr>
    </w:p>
    <w:p w:rsidR="00B77023" w:rsidRDefault="00B77023" w:rsidP="006E6A3D">
      <w:pPr>
        <w:pStyle w:val="BodyText"/>
        <w:sectPr w:rsidR="00B77023" w:rsidSect="006E6A3D">
          <w:headerReference w:type="even" r:id="rId70"/>
          <w:headerReference w:type="default" r:id="rId71"/>
          <w:footerReference w:type="even" r:id="rId72"/>
          <w:footerReference w:type="default" r:id="rId73"/>
          <w:type w:val="oddPage"/>
          <w:pgSz w:w="12240" w:h="15840" w:code="1"/>
          <w:pgMar w:top="1440" w:right="1440" w:bottom="1440" w:left="1440" w:header="432" w:footer="432" w:gutter="0"/>
          <w:cols w:space="720"/>
          <w:noEndnote/>
          <w:docGrid w:linePitch="326"/>
        </w:sectPr>
      </w:pPr>
    </w:p>
    <w:p w:rsidR="00B77023" w:rsidRDefault="00B77023" w:rsidP="00B77023">
      <w:pPr>
        <w:pStyle w:val="BodyText"/>
        <w:jc w:val="center"/>
      </w:pPr>
      <w:r>
        <w:lastRenderedPageBreak/>
        <w:t>(THIS PAGE INTENTIONALLY LEFT BLANK)</w:t>
      </w:r>
    </w:p>
    <w:p w:rsidR="00B77023" w:rsidRDefault="00B77023" w:rsidP="006E6A3D">
      <w:pPr>
        <w:pStyle w:val="BodyText"/>
        <w:sectPr w:rsidR="00B77023" w:rsidSect="00B77023">
          <w:headerReference w:type="even" r:id="rId74"/>
          <w:headerReference w:type="default" r:id="rId75"/>
          <w:footerReference w:type="even" r:id="rId76"/>
          <w:footerReference w:type="default" r:id="rId77"/>
          <w:pgSz w:w="12240" w:h="15840" w:code="1"/>
          <w:pgMar w:top="1440" w:right="1440" w:bottom="1440" w:left="1440" w:header="432" w:footer="432" w:gutter="0"/>
          <w:cols w:space="720"/>
          <w:vAlign w:val="center"/>
          <w:noEndnote/>
          <w:docGrid w:linePitch="326"/>
        </w:sectPr>
      </w:pPr>
    </w:p>
    <w:p w:rsidR="006E6A3D" w:rsidRDefault="001719AB" w:rsidP="006E6A3D">
      <w:pPr>
        <w:pStyle w:val="Heading6"/>
      </w:pPr>
      <w:bookmarkStart w:id="47" w:name="_Toc418068206"/>
      <w:r>
        <w:lastRenderedPageBreak/>
        <w:t>User Guide</w:t>
      </w:r>
      <w:bookmarkEnd w:id="47"/>
    </w:p>
    <w:p w:rsidR="001719AB" w:rsidRPr="001719AB" w:rsidRDefault="001719AB" w:rsidP="001719AB">
      <w:pPr>
        <w:pStyle w:val="BodyText"/>
      </w:pPr>
    </w:p>
    <w:p w:rsidR="001719AB" w:rsidRPr="00C01C54" w:rsidRDefault="001719AB" w:rsidP="001719AB">
      <w:pPr>
        <w:pStyle w:val="Heading7"/>
      </w:pPr>
      <w:r>
        <w:t>Using the Interface</w:t>
      </w:r>
    </w:p>
    <w:p w:rsidR="00CD0804" w:rsidRDefault="00CD0804" w:rsidP="001719AB"/>
    <w:p w:rsidR="00CD0804" w:rsidRDefault="00CD0804" w:rsidP="00CD0804">
      <w:pPr>
        <w:pStyle w:val="BodyText"/>
        <w:keepNext/>
        <w:jc w:val="center"/>
      </w:pPr>
      <w:r w:rsidRPr="00CD0804">
        <w:rPr>
          <w:noProof/>
        </w:rPr>
        <w:drawing>
          <wp:inline distT="0" distB="0" distL="0" distR="0">
            <wp:extent cx="5943600" cy="4445318"/>
            <wp:effectExtent l="19050" t="19050" r="19050" b="12382"/>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5943600" cy="4445318"/>
                    </a:xfrm>
                    <a:prstGeom prst="rect">
                      <a:avLst/>
                    </a:prstGeom>
                    <a:noFill/>
                    <a:ln w="6348" cmpd="sng">
                      <a:solidFill>
                        <a:srgbClr val="000000"/>
                      </a:solidFill>
                      <a:prstDash val="solid"/>
                      <a:miter lim="800000"/>
                      <a:headEnd/>
                      <a:tailEnd/>
                    </a:ln>
                  </pic:spPr>
                </pic:pic>
              </a:graphicData>
            </a:graphic>
          </wp:inline>
        </w:drawing>
      </w:r>
    </w:p>
    <w:p w:rsidR="00D95EF1" w:rsidRDefault="00CD0804" w:rsidP="00CD0804">
      <w:pPr>
        <w:pStyle w:val="Caption"/>
      </w:pPr>
      <w:bookmarkStart w:id="48" w:name="_Toc418068215"/>
      <w:r>
        <w:t xml:space="preserve">Figure </w:t>
      </w:r>
      <w:r w:rsidR="00010AAF">
        <w:fldChar w:fldCharType="begin"/>
      </w:r>
      <w:r w:rsidR="00010AAF">
        <w:instrText xml:space="preserve"> STYLEREF 6 \s </w:instrText>
      </w:r>
      <w:r w:rsidR="00010AAF">
        <w:fldChar w:fldCharType="separate"/>
      </w:r>
      <w:r w:rsidR="00C736EB">
        <w:rPr>
          <w:noProof/>
        </w:rPr>
        <w:t>E</w:t>
      </w:r>
      <w:r w:rsidR="00010AAF">
        <w:rPr>
          <w:noProof/>
        </w:rPr>
        <w:fldChar w:fldCharType="end"/>
      </w:r>
      <w:r w:rsidR="0021361F">
        <w:noBreakHyphen/>
      </w:r>
      <w:r w:rsidR="00010AAF">
        <w:fldChar w:fldCharType="begin"/>
      </w:r>
      <w:r w:rsidR="00010AAF">
        <w:instrText xml:space="preserve"> SEQ Figure_Apx \* ARABIC \s 6 </w:instrText>
      </w:r>
      <w:r w:rsidR="00010AAF">
        <w:fldChar w:fldCharType="separate"/>
      </w:r>
      <w:r w:rsidR="00C736EB">
        <w:rPr>
          <w:noProof/>
        </w:rPr>
        <w:t>1</w:t>
      </w:r>
      <w:r w:rsidR="00010AAF">
        <w:rPr>
          <w:noProof/>
        </w:rPr>
        <w:fldChar w:fldCharType="end"/>
      </w:r>
      <w:r>
        <w:t>.  EIT Input Screen.</w:t>
      </w:r>
      <w:bookmarkEnd w:id="48"/>
    </w:p>
    <w:p w:rsidR="001719AB" w:rsidRPr="001D55D4" w:rsidRDefault="001719AB" w:rsidP="001719AB">
      <w:r w:rsidRPr="001D55D4">
        <w:t>Open the “Economic Impact Tool” Excel Workbook and select the tab “Interface”. This tab contains all of the input fields required in order to generate the economic impact of a given stationing scenario. Follow the procedure below to use the tool and produce desired results. Note light green cells indicate inputs required by user.</w:t>
      </w:r>
      <w:r w:rsidR="00D95EF1">
        <w:t xml:space="preserve"> </w:t>
      </w:r>
      <w:r w:rsidR="00D95EF1" w:rsidRPr="00F218F6">
        <w:t xml:space="preserve">See Figure </w:t>
      </w:r>
      <w:r w:rsidR="00F218F6">
        <w:t>E-1</w:t>
      </w:r>
      <w:r w:rsidR="00D95EF1">
        <w:t xml:space="preserve"> above for a visualization of the interface.</w:t>
      </w:r>
    </w:p>
    <w:p w:rsidR="001719AB" w:rsidRPr="004F0D27" w:rsidRDefault="001719AB" w:rsidP="001719AB">
      <w:pPr>
        <w:pStyle w:val="ListParagraph"/>
        <w:numPr>
          <w:ilvl w:val="0"/>
          <w:numId w:val="26"/>
        </w:numPr>
        <w:spacing w:after="160" w:line="259" w:lineRule="auto"/>
        <w:rPr>
          <w:rFonts w:ascii="Times" w:hAnsi="Times" w:cs="Times New Roman"/>
          <w:sz w:val="24"/>
          <w:szCs w:val="24"/>
        </w:rPr>
      </w:pPr>
      <w:r w:rsidRPr="004F0D27">
        <w:rPr>
          <w:rFonts w:ascii="Times" w:hAnsi="Times" w:cs="Times New Roman"/>
          <w:sz w:val="24"/>
          <w:szCs w:val="24"/>
        </w:rPr>
        <w:t xml:space="preserve">Select military service branch from drop down list in the box labeled “Service”. Options include Army, Navy, Air Force, or Marine Corps. </w:t>
      </w:r>
    </w:p>
    <w:p w:rsidR="001719AB" w:rsidRPr="004F0D27" w:rsidRDefault="001719AB" w:rsidP="001719AB">
      <w:pPr>
        <w:pStyle w:val="ListParagraph"/>
        <w:numPr>
          <w:ilvl w:val="0"/>
          <w:numId w:val="26"/>
        </w:numPr>
        <w:spacing w:after="160" w:line="259" w:lineRule="auto"/>
        <w:rPr>
          <w:rFonts w:ascii="Times" w:hAnsi="Times" w:cs="Times New Roman"/>
          <w:sz w:val="24"/>
          <w:szCs w:val="24"/>
        </w:rPr>
      </w:pPr>
      <w:r w:rsidRPr="004F0D27">
        <w:rPr>
          <w:rFonts w:ascii="Times" w:hAnsi="Times" w:cs="Times New Roman"/>
          <w:sz w:val="24"/>
          <w:szCs w:val="24"/>
        </w:rPr>
        <w:t>In the box labeled “Scenario Name”, type in a unique name for the scenario that will be used as the name for the output file.</w:t>
      </w:r>
    </w:p>
    <w:p w:rsidR="001719AB" w:rsidRPr="004F0D27" w:rsidRDefault="001719AB" w:rsidP="001719AB">
      <w:pPr>
        <w:pStyle w:val="ListParagraph"/>
        <w:numPr>
          <w:ilvl w:val="0"/>
          <w:numId w:val="26"/>
        </w:numPr>
        <w:spacing w:after="160" w:line="259" w:lineRule="auto"/>
        <w:rPr>
          <w:rFonts w:ascii="Times" w:hAnsi="Times" w:cs="Times New Roman"/>
          <w:sz w:val="24"/>
          <w:szCs w:val="24"/>
        </w:rPr>
      </w:pPr>
      <w:r w:rsidRPr="004F0D27">
        <w:rPr>
          <w:rFonts w:ascii="Times" w:hAnsi="Times" w:cs="Times New Roman"/>
          <w:sz w:val="24"/>
          <w:szCs w:val="24"/>
        </w:rPr>
        <w:t>In the “Base Year $ (XXXX)” input box, type in the base year dollars desired for cost output.  Possible year inputs range from 1970 to 2060, entered in the format XXXX.</w:t>
      </w:r>
    </w:p>
    <w:p w:rsidR="001719AB" w:rsidRPr="004F0D27" w:rsidRDefault="001719AB" w:rsidP="001719AB">
      <w:pPr>
        <w:pStyle w:val="ListParagraph"/>
        <w:numPr>
          <w:ilvl w:val="0"/>
          <w:numId w:val="26"/>
        </w:numPr>
        <w:spacing w:after="160" w:line="259" w:lineRule="auto"/>
        <w:rPr>
          <w:rFonts w:ascii="Times" w:hAnsi="Times" w:cs="Times New Roman"/>
          <w:sz w:val="24"/>
          <w:szCs w:val="24"/>
        </w:rPr>
      </w:pPr>
      <w:r w:rsidRPr="004F0D27">
        <w:rPr>
          <w:rFonts w:ascii="Times" w:hAnsi="Times" w:cs="Times New Roman"/>
          <w:sz w:val="24"/>
          <w:szCs w:val="24"/>
        </w:rPr>
        <w:lastRenderedPageBreak/>
        <w:t>Determine the number of installations affected in the given scenario. Utilize the “Add Installation”</w:t>
      </w:r>
      <w:r w:rsidR="00AB10D5">
        <w:rPr>
          <w:rFonts w:ascii="Times" w:hAnsi="Times" w:cs="Times New Roman"/>
          <w:sz w:val="24"/>
          <w:szCs w:val="24"/>
        </w:rPr>
        <w:t xml:space="preserve"> button</w:t>
      </w:r>
      <w:r w:rsidRPr="004F0D27">
        <w:rPr>
          <w:rFonts w:ascii="Times" w:hAnsi="Times" w:cs="Times New Roman"/>
          <w:sz w:val="24"/>
          <w:szCs w:val="24"/>
        </w:rPr>
        <w:t xml:space="preserve"> to add columns to the table</w:t>
      </w:r>
      <w:r w:rsidR="00AB10D5">
        <w:rPr>
          <w:rFonts w:ascii="Times" w:hAnsi="Times" w:cs="Times New Roman"/>
          <w:sz w:val="24"/>
          <w:szCs w:val="24"/>
        </w:rPr>
        <w:t xml:space="preserve"> described below</w:t>
      </w:r>
      <w:r w:rsidRPr="004F0D27">
        <w:rPr>
          <w:rFonts w:ascii="Times" w:hAnsi="Times" w:cs="Times New Roman"/>
          <w:sz w:val="24"/>
          <w:szCs w:val="24"/>
        </w:rPr>
        <w:t xml:space="preserve">, which will be populated for each affected installation. If at any point too many columns have been added, select the “Remove Installation” box until the table is condensed to the desired columns. A prompt will ensure this was chosen intentionally. </w:t>
      </w:r>
    </w:p>
    <w:p w:rsidR="001719AB" w:rsidRPr="004F0D27" w:rsidRDefault="001719AB" w:rsidP="001719AB">
      <w:pPr>
        <w:pStyle w:val="ListParagraph"/>
        <w:numPr>
          <w:ilvl w:val="0"/>
          <w:numId w:val="26"/>
        </w:numPr>
        <w:spacing w:after="160" w:line="259" w:lineRule="auto"/>
        <w:rPr>
          <w:rFonts w:ascii="Times" w:hAnsi="Times" w:cs="Times New Roman"/>
          <w:sz w:val="24"/>
          <w:szCs w:val="24"/>
        </w:rPr>
      </w:pPr>
      <w:r w:rsidRPr="004F0D27">
        <w:rPr>
          <w:rFonts w:ascii="Times" w:hAnsi="Times" w:cs="Times New Roman"/>
          <w:sz w:val="24"/>
          <w:szCs w:val="24"/>
        </w:rPr>
        <w:t>Populate the “Installation Inputs” table.</w:t>
      </w:r>
    </w:p>
    <w:p w:rsidR="001719AB" w:rsidRPr="004F0D27" w:rsidRDefault="001719AB" w:rsidP="001719AB">
      <w:pPr>
        <w:pStyle w:val="ListParagraph"/>
        <w:numPr>
          <w:ilvl w:val="1"/>
          <w:numId w:val="26"/>
        </w:numPr>
        <w:spacing w:after="160" w:line="259" w:lineRule="auto"/>
        <w:rPr>
          <w:rFonts w:ascii="Times" w:hAnsi="Times" w:cs="Times New Roman"/>
          <w:sz w:val="24"/>
          <w:szCs w:val="24"/>
        </w:rPr>
      </w:pPr>
      <w:r w:rsidRPr="004F0D27">
        <w:rPr>
          <w:rFonts w:ascii="Times" w:hAnsi="Times" w:cs="Times New Roman"/>
          <w:sz w:val="24"/>
          <w:szCs w:val="24"/>
        </w:rPr>
        <w:t>Select the names of the installations impacted by using the drop down lists in the first row of each installation column. Select each installation only once.</w:t>
      </w:r>
    </w:p>
    <w:p w:rsidR="001719AB" w:rsidRPr="004F0D27" w:rsidRDefault="001719AB" w:rsidP="001719AB">
      <w:pPr>
        <w:pStyle w:val="ListParagraph"/>
        <w:numPr>
          <w:ilvl w:val="1"/>
          <w:numId w:val="26"/>
        </w:numPr>
        <w:spacing w:after="160" w:line="259" w:lineRule="auto"/>
        <w:rPr>
          <w:rFonts w:ascii="Times" w:hAnsi="Times" w:cs="Times New Roman"/>
          <w:sz w:val="24"/>
          <w:szCs w:val="24"/>
        </w:rPr>
      </w:pPr>
      <w:r w:rsidRPr="004F0D27">
        <w:rPr>
          <w:rFonts w:ascii="Times" w:hAnsi="Times" w:cs="Times New Roman"/>
          <w:sz w:val="24"/>
          <w:szCs w:val="24"/>
        </w:rPr>
        <w:t>Fill in the number of active duty</w:t>
      </w:r>
      <w:r w:rsidR="00475187">
        <w:rPr>
          <w:rFonts w:ascii="Times" w:hAnsi="Times" w:cs="Times New Roman"/>
          <w:sz w:val="24"/>
          <w:szCs w:val="24"/>
        </w:rPr>
        <w:t xml:space="preserve">, </w:t>
      </w:r>
      <w:r w:rsidRPr="004F0D27">
        <w:rPr>
          <w:rFonts w:ascii="Times" w:hAnsi="Times" w:cs="Times New Roman"/>
          <w:sz w:val="24"/>
          <w:szCs w:val="24"/>
        </w:rPr>
        <w:t>civilians</w:t>
      </w:r>
      <w:r w:rsidR="00475187">
        <w:rPr>
          <w:rFonts w:ascii="Times" w:hAnsi="Times" w:cs="Times New Roman"/>
          <w:sz w:val="24"/>
          <w:szCs w:val="24"/>
        </w:rPr>
        <w:t>, and contractors</w:t>
      </w:r>
      <w:r w:rsidRPr="004F0D27">
        <w:rPr>
          <w:rFonts w:ascii="Times" w:hAnsi="Times" w:cs="Times New Roman"/>
          <w:sz w:val="24"/>
          <w:szCs w:val="24"/>
        </w:rPr>
        <w:t xml:space="preserve"> moving to or from that installation. All number inputs should be positive numbers. </w:t>
      </w:r>
      <w:r w:rsidR="00475187">
        <w:rPr>
          <w:rFonts w:ascii="Times" w:hAnsi="Times" w:cs="Times New Roman"/>
          <w:sz w:val="24"/>
          <w:szCs w:val="24"/>
        </w:rPr>
        <w:t xml:space="preserve"> There is error trapping built</w:t>
      </w:r>
      <w:r w:rsidR="00AB10D5">
        <w:rPr>
          <w:rFonts w:ascii="Times" w:hAnsi="Times" w:cs="Times New Roman"/>
          <w:sz w:val="24"/>
          <w:szCs w:val="24"/>
        </w:rPr>
        <w:t>-</w:t>
      </w:r>
      <w:r w:rsidR="00475187">
        <w:rPr>
          <w:rFonts w:ascii="Times" w:hAnsi="Times" w:cs="Times New Roman"/>
          <w:sz w:val="24"/>
          <w:szCs w:val="24"/>
        </w:rPr>
        <w:t>in</w:t>
      </w:r>
      <w:r w:rsidR="00AB10D5">
        <w:rPr>
          <w:rFonts w:ascii="Times" w:hAnsi="Times" w:cs="Times New Roman"/>
          <w:sz w:val="24"/>
          <w:szCs w:val="24"/>
        </w:rPr>
        <w:t>,</w:t>
      </w:r>
      <w:r w:rsidR="00475187">
        <w:rPr>
          <w:rFonts w:ascii="Times" w:hAnsi="Times" w:cs="Times New Roman"/>
          <w:sz w:val="24"/>
          <w:szCs w:val="24"/>
        </w:rPr>
        <w:t xml:space="preserve"> so the user cannot move more</w:t>
      </w:r>
      <w:r w:rsidR="00CD1567">
        <w:rPr>
          <w:rFonts w:ascii="Times" w:hAnsi="Times" w:cs="Times New Roman"/>
          <w:sz w:val="24"/>
          <w:szCs w:val="24"/>
        </w:rPr>
        <w:t xml:space="preserve"> people</w:t>
      </w:r>
      <w:r w:rsidR="00475187">
        <w:rPr>
          <w:rFonts w:ascii="Times" w:hAnsi="Times" w:cs="Times New Roman"/>
          <w:sz w:val="24"/>
          <w:szCs w:val="24"/>
        </w:rPr>
        <w:t xml:space="preserve"> than an installation has. </w:t>
      </w:r>
    </w:p>
    <w:p w:rsidR="00475187" w:rsidRPr="00475187" w:rsidRDefault="00475187" w:rsidP="00475187">
      <w:pPr>
        <w:pStyle w:val="ListParagraph"/>
        <w:numPr>
          <w:ilvl w:val="0"/>
          <w:numId w:val="26"/>
        </w:numPr>
        <w:spacing w:after="160" w:line="259" w:lineRule="auto"/>
        <w:rPr>
          <w:rFonts w:ascii="Times" w:hAnsi="Times" w:cs="Times New Roman"/>
          <w:sz w:val="24"/>
          <w:szCs w:val="24"/>
        </w:rPr>
      </w:pPr>
      <w:r w:rsidRPr="004F0D27">
        <w:rPr>
          <w:rFonts w:ascii="Times" w:hAnsi="Times" w:cs="Times New Roman"/>
          <w:sz w:val="24"/>
          <w:szCs w:val="24"/>
        </w:rPr>
        <w:t xml:space="preserve">Click the “Save Scenario” button to save the scenario in </w:t>
      </w:r>
      <w:r w:rsidR="00CD1567">
        <w:rPr>
          <w:rFonts w:ascii="Times" w:hAnsi="Times" w:cs="Times New Roman"/>
          <w:sz w:val="24"/>
          <w:szCs w:val="24"/>
        </w:rPr>
        <w:t>a</w:t>
      </w:r>
      <w:r w:rsidRPr="004F0D27">
        <w:rPr>
          <w:rFonts w:ascii="Times" w:hAnsi="Times" w:cs="Times New Roman"/>
          <w:sz w:val="24"/>
          <w:szCs w:val="24"/>
        </w:rPr>
        <w:t xml:space="preserve"> </w:t>
      </w:r>
      <w:r w:rsidR="00CD1567">
        <w:rPr>
          <w:rFonts w:ascii="Times" w:hAnsi="Times" w:cs="Times New Roman"/>
          <w:sz w:val="24"/>
          <w:szCs w:val="24"/>
        </w:rPr>
        <w:t>sub</w:t>
      </w:r>
      <w:r w:rsidRPr="004F0D27">
        <w:rPr>
          <w:rFonts w:ascii="Times" w:hAnsi="Times" w:cs="Times New Roman"/>
          <w:sz w:val="24"/>
          <w:szCs w:val="24"/>
        </w:rPr>
        <w:t>folder</w:t>
      </w:r>
      <w:r w:rsidR="00CD1567">
        <w:rPr>
          <w:rFonts w:ascii="Times" w:hAnsi="Times" w:cs="Times New Roman"/>
          <w:sz w:val="24"/>
          <w:szCs w:val="24"/>
        </w:rPr>
        <w:t xml:space="preserve"> of the current folder entitled “Scenarios”</w:t>
      </w:r>
      <w:r w:rsidRPr="004F0D27">
        <w:rPr>
          <w:rFonts w:ascii="Times" w:hAnsi="Times" w:cs="Times New Roman"/>
          <w:sz w:val="24"/>
          <w:szCs w:val="24"/>
        </w:rPr>
        <w:t xml:space="preserve"> for future reference.  A message box will confirm the name of the scenario to be saved.  </w:t>
      </w:r>
    </w:p>
    <w:p w:rsidR="001719AB" w:rsidRPr="004F0D27" w:rsidRDefault="001719AB" w:rsidP="001719AB">
      <w:pPr>
        <w:pStyle w:val="ListParagraph"/>
        <w:numPr>
          <w:ilvl w:val="0"/>
          <w:numId w:val="26"/>
        </w:numPr>
        <w:spacing w:after="160" w:line="259" w:lineRule="auto"/>
        <w:rPr>
          <w:rFonts w:ascii="Times" w:hAnsi="Times" w:cs="Times New Roman"/>
          <w:sz w:val="24"/>
          <w:szCs w:val="24"/>
        </w:rPr>
      </w:pPr>
      <w:r w:rsidRPr="004F0D27">
        <w:rPr>
          <w:rFonts w:ascii="Times" w:hAnsi="Times" w:cs="Times New Roman"/>
          <w:sz w:val="24"/>
          <w:szCs w:val="24"/>
        </w:rPr>
        <w:t>Once all data is input into the correct cells, select the “Run Scenario” button, which will generate a report with all outputs based on the selected scenario. Additionally, a Windows Explorer window will open containing the location of the charts generated by the tool.</w:t>
      </w:r>
    </w:p>
    <w:p w:rsidR="00C3614C" w:rsidRDefault="00C3614C" w:rsidP="001719AB">
      <w:pPr>
        <w:pStyle w:val="ListParagraph"/>
        <w:numPr>
          <w:ilvl w:val="0"/>
          <w:numId w:val="26"/>
        </w:numPr>
        <w:spacing w:after="160" w:line="259" w:lineRule="auto"/>
        <w:rPr>
          <w:rFonts w:ascii="Times" w:hAnsi="Times" w:cs="Times New Roman"/>
          <w:sz w:val="24"/>
          <w:szCs w:val="24"/>
        </w:rPr>
      </w:pPr>
      <w:r>
        <w:rPr>
          <w:rFonts w:ascii="Times" w:hAnsi="Times" w:cs="Times New Roman"/>
          <w:sz w:val="24"/>
          <w:szCs w:val="24"/>
        </w:rPr>
        <w:t>Res</w:t>
      </w:r>
      <w:r w:rsidR="00CD1567">
        <w:rPr>
          <w:rFonts w:ascii="Times" w:hAnsi="Times" w:cs="Times New Roman"/>
          <w:sz w:val="24"/>
          <w:szCs w:val="24"/>
        </w:rPr>
        <w:t>e</w:t>
      </w:r>
      <w:r>
        <w:rPr>
          <w:rFonts w:ascii="Times" w:hAnsi="Times" w:cs="Times New Roman"/>
          <w:sz w:val="24"/>
          <w:szCs w:val="24"/>
        </w:rPr>
        <w:t>t the tool by clicking the “Reset Tool” button.  This will clear all inputs from the cells and allow the user to start a new scenario.</w:t>
      </w:r>
    </w:p>
    <w:p w:rsidR="001719AB" w:rsidRPr="004F0D27" w:rsidRDefault="001719AB" w:rsidP="001719AB">
      <w:pPr>
        <w:pStyle w:val="ListParagraph"/>
        <w:numPr>
          <w:ilvl w:val="0"/>
          <w:numId w:val="26"/>
        </w:numPr>
        <w:spacing w:after="160" w:line="259" w:lineRule="auto"/>
        <w:rPr>
          <w:rFonts w:ascii="Times" w:hAnsi="Times" w:cs="Times New Roman"/>
          <w:sz w:val="24"/>
          <w:szCs w:val="24"/>
        </w:rPr>
      </w:pPr>
      <w:r w:rsidRPr="004F0D27">
        <w:rPr>
          <w:rFonts w:ascii="Times" w:hAnsi="Times" w:cs="Times New Roman"/>
          <w:sz w:val="24"/>
          <w:szCs w:val="24"/>
        </w:rPr>
        <w:t>Exit the tool by clicking the “Quit Tool” button.  A message box will open to confirm this action.  The tool will reset, and then Excel will close.</w:t>
      </w:r>
    </w:p>
    <w:p w:rsidR="001719AB" w:rsidRDefault="001719AB" w:rsidP="001719AB">
      <w:pPr>
        <w:rPr>
          <w:szCs w:val="24"/>
        </w:rPr>
      </w:pPr>
      <w:r w:rsidRPr="004F0D27">
        <w:rPr>
          <w:szCs w:val="24"/>
        </w:rPr>
        <w:t>To open an existing file, click the “Load Scenario” button and select the desired file. Reference the above steps t</w:t>
      </w:r>
      <w:r w:rsidR="00B013C9">
        <w:rPr>
          <w:szCs w:val="24"/>
        </w:rPr>
        <w:t xml:space="preserve">o make any updates or changes. </w:t>
      </w:r>
    </w:p>
    <w:p w:rsidR="00B013C9" w:rsidRDefault="00B013C9" w:rsidP="001719AB">
      <w:pPr>
        <w:rPr>
          <w:szCs w:val="24"/>
        </w:rPr>
      </w:pPr>
    </w:p>
    <w:p w:rsidR="00B013C9" w:rsidRPr="004F0D27" w:rsidRDefault="00B013C9" w:rsidP="00B013C9">
      <w:pPr>
        <w:jc w:val="center"/>
        <w:rPr>
          <w:szCs w:val="24"/>
        </w:rPr>
      </w:pPr>
    </w:p>
    <w:p w:rsidR="001719AB" w:rsidRDefault="001719AB" w:rsidP="001719AB"/>
    <w:p w:rsidR="00B013C9" w:rsidRDefault="00B013C9"/>
    <w:p w:rsidR="00535216" w:rsidRDefault="00535216" w:rsidP="001719AB"/>
    <w:p w:rsidR="00AE375F" w:rsidRDefault="00AE375F" w:rsidP="001719AB"/>
    <w:p w:rsidR="00AE375F" w:rsidRDefault="00AE375F" w:rsidP="001719AB"/>
    <w:p w:rsidR="00AE375F" w:rsidRDefault="00AE375F" w:rsidP="001719AB"/>
    <w:p w:rsidR="00AE375F" w:rsidRDefault="00AE375F" w:rsidP="001719AB"/>
    <w:p w:rsidR="00AE375F" w:rsidRDefault="00AE375F" w:rsidP="001719AB"/>
    <w:p w:rsidR="00AE375F" w:rsidRDefault="00AE375F" w:rsidP="001719AB"/>
    <w:p w:rsidR="00AE375F" w:rsidRDefault="00AE375F" w:rsidP="001719AB"/>
    <w:p w:rsidR="00535216" w:rsidRDefault="00535216" w:rsidP="001719AB"/>
    <w:p w:rsidR="00535216" w:rsidRDefault="00535216" w:rsidP="001719AB"/>
    <w:p w:rsidR="00535216" w:rsidRDefault="00535216" w:rsidP="001719AB"/>
    <w:p w:rsidR="00535216" w:rsidRDefault="00535216" w:rsidP="001719AB"/>
    <w:p w:rsidR="00535216" w:rsidRDefault="00535216" w:rsidP="001719AB"/>
    <w:p w:rsidR="00B013C9" w:rsidRDefault="00B013C9" w:rsidP="001719AB"/>
    <w:p w:rsidR="001719AB" w:rsidRPr="001D55D4" w:rsidRDefault="001719AB" w:rsidP="001719AB">
      <w:pPr>
        <w:pStyle w:val="Heading7"/>
      </w:pPr>
      <w:r>
        <w:lastRenderedPageBreak/>
        <w:t xml:space="preserve"> Interpreting the Output Reports</w:t>
      </w:r>
    </w:p>
    <w:p w:rsidR="00CD0804" w:rsidRDefault="00CD0804" w:rsidP="001719AB">
      <w:pPr>
        <w:rPr>
          <w:b/>
          <w:shd w:val="clear" w:color="auto" w:fill="FFFFFF"/>
        </w:rPr>
      </w:pPr>
    </w:p>
    <w:p w:rsidR="00CD0804" w:rsidRDefault="00CD0804" w:rsidP="00CD0804">
      <w:pPr>
        <w:pStyle w:val="BodyText"/>
        <w:keepNext/>
        <w:jc w:val="center"/>
      </w:pPr>
      <w:r w:rsidRPr="00CD0804">
        <w:rPr>
          <w:noProof/>
          <w:shd w:val="clear" w:color="auto" w:fill="FFFFFF"/>
        </w:rPr>
        <w:drawing>
          <wp:inline distT="0" distB="0" distL="0" distR="0">
            <wp:extent cx="5943600" cy="4445318"/>
            <wp:effectExtent l="19050" t="19050" r="19050" b="12382"/>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5943600" cy="4445318"/>
                    </a:xfrm>
                    <a:prstGeom prst="rect">
                      <a:avLst/>
                    </a:prstGeom>
                    <a:noFill/>
                    <a:ln w="6348" cmpd="sng">
                      <a:solidFill>
                        <a:srgbClr val="000000"/>
                      </a:solidFill>
                      <a:prstDash val="solid"/>
                      <a:miter lim="800000"/>
                      <a:headEnd/>
                      <a:tailEnd/>
                    </a:ln>
                  </pic:spPr>
                </pic:pic>
              </a:graphicData>
            </a:graphic>
          </wp:inline>
        </w:drawing>
      </w:r>
    </w:p>
    <w:p w:rsidR="00535216" w:rsidRDefault="00CD0804" w:rsidP="00CD0804">
      <w:pPr>
        <w:pStyle w:val="Caption"/>
        <w:rPr>
          <w:shd w:val="clear" w:color="auto" w:fill="FFFFFF"/>
        </w:rPr>
      </w:pPr>
      <w:bookmarkStart w:id="49" w:name="_Toc418068216"/>
      <w:r>
        <w:t xml:space="preserve">Figure </w:t>
      </w:r>
      <w:r w:rsidR="00010AAF">
        <w:fldChar w:fldCharType="begin"/>
      </w:r>
      <w:r w:rsidR="00010AAF">
        <w:instrText xml:space="preserve"> STYLEREF 6 \s </w:instrText>
      </w:r>
      <w:r w:rsidR="00010AAF">
        <w:fldChar w:fldCharType="separate"/>
      </w:r>
      <w:r w:rsidR="00C736EB">
        <w:rPr>
          <w:noProof/>
        </w:rPr>
        <w:t>E</w:t>
      </w:r>
      <w:r w:rsidR="00010AAF">
        <w:rPr>
          <w:noProof/>
        </w:rPr>
        <w:fldChar w:fldCharType="end"/>
      </w:r>
      <w:r w:rsidR="0021361F">
        <w:noBreakHyphen/>
      </w:r>
      <w:r w:rsidR="00010AAF">
        <w:fldChar w:fldCharType="begin"/>
      </w:r>
      <w:r w:rsidR="00010AAF">
        <w:instrText xml:space="preserve"> SEQ Figure_Apx \* ARABIC \s 6 </w:instrText>
      </w:r>
      <w:r w:rsidR="00010AAF">
        <w:fldChar w:fldCharType="separate"/>
      </w:r>
      <w:r w:rsidR="00C736EB">
        <w:rPr>
          <w:noProof/>
        </w:rPr>
        <w:t>2</w:t>
      </w:r>
      <w:r w:rsidR="00010AAF">
        <w:rPr>
          <w:noProof/>
        </w:rPr>
        <w:fldChar w:fldCharType="end"/>
      </w:r>
      <w:r>
        <w:t>.  EIT Output Screen.</w:t>
      </w:r>
      <w:bookmarkEnd w:id="49"/>
    </w:p>
    <w:p w:rsidR="001719AB" w:rsidRPr="001D55D4" w:rsidRDefault="001719AB" w:rsidP="001719AB">
      <w:pPr>
        <w:rPr>
          <w:b/>
          <w:shd w:val="clear" w:color="auto" w:fill="FFFFFF"/>
        </w:rPr>
      </w:pPr>
      <w:r w:rsidRPr="001D55D4">
        <w:rPr>
          <w:b/>
          <w:shd w:val="clear" w:color="auto" w:fill="FFFFFF"/>
        </w:rPr>
        <w:t>Installation Impact</w:t>
      </w:r>
    </w:p>
    <w:p w:rsidR="001719AB" w:rsidRPr="001D55D4" w:rsidRDefault="001719AB" w:rsidP="001719AB">
      <w:pPr>
        <w:rPr>
          <w:shd w:val="clear" w:color="auto" w:fill="FFFFFF"/>
        </w:rPr>
      </w:pPr>
      <w:r w:rsidRPr="001D55D4">
        <w:rPr>
          <w:shd w:val="clear" w:color="auto" w:fill="FFFFFF"/>
        </w:rPr>
        <w:t>The first table provides details for each installation impacted in the given scenario. Infor</w:t>
      </w:r>
      <w:r>
        <w:rPr>
          <w:shd w:val="clear" w:color="auto" w:fill="FFFFFF"/>
        </w:rPr>
        <w:t>mation provided includes the region</w:t>
      </w:r>
      <w:r w:rsidR="00F15406">
        <w:rPr>
          <w:shd w:val="clear" w:color="auto" w:fill="FFFFFF"/>
        </w:rPr>
        <w:t>, i</w:t>
      </w:r>
      <w:r w:rsidRPr="001D55D4">
        <w:rPr>
          <w:shd w:val="clear" w:color="auto" w:fill="FFFFFF"/>
        </w:rPr>
        <w:t>nstallation type, and total population change, further broken down into active duty</w:t>
      </w:r>
      <w:r w:rsidR="00C3614C">
        <w:rPr>
          <w:shd w:val="clear" w:color="auto" w:fill="FFFFFF"/>
        </w:rPr>
        <w:t xml:space="preserve">, </w:t>
      </w:r>
      <w:r w:rsidRPr="001D55D4">
        <w:rPr>
          <w:shd w:val="clear" w:color="auto" w:fill="FFFFFF"/>
        </w:rPr>
        <w:t>civilian</w:t>
      </w:r>
      <w:r w:rsidR="00C3614C">
        <w:rPr>
          <w:shd w:val="clear" w:color="auto" w:fill="FFFFFF"/>
        </w:rPr>
        <w:t>, and contractor</w:t>
      </w:r>
      <w:r w:rsidR="00F15406">
        <w:rPr>
          <w:shd w:val="clear" w:color="auto" w:fill="FFFFFF"/>
        </w:rPr>
        <w:t>s</w:t>
      </w:r>
      <w:r w:rsidRPr="001D55D4">
        <w:rPr>
          <w:shd w:val="clear" w:color="auto" w:fill="FFFFFF"/>
        </w:rPr>
        <w:t xml:space="preserve">. Installation type provides insight into the type of facility and </w:t>
      </w:r>
      <w:r>
        <w:rPr>
          <w:shd w:val="clear" w:color="auto" w:fill="FFFFFF"/>
        </w:rPr>
        <w:t>main functions</w:t>
      </w:r>
      <w:r w:rsidRPr="001D55D4">
        <w:rPr>
          <w:shd w:val="clear" w:color="auto" w:fill="FFFFFF"/>
        </w:rPr>
        <w:t xml:space="preserve"> performed </w:t>
      </w:r>
      <w:r>
        <w:rPr>
          <w:shd w:val="clear" w:color="auto" w:fill="FFFFFF"/>
        </w:rPr>
        <w:t>at</w:t>
      </w:r>
      <w:r w:rsidRPr="001D55D4">
        <w:rPr>
          <w:shd w:val="clear" w:color="auto" w:fill="FFFFFF"/>
        </w:rPr>
        <w:t xml:space="preserve"> that installation.</w:t>
      </w:r>
      <w:r w:rsidR="00D95EF1">
        <w:rPr>
          <w:shd w:val="clear" w:color="auto" w:fill="FFFFFF"/>
        </w:rPr>
        <w:t xml:space="preserve"> For an example, reference the Installation Impact table in </w:t>
      </w:r>
      <w:r w:rsidR="00D95EF1" w:rsidRPr="00F218F6">
        <w:rPr>
          <w:shd w:val="clear" w:color="auto" w:fill="FFFFFF"/>
        </w:rPr>
        <w:t xml:space="preserve">Figure </w:t>
      </w:r>
      <w:r w:rsidR="00F218F6">
        <w:rPr>
          <w:shd w:val="clear" w:color="auto" w:fill="FFFFFF"/>
        </w:rPr>
        <w:t>E-2</w:t>
      </w:r>
      <w:r w:rsidR="00D95EF1" w:rsidRPr="00F218F6">
        <w:rPr>
          <w:shd w:val="clear" w:color="auto" w:fill="FFFFFF"/>
        </w:rPr>
        <w:t xml:space="preserve"> above</w:t>
      </w:r>
      <w:r w:rsidR="00D95EF1">
        <w:rPr>
          <w:shd w:val="clear" w:color="auto" w:fill="FFFFFF"/>
        </w:rPr>
        <w:t>.</w:t>
      </w:r>
    </w:p>
    <w:p w:rsidR="003A6867" w:rsidRDefault="003A6867" w:rsidP="001719AB">
      <w:pPr>
        <w:rPr>
          <w:b/>
          <w:shd w:val="clear" w:color="auto" w:fill="FFFFFF"/>
        </w:rPr>
      </w:pPr>
    </w:p>
    <w:p w:rsidR="001719AB" w:rsidRPr="001D55D4" w:rsidRDefault="001719AB" w:rsidP="001719AB">
      <w:pPr>
        <w:rPr>
          <w:b/>
          <w:shd w:val="clear" w:color="auto" w:fill="FFFFFF"/>
        </w:rPr>
      </w:pPr>
      <w:r w:rsidRPr="001D55D4">
        <w:rPr>
          <w:b/>
          <w:shd w:val="clear" w:color="auto" w:fill="FFFFFF"/>
        </w:rPr>
        <w:t>Region Impact</w:t>
      </w:r>
    </w:p>
    <w:p w:rsidR="001719AB" w:rsidRPr="001D55D4" w:rsidRDefault="001719AB" w:rsidP="001719AB">
      <w:pPr>
        <w:rPr>
          <w:shd w:val="clear" w:color="auto" w:fill="FFFFFF"/>
        </w:rPr>
      </w:pPr>
      <w:r w:rsidRPr="001D55D4">
        <w:rPr>
          <w:shd w:val="clear" w:color="auto" w:fill="FFFFFF"/>
        </w:rPr>
        <w:t>The R</w:t>
      </w:r>
      <w:r w:rsidR="00C3614C">
        <w:rPr>
          <w:shd w:val="clear" w:color="auto" w:fill="FFFFFF"/>
        </w:rPr>
        <w:t xml:space="preserve">egion </w:t>
      </w:r>
      <w:r w:rsidRPr="001D55D4">
        <w:rPr>
          <w:shd w:val="clear" w:color="auto" w:fill="FFFFFF"/>
        </w:rPr>
        <w:t xml:space="preserve">table lists each </w:t>
      </w:r>
      <w:r w:rsidR="00C3614C">
        <w:rPr>
          <w:shd w:val="clear" w:color="auto" w:fill="FFFFFF"/>
        </w:rPr>
        <w:t>region</w:t>
      </w:r>
      <w:r w:rsidRPr="001D55D4">
        <w:rPr>
          <w:shd w:val="clear" w:color="auto" w:fill="FFFFFF"/>
        </w:rPr>
        <w:t xml:space="preserve"> affected in the given scenario. Total population change and employment change, each </w:t>
      </w:r>
      <w:r w:rsidR="00C3614C">
        <w:rPr>
          <w:shd w:val="clear" w:color="auto" w:fill="FFFFFF"/>
        </w:rPr>
        <w:t>broken down into active duty,</w:t>
      </w:r>
      <w:r w:rsidRPr="001D55D4">
        <w:rPr>
          <w:shd w:val="clear" w:color="auto" w:fill="FFFFFF"/>
        </w:rPr>
        <w:t xml:space="preserve"> civilian</w:t>
      </w:r>
      <w:r w:rsidR="00C3614C">
        <w:rPr>
          <w:shd w:val="clear" w:color="auto" w:fill="FFFFFF"/>
        </w:rPr>
        <w:t xml:space="preserve"> and contractors</w:t>
      </w:r>
      <w:r w:rsidRPr="001D55D4">
        <w:rPr>
          <w:shd w:val="clear" w:color="auto" w:fill="FFFFFF"/>
        </w:rPr>
        <w:t xml:space="preserve">, are shown. Total income change </w:t>
      </w:r>
      <w:r w:rsidR="00C3614C">
        <w:rPr>
          <w:shd w:val="clear" w:color="auto" w:fill="FFFFFF"/>
        </w:rPr>
        <w:t>is</w:t>
      </w:r>
      <w:r w:rsidRPr="001D55D4">
        <w:rPr>
          <w:shd w:val="clear" w:color="auto" w:fill="FFFFFF"/>
        </w:rPr>
        <w:t xml:space="preserve"> the mean average income for a given region</w:t>
      </w:r>
      <w:r w:rsidR="00C3614C">
        <w:rPr>
          <w:shd w:val="clear" w:color="auto" w:fill="FFFFFF"/>
        </w:rPr>
        <w:t xml:space="preserve"> multiplied by</w:t>
      </w:r>
      <w:r w:rsidRPr="001D55D4">
        <w:rPr>
          <w:shd w:val="clear" w:color="auto" w:fill="FFFFFF"/>
        </w:rPr>
        <w:t xml:space="preserve"> the population </w:t>
      </w:r>
      <w:r w:rsidR="00C3614C">
        <w:rPr>
          <w:shd w:val="clear" w:color="auto" w:fill="FFFFFF"/>
        </w:rPr>
        <w:t>change</w:t>
      </w:r>
      <w:r w:rsidRPr="001D55D4">
        <w:rPr>
          <w:shd w:val="clear" w:color="auto" w:fill="FFFFFF"/>
        </w:rPr>
        <w:t xml:space="preserve">. Dollars are in the base year indicted on the </w:t>
      </w:r>
      <w:r w:rsidR="00F15406">
        <w:rPr>
          <w:shd w:val="clear" w:color="auto" w:fill="FFFFFF"/>
        </w:rPr>
        <w:t>“</w:t>
      </w:r>
      <w:r w:rsidRPr="001D55D4">
        <w:rPr>
          <w:shd w:val="clear" w:color="auto" w:fill="FFFFFF"/>
        </w:rPr>
        <w:t>Interface</w:t>
      </w:r>
      <w:r w:rsidR="00F15406">
        <w:rPr>
          <w:shd w:val="clear" w:color="auto" w:fill="FFFFFF"/>
        </w:rPr>
        <w:t>”</w:t>
      </w:r>
      <w:r w:rsidRPr="001D55D4">
        <w:rPr>
          <w:shd w:val="clear" w:color="auto" w:fill="FFFFFF"/>
        </w:rPr>
        <w:t xml:space="preserve"> tab. </w:t>
      </w:r>
      <w:r w:rsidR="0077352B">
        <w:rPr>
          <w:shd w:val="clear" w:color="auto" w:fill="FFFFFF"/>
        </w:rPr>
        <w:t>An up</w:t>
      </w:r>
      <w:r w:rsidR="00937621">
        <w:rPr>
          <w:shd w:val="clear" w:color="auto" w:fill="FFFFFF"/>
        </w:rPr>
        <w:t>per and lower bound, producing a range estimate</w:t>
      </w:r>
      <w:r w:rsidR="0077352B">
        <w:rPr>
          <w:shd w:val="clear" w:color="auto" w:fill="FFFFFF"/>
        </w:rPr>
        <w:t xml:space="preserve">, are provided for both the Indirect Job Change and consequently the Total Income Change. For further details on the genesis of this </w:t>
      </w:r>
      <w:r w:rsidR="00937621">
        <w:rPr>
          <w:shd w:val="clear" w:color="auto" w:fill="FFFFFF"/>
        </w:rPr>
        <w:t>range estimate</w:t>
      </w:r>
      <w:r w:rsidR="0077352B">
        <w:rPr>
          <w:shd w:val="clear" w:color="auto" w:fill="FFFFFF"/>
        </w:rPr>
        <w:t xml:space="preserve">, please refer to section </w:t>
      </w:r>
      <w:r w:rsidR="00D4585A">
        <w:rPr>
          <w:shd w:val="clear" w:color="auto" w:fill="FFFFFF"/>
        </w:rPr>
        <w:fldChar w:fldCharType="begin"/>
      </w:r>
      <w:r w:rsidR="0077352B">
        <w:rPr>
          <w:shd w:val="clear" w:color="auto" w:fill="FFFFFF"/>
        </w:rPr>
        <w:instrText xml:space="preserve"> REF _Ref416782640 \r \h </w:instrText>
      </w:r>
      <w:r w:rsidR="00D4585A">
        <w:rPr>
          <w:shd w:val="clear" w:color="auto" w:fill="FFFFFF"/>
        </w:rPr>
      </w:r>
      <w:r w:rsidR="00D4585A">
        <w:rPr>
          <w:shd w:val="clear" w:color="auto" w:fill="FFFFFF"/>
        </w:rPr>
        <w:fldChar w:fldCharType="separate"/>
      </w:r>
      <w:r w:rsidR="00C736EB">
        <w:rPr>
          <w:shd w:val="clear" w:color="auto" w:fill="FFFFFF"/>
        </w:rPr>
        <w:t>2.4</w:t>
      </w:r>
      <w:r w:rsidR="00D4585A">
        <w:rPr>
          <w:shd w:val="clear" w:color="auto" w:fill="FFFFFF"/>
        </w:rPr>
        <w:fldChar w:fldCharType="end"/>
      </w:r>
      <w:r w:rsidR="0077352B">
        <w:rPr>
          <w:shd w:val="clear" w:color="auto" w:fill="FFFFFF"/>
        </w:rPr>
        <w:t xml:space="preserve"> Uncertainty. </w:t>
      </w:r>
      <w:r w:rsidR="00C3614C">
        <w:rPr>
          <w:shd w:val="clear" w:color="auto" w:fill="FFFFFF"/>
        </w:rPr>
        <w:t>The last three rows depict the region’</w:t>
      </w:r>
      <w:r w:rsidRPr="001D55D4">
        <w:rPr>
          <w:shd w:val="clear" w:color="auto" w:fill="FFFFFF"/>
        </w:rPr>
        <w:t xml:space="preserve">s population change, employment </w:t>
      </w:r>
      <w:r w:rsidRPr="001D55D4">
        <w:rPr>
          <w:shd w:val="clear" w:color="auto" w:fill="FFFFFF"/>
        </w:rPr>
        <w:lastRenderedPageBreak/>
        <w:t xml:space="preserve">change, and Income change </w:t>
      </w:r>
      <w:r w:rsidR="00C40F01">
        <w:rPr>
          <w:shd w:val="clear" w:color="auto" w:fill="FFFFFF"/>
        </w:rPr>
        <w:t xml:space="preserve">point estimate </w:t>
      </w:r>
      <w:r w:rsidRPr="001D55D4">
        <w:rPr>
          <w:shd w:val="clear" w:color="auto" w:fill="FFFFFF"/>
        </w:rPr>
        <w:t>as a percent change.</w:t>
      </w:r>
      <w:r w:rsidR="00D95EF1">
        <w:rPr>
          <w:shd w:val="clear" w:color="auto" w:fill="FFFFFF"/>
        </w:rPr>
        <w:t xml:space="preserve"> For an example, reference the Region Impact table in </w:t>
      </w:r>
      <w:r w:rsidR="00F218F6">
        <w:rPr>
          <w:shd w:val="clear" w:color="auto" w:fill="FFFFFF"/>
        </w:rPr>
        <w:t>Figure E-2</w:t>
      </w:r>
      <w:r w:rsidR="00D95EF1" w:rsidRPr="00F218F6">
        <w:rPr>
          <w:shd w:val="clear" w:color="auto" w:fill="FFFFFF"/>
        </w:rPr>
        <w:t xml:space="preserve"> above</w:t>
      </w:r>
      <w:r w:rsidR="00D95EF1">
        <w:rPr>
          <w:shd w:val="clear" w:color="auto" w:fill="FFFFFF"/>
        </w:rPr>
        <w:t>.</w:t>
      </w:r>
    </w:p>
    <w:p w:rsidR="003A6867" w:rsidRDefault="003A6867" w:rsidP="001719AB">
      <w:pPr>
        <w:rPr>
          <w:b/>
          <w:shd w:val="clear" w:color="auto" w:fill="FFFFFF"/>
        </w:rPr>
      </w:pPr>
    </w:p>
    <w:p w:rsidR="001719AB" w:rsidRPr="001D55D4" w:rsidRDefault="001719AB" w:rsidP="001719AB">
      <w:pPr>
        <w:rPr>
          <w:b/>
          <w:shd w:val="clear" w:color="auto" w:fill="FFFFFF"/>
        </w:rPr>
      </w:pPr>
      <w:r w:rsidRPr="001D55D4">
        <w:rPr>
          <w:b/>
          <w:shd w:val="clear" w:color="auto" w:fill="FFFFFF"/>
        </w:rPr>
        <w:t>Graphics</w:t>
      </w:r>
    </w:p>
    <w:p w:rsidR="001719AB" w:rsidRDefault="001719AB" w:rsidP="001719AB">
      <w:pPr>
        <w:rPr>
          <w:shd w:val="clear" w:color="auto" w:fill="FFFFFF"/>
        </w:rPr>
      </w:pPr>
      <w:r w:rsidRPr="001D55D4">
        <w:rPr>
          <w:shd w:val="clear" w:color="auto" w:fill="FFFFFF"/>
        </w:rPr>
        <w:t>The first graph, titled “Population Impact by Install</w:t>
      </w:r>
      <w:r w:rsidR="00937621">
        <w:rPr>
          <w:shd w:val="clear" w:color="auto" w:fill="FFFFFF"/>
        </w:rPr>
        <w:t>ation,”</w:t>
      </w:r>
      <w:r w:rsidR="00C3614C">
        <w:rPr>
          <w:shd w:val="clear" w:color="auto" w:fill="FFFFFF"/>
        </w:rPr>
        <w:t xml:space="preserve"> displays the population</w:t>
      </w:r>
      <w:r w:rsidRPr="001D55D4">
        <w:rPr>
          <w:shd w:val="clear" w:color="auto" w:fill="FFFFFF"/>
        </w:rPr>
        <w:t xml:space="preserve"> of the curren</w:t>
      </w:r>
      <w:r w:rsidR="00C3614C">
        <w:rPr>
          <w:shd w:val="clear" w:color="auto" w:fill="FFFFFF"/>
        </w:rPr>
        <w:t xml:space="preserve">t active duty, </w:t>
      </w:r>
      <w:r w:rsidRPr="001D55D4">
        <w:rPr>
          <w:shd w:val="clear" w:color="auto" w:fill="FFFFFF"/>
        </w:rPr>
        <w:t>civilian</w:t>
      </w:r>
      <w:r w:rsidR="00C3614C">
        <w:rPr>
          <w:shd w:val="clear" w:color="auto" w:fill="FFFFFF"/>
        </w:rPr>
        <w:t>, and contractor</w:t>
      </w:r>
      <w:r w:rsidRPr="001D55D4">
        <w:rPr>
          <w:shd w:val="clear" w:color="auto" w:fill="FFFFFF"/>
        </w:rPr>
        <w:t xml:space="preserve"> population as well as the </w:t>
      </w:r>
      <w:r w:rsidR="00C3614C">
        <w:rPr>
          <w:shd w:val="clear" w:color="auto" w:fill="FFFFFF"/>
        </w:rPr>
        <w:t xml:space="preserve">new </w:t>
      </w:r>
      <w:r w:rsidRPr="001D55D4">
        <w:rPr>
          <w:shd w:val="clear" w:color="auto" w:fill="FFFFFF"/>
        </w:rPr>
        <w:t xml:space="preserve">population </w:t>
      </w:r>
      <w:r w:rsidR="00C3614C">
        <w:rPr>
          <w:shd w:val="clear" w:color="auto" w:fill="FFFFFF"/>
        </w:rPr>
        <w:t>due to</w:t>
      </w:r>
      <w:r w:rsidRPr="001D55D4">
        <w:rPr>
          <w:shd w:val="clear" w:color="auto" w:fill="FFFFFF"/>
        </w:rPr>
        <w:t xml:space="preserve"> the scenario. If multiple installations are chosen, the names will be shown on the x-axis. </w:t>
      </w:r>
      <w:r w:rsidR="00535216">
        <w:rPr>
          <w:shd w:val="clear" w:color="auto" w:fill="FFFFFF"/>
        </w:rPr>
        <w:t xml:space="preserve">See </w:t>
      </w:r>
      <w:r w:rsidR="00535216" w:rsidRPr="00F218F6">
        <w:rPr>
          <w:shd w:val="clear" w:color="auto" w:fill="FFFFFF"/>
        </w:rPr>
        <w:t xml:space="preserve">Figure </w:t>
      </w:r>
      <w:r w:rsidR="00F218F6" w:rsidRPr="00F218F6">
        <w:rPr>
          <w:shd w:val="clear" w:color="auto" w:fill="FFFFFF"/>
        </w:rPr>
        <w:t>E</w:t>
      </w:r>
      <w:r w:rsidR="00F218F6">
        <w:rPr>
          <w:shd w:val="clear" w:color="auto" w:fill="FFFFFF"/>
        </w:rPr>
        <w:t>-3</w:t>
      </w:r>
      <w:r w:rsidR="00535216">
        <w:rPr>
          <w:shd w:val="clear" w:color="auto" w:fill="FFFFFF"/>
        </w:rPr>
        <w:t xml:space="preserve"> below for an example.</w:t>
      </w:r>
    </w:p>
    <w:p w:rsidR="00CD0804" w:rsidRDefault="00CD0804" w:rsidP="001719AB">
      <w:pPr>
        <w:rPr>
          <w:shd w:val="clear" w:color="auto" w:fill="FFFFFF"/>
        </w:rPr>
      </w:pPr>
    </w:p>
    <w:p w:rsidR="00CD0804" w:rsidRDefault="00CD0804" w:rsidP="00CD0804">
      <w:pPr>
        <w:pStyle w:val="BodyText"/>
        <w:keepNext/>
        <w:jc w:val="center"/>
      </w:pPr>
      <w:r w:rsidRPr="00CD0804">
        <w:rPr>
          <w:noProof/>
          <w:shd w:val="clear" w:color="auto" w:fill="FFFFFF"/>
        </w:rPr>
        <w:drawing>
          <wp:inline distT="0" distB="0" distL="0" distR="0">
            <wp:extent cx="5943600" cy="4445318"/>
            <wp:effectExtent l="19050" t="19050" r="19050" b="12382"/>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srcRect/>
                    <a:stretch>
                      <a:fillRect/>
                    </a:stretch>
                  </pic:blipFill>
                  <pic:spPr bwMode="auto">
                    <a:xfrm>
                      <a:off x="0" y="0"/>
                      <a:ext cx="5943600" cy="4445318"/>
                    </a:xfrm>
                    <a:prstGeom prst="rect">
                      <a:avLst/>
                    </a:prstGeom>
                    <a:noFill/>
                    <a:ln w="6348" cmpd="sng">
                      <a:solidFill>
                        <a:srgbClr val="000000"/>
                      </a:solidFill>
                      <a:prstDash val="solid"/>
                      <a:miter lim="800000"/>
                      <a:headEnd/>
                      <a:tailEnd/>
                    </a:ln>
                  </pic:spPr>
                </pic:pic>
              </a:graphicData>
            </a:graphic>
          </wp:inline>
        </w:drawing>
      </w:r>
    </w:p>
    <w:p w:rsidR="00535216" w:rsidRPr="001D55D4" w:rsidRDefault="00CD0804" w:rsidP="00CD0804">
      <w:pPr>
        <w:pStyle w:val="Caption"/>
        <w:rPr>
          <w:shd w:val="clear" w:color="auto" w:fill="FFFFFF"/>
        </w:rPr>
      </w:pPr>
      <w:bookmarkStart w:id="50" w:name="_Toc418068217"/>
      <w:r>
        <w:t xml:space="preserve">Figure </w:t>
      </w:r>
      <w:r w:rsidR="00010AAF">
        <w:fldChar w:fldCharType="begin"/>
      </w:r>
      <w:r w:rsidR="00010AAF">
        <w:instrText xml:space="preserve"> STYLEREF 6 \s </w:instrText>
      </w:r>
      <w:r w:rsidR="00010AAF">
        <w:fldChar w:fldCharType="separate"/>
      </w:r>
      <w:r w:rsidR="00C736EB">
        <w:rPr>
          <w:noProof/>
        </w:rPr>
        <w:t>E</w:t>
      </w:r>
      <w:r w:rsidR="00010AAF">
        <w:rPr>
          <w:noProof/>
        </w:rPr>
        <w:fldChar w:fldCharType="end"/>
      </w:r>
      <w:r w:rsidR="0021361F">
        <w:noBreakHyphen/>
      </w:r>
      <w:r w:rsidR="00010AAF">
        <w:fldChar w:fldCharType="begin"/>
      </w:r>
      <w:r w:rsidR="00010AAF">
        <w:instrText xml:space="preserve"> SEQ Figure_Apx \* ARABIC \s 6 </w:instrText>
      </w:r>
      <w:r w:rsidR="00010AAF">
        <w:fldChar w:fldCharType="separate"/>
      </w:r>
      <w:r w:rsidR="00C736EB">
        <w:rPr>
          <w:noProof/>
        </w:rPr>
        <w:t>3</w:t>
      </w:r>
      <w:r w:rsidR="00010AAF">
        <w:rPr>
          <w:noProof/>
        </w:rPr>
        <w:fldChar w:fldCharType="end"/>
      </w:r>
      <w:r>
        <w:t>.  Results: Population Impact by Installation.</w:t>
      </w:r>
      <w:bookmarkEnd w:id="50"/>
    </w:p>
    <w:p w:rsidR="00CD0804" w:rsidRDefault="00CD0804" w:rsidP="00535216">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CD0804" w:rsidRPr="001D55D4" w:rsidRDefault="00CD0804" w:rsidP="00CD0804">
      <w:pPr>
        <w:rPr>
          <w:shd w:val="clear" w:color="auto" w:fill="FFFFFF"/>
        </w:rPr>
      </w:pPr>
      <w:r w:rsidRPr="001D55D4">
        <w:rPr>
          <w:shd w:val="clear" w:color="auto" w:fill="FFFFFF"/>
        </w:rPr>
        <w:lastRenderedPageBreak/>
        <w:t xml:space="preserve">The </w:t>
      </w:r>
      <w:r w:rsidR="00F218F6">
        <w:rPr>
          <w:shd w:val="clear" w:color="auto" w:fill="FFFFFF"/>
        </w:rPr>
        <w:t>second</w:t>
      </w:r>
      <w:r w:rsidRPr="001D55D4">
        <w:rPr>
          <w:shd w:val="clear" w:color="auto" w:fill="FFFFFF"/>
        </w:rPr>
        <w:t xml:space="preserve"> graph, titled “Employment Impact by Region” displays a comparison of the current population employed and the scenario predicted </w:t>
      </w:r>
      <w:r>
        <w:rPr>
          <w:shd w:val="clear" w:color="auto" w:fill="FFFFFF"/>
        </w:rPr>
        <w:t>population employed for each Region</w:t>
      </w:r>
      <w:r w:rsidRPr="001D55D4">
        <w:rPr>
          <w:shd w:val="clear" w:color="auto" w:fill="FFFFFF"/>
        </w:rPr>
        <w:t xml:space="preserve"> influen</w:t>
      </w:r>
      <w:r>
        <w:rPr>
          <w:shd w:val="clear" w:color="auto" w:fill="FFFFFF"/>
        </w:rPr>
        <w:t xml:space="preserve">ced by the chosen scenario. Region </w:t>
      </w:r>
      <w:r w:rsidRPr="001D55D4">
        <w:rPr>
          <w:shd w:val="clear" w:color="auto" w:fill="FFFFFF"/>
        </w:rPr>
        <w:t>names will be shown below the x-axis.</w:t>
      </w:r>
      <w:r>
        <w:rPr>
          <w:shd w:val="clear" w:color="auto" w:fill="FFFFFF"/>
        </w:rPr>
        <w:t xml:space="preserve"> </w:t>
      </w:r>
      <w:r w:rsidRPr="00F218F6">
        <w:rPr>
          <w:shd w:val="clear" w:color="auto" w:fill="FFFFFF"/>
        </w:rPr>
        <w:t xml:space="preserve">See </w:t>
      </w:r>
      <w:r w:rsidR="00F218F6">
        <w:rPr>
          <w:shd w:val="clear" w:color="auto" w:fill="FFFFFF"/>
        </w:rPr>
        <w:t>Figure E-4</w:t>
      </w:r>
      <w:r>
        <w:rPr>
          <w:shd w:val="clear" w:color="auto" w:fill="FFFFFF"/>
        </w:rPr>
        <w:t xml:space="preserve"> below for an example.</w:t>
      </w:r>
    </w:p>
    <w:p w:rsidR="00CD0804" w:rsidRDefault="00CD0804" w:rsidP="00535216">
      <w:pPr>
        <w:rPr>
          <w:shd w:val="clear" w:color="auto" w:fill="FFFFFF"/>
        </w:rPr>
      </w:pPr>
    </w:p>
    <w:p w:rsidR="00CD0804" w:rsidRDefault="00CD0804" w:rsidP="00CD0804">
      <w:pPr>
        <w:pStyle w:val="BodyText"/>
        <w:keepNext/>
        <w:jc w:val="center"/>
      </w:pPr>
      <w:r w:rsidRPr="00CD0804">
        <w:rPr>
          <w:noProof/>
          <w:shd w:val="clear" w:color="auto" w:fill="FFFFFF"/>
        </w:rPr>
        <w:drawing>
          <wp:inline distT="0" distB="0" distL="0" distR="0">
            <wp:extent cx="5943600" cy="4445318"/>
            <wp:effectExtent l="19050" t="19050" r="19050" b="12382"/>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srcRect/>
                    <a:stretch>
                      <a:fillRect/>
                    </a:stretch>
                  </pic:blipFill>
                  <pic:spPr bwMode="auto">
                    <a:xfrm>
                      <a:off x="0" y="0"/>
                      <a:ext cx="5943600" cy="4445318"/>
                    </a:xfrm>
                    <a:prstGeom prst="rect">
                      <a:avLst/>
                    </a:prstGeom>
                    <a:noFill/>
                    <a:ln w="6348" cmpd="sng">
                      <a:solidFill>
                        <a:srgbClr val="000000"/>
                      </a:solidFill>
                      <a:prstDash val="solid"/>
                      <a:miter lim="800000"/>
                      <a:headEnd/>
                      <a:tailEnd/>
                    </a:ln>
                  </pic:spPr>
                </pic:pic>
              </a:graphicData>
            </a:graphic>
          </wp:inline>
        </w:drawing>
      </w:r>
    </w:p>
    <w:p w:rsidR="00535216" w:rsidRDefault="00CD0804" w:rsidP="00CD0804">
      <w:pPr>
        <w:pStyle w:val="Caption"/>
        <w:rPr>
          <w:shd w:val="clear" w:color="auto" w:fill="FFFFFF"/>
        </w:rPr>
      </w:pPr>
      <w:bookmarkStart w:id="51" w:name="_Toc418068218"/>
      <w:r>
        <w:t xml:space="preserve">Figure </w:t>
      </w:r>
      <w:r w:rsidR="00010AAF">
        <w:fldChar w:fldCharType="begin"/>
      </w:r>
      <w:r w:rsidR="00010AAF">
        <w:instrText xml:space="preserve"> STYLEREF 6 \s </w:instrText>
      </w:r>
      <w:r w:rsidR="00010AAF">
        <w:fldChar w:fldCharType="separate"/>
      </w:r>
      <w:r w:rsidR="00C736EB">
        <w:rPr>
          <w:noProof/>
        </w:rPr>
        <w:t>E</w:t>
      </w:r>
      <w:r w:rsidR="00010AAF">
        <w:rPr>
          <w:noProof/>
        </w:rPr>
        <w:fldChar w:fldCharType="end"/>
      </w:r>
      <w:r w:rsidR="0021361F">
        <w:noBreakHyphen/>
      </w:r>
      <w:r w:rsidR="00010AAF">
        <w:fldChar w:fldCharType="begin"/>
      </w:r>
      <w:r w:rsidR="00010AAF">
        <w:instrText xml:space="preserve"> SEQ Figure_Apx \* ARABIC \s 6 </w:instrText>
      </w:r>
      <w:r w:rsidR="00010AAF">
        <w:fldChar w:fldCharType="separate"/>
      </w:r>
      <w:r w:rsidR="00C736EB">
        <w:rPr>
          <w:noProof/>
        </w:rPr>
        <w:t>4</w:t>
      </w:r>
      <w:r w:rsidR="00010AAF">
        <w:rPr>
          <w:noProof/>
        </w:rPr>
        <w:fldChar w:fldCharType="end"/>
      </w:r>
      <w:r>
        <w:t>.  Results: Employment Impact by Region.</w:t>
      </w:r>
      <w:bookmarkEnd w:id="51"/>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3A6867" w:rsidRDefault="003A6867" w:rsidP="00CD0804">
      <w:pPr>
        <w:rPr>
          <w:shd w:val="clear" w:color="auto" w:fill="FFFFFF"/>
        </w:rPr>
      </w:pPr>
    </w:p>
    <w:p w:rsidR="00CD0804" w:rsidRDefault="00CD0804" w:rsidP="00CD0804">
      <w:pPr>
        <w:rPr>
          <w:shd w:val="clear" w:color="auto" w:fill="FFFFFF"/>
        </w:rPr>
      </w:pPr>
      <w:r w:rsidRPr="001D55D4">
        <w:rPr>
          <w:shd w:val="clear" w:color="auto" w:fill="FFFFFF"/>
        </w:rPr>
        <w:lastRenderedPageBreak/>
        <w:t xml:space="preserve">The </w:t>
      </w:r>
      <w:r w:rsidR="00F218F6">
        <w:rPr>
          <w:shd w:val="clear" w:color="auto" w:fill="FFFFFF"/>
        </w:rPr>
        <w:t xml:space="preserve">third </w:t>
      </w:r>
      <w:r w:rsidRPr="001D55D4">
        <w:rPr>
          <w:shd w:val="clear" w:color="auto" w:fill="FFFFFF"/>
        </w:rPr>
        <w:t>graph, titled “Income Impact by Region” displays a comparison of the current income against the scena</w:t>
      </w:r>
      <w:r>
        <w:rPr>
          <w:shd w:val="clear" w:color="auto" w:fill="FFFFFF"/>
        </w:rPr>
        <w:t>rio predicted income for each region</w:t>
      </w:r>
      <w:r w:rsidRPr="001D55D4">
        <w:rPr>
          <w:shd w:val="clear" w:color="auto" w:fill="FFFFFF"/>
        </w:rPr>
        <w:t xml:space="preserve"> influenced by the chosen scenario. Costs seen on the y-axis are presented in the base year chosen on the interface tab. R</w:t>
      </w:r>
      <w:r>
        <w:rPr>
          <w:shd w:val="clear" w:color="auto" w:fill="FFFFFF"/>
        </w:rPr>
        <w:t>egion</w:t>
      </w:r>
      <w:r w:rsidRPr="001D55D4">
        <w:rPr>
          <w:shd w:val="clear" w:color="auto" w:fill="FFFFFF"/>
        </w:rPr>
        <w:t xml:space="preserve"> names will be shown below the x-axis.</w:t>
      </w:r>
      <w:r>
        <w:rPr>
          <w:shd w:val="clear" w:color="auto" w:fill="FFFFFF"/>
        </w:rPr>
        <w:t xml:space="preserve"> See </w:t>
      </w:r>
      <w:r w:rsidRPr="00F218F6">
        <w:rPr>
          <w:shd w:val="clear" w:color="auto" w:fill="FFFFFF"/>
        </w:rPr>
        <w:t xml:space="preserve">Figure </w:t>
      </w:r>
      <w:r w:rsidR="00F218F6" w:rsidRPr="00F218F6">
        <w:rPr>
          <w:shd w:val="clear" w:color="auto" w:fill="FFFFFF"/>
        </w:rPr>
        <w:t>E-</w:t>
      </w:r>
      <w:r w:rsidR="00F218F6">
        <w:rPr>
          <w:shd w:val="clear" w:color="auto" w:fill="FFFFFF"/>
        </w:rPr>
        <w:t>5</w:t>
      </w:r>
      <w:r>
        <w:rPr>
          <w:shd w:val="clear" w:color="auto" w:fill="FFFFFF"/>
        </w:rPr>
        <w:t xml:space="preserve"> below for an example.</w:t>
      </w:r>
    </w:p>
    <w:p w:rsidR="00CD0804" w:rsidRDefault="00CD0804" w:rsidP="001719AB">
      <w:pPr>
        <w:pStyle w:val="BodyText"/>
      </w:pPr>
    </w:p>
    <w:p w:rsidR="00CD0804" w:rsidRDefault="00CD0804" w:rsidP="00CD0804">
      <w:pPr>
        <w:pStyle w:val="BodyText"/>
        <w:keepNext/>
        <w:jc w:val="center"/>
      </w:pPr>
      <w:r w:rsidRPr="00CD0804">
        <w:rPr>
          <w:noProof/>
        </w:rPr>
        <w:drawing>
          <wp:inline distT="0" distB="0" distL="0" distR="0">
            <wp:extent cx="5943600" cy="4445318"/>
            <wp:effectExtent l="19050" t="19050" r="19050" b="12382"/>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srcRect/>
                    <a:stretch>
                      <a:fillRect/>
                    </a:stretch>
                  </pic:blipFill>
                  <pic:spPr bwMode="auto">
                    <a:xfrm>
                      <a:off x="0" y="0"/>
                      <a:ext cx="5943600" cy="4445318"/>
                    </a:xfrm>
                    <a:prstGeom prst="rect">
                      <a:avLst/>
                    </a:prstGeom>
                    <a:noFill/>
                    <a:ln w="6348" cmpd="sng">
                      <a:solidFill>
                        <a:srgbClr val="000000"/>
                      </a:solidFill>
                      <a:prstDash val="solid"/>
                      <a:miter lim="800000"/>
                      <a:headEnd/>
                      <a:tailEnd/>
                    </a:ln>
                  </pic:spPr>
                </pic:pic>
              </a:graphicData>
            </a:graphic>
          </wp:inline>
        </w:drawing>
      </w:r>
    </w:p>
    <w:p w:rsidR="001719AB" w:rsidRDefault="00CD0804" w:rsidP="00CD0804">
      <w:pPr>
        <w:pStyle w:val="Caption"/>
      </w:pPr>
      <w:bookmarkStart w:id="52" w:name="_Toc418068219"/>
      <w:r>
        <w:t xml:space="preserve">Figure </w:t>
      </w:r>
      <w:r w:rsidR="00010AAF">
        <w:fldChar w:fldCharType="begin"/>
      </w:r>
      <w:r w:rsidR="00010AAF">
        <w:instrText xml:space="preserve"> STYLEREF 6 \s </w:instrText>
      </w:r>
      <w:r w:rsidR="00010AAF">
        <w:fldChar w:fldCharType="separate"/>
      </w:r>
      <w:r w:rsidR="00C736EB">
        <w:rPr>
          <w:noProof/>
        </w:rPr>
        <w:t>E</w:t>
      </w:r>
      <w:r w:rsidR="00010AAF">
        <w:rPr>
          <w:noProof/>
        </w:rPr>
        <w:fldChar w:fldCharType="end"/>
      </w:r>
      <w:r w:rsidR="0021361F">
        <w:noBreakHyphen/>
      </w:r>
      <w:r w:rsidR="00010AAF">
        <w:fldChar w:fldCharType="begin"/>
      </w:r>
      <w:r w:rsidR="00010AAF">
        <w:instrText xml:space="preserve"> SEQ Figure_Apx \* ARABIC \s 6 </w:instrText>
      </w:r>
      <w:r w:rsidR="00010AAF">
        <w:fldChar w:fldCharType="separate"/>
      </w:r>
      <w:r w:rsidR="00C736EB">
        <w:rPr>
          <w:noProof/>
        </w:rPr>
        <w:t>5</w:t>
      </w:r>
      <w:r w:rsidR="00010AAF">
        <w:rPr>
          <w:noProof/>
        </w:rPr>
        <w:fldChar w:fldCharType="end"/>
      </w:r>
      <w:r>
        <w:t>.  Results: Income Impact by Region.</w:t>
      </w:r>
      <w:bookmarkEnd w:id="52"/>
    </w:p>
    <w:p w:rsidR="00F218F6" w:rsidRDefault="00F218F6" w:rsidP="00F218F6">
      <w:pPr>
        <w:pStyle w:val="BodyText"/>
      </w:pPr>
    </w:p>
    <w:p w:rsidR="00F218F6" w:rsidRDefault="00F218F6" w:rsidP="00F218F6">
      <w:pPr>
        <w:pStyle w:val="BodyText"/>
      </w:pPr>
    </w:p>
    <w:p w:rsidR="00F218F6" w:rsidRDefault="00F218F6" w:rsidP="00F218F6">
      <w:pPr>
        <w:pStyle w:val="BodyText"/>
      </w:pPr>
    </w:p>
    <w:p w:rsidR="00F218F6" w:rsidRDefault="00F218F6" w:rsidP="00F218F6">
      <w:pPr>
        <w:pStyle w:val="BodyText"/>
      </w:pPr>
    </w:p>
    <w:p w:rsidR="00F218F6" w:rsidRDefault="00F218F6" w:rsidP="00F218F6">
      <w:pPr>
        <w:pStyle w:val="BodyText"/>
      </w:pPr>
    </w:p>
    <w:p w:rsidR="00F218F6" w:rsidRDefault="00F218F6" w:rsidP="00F218F6">
      <w:pPr>
        <w:pStyle w:val="BodyText"/>
      </w:pPr>
    </w:p>
    <w:p w:rsidR="00F218F6" w:rsidRDefault="00F218F6" w:rsidP="00F218F6">
      <w:pPr>
        <w:pStyle w:val="BodyText"/>
      </w:pPr>
    </w:p>
    <w:p w:rsidR="00F218F6" w:rsidRDefault="00F218F6" w:rsidP="00F218F6">
      <w:pPr>
        <w:pStyle w:val="BodyText"/>
      </w:pPr>
    </w:p>
    <w:p w:rsidR="00F218F6" w:rsidRDefault="00F218F6" w:rsidP="00F218F6">
      <w:pPr>
        <w:pStyle w:val="BodyText"/>
      </w:pPr>
    </w:p>
    <w:p w:rsidR="00E523BC" w:rsidRDefault="00E523BC">
      <w:pPr>
        <w:rPr>
          <w:b/>
        </w:rPr>
      </w:pPr>
    </w:p>
    <w:sectPr w:rsidR="00E523BC" w:rsidSect="00C215B4">
      <w:headerReference w:type="even" r:id="rId83"/>
      <w:headerReference w:type="default" r:id="rId84"/>
      <w:footerReference w:type="even" r:id="rId85"/>
      <w:footerReference w:type="default" r:id="rId86"/>
      <w:type w:val="oddPage"/>
      <w:pgSz w:w="12240" w:h="15840" w:code="1"/>
      <w:pgMar w:top="1440" w:right="1440" w:bottom="1440" w:left="1440" w:header="432"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AAF" w:rsidRDefault="00010AAF">
      <w:r>
        <w:separator/>
      </w:r>
    </w:p>
  </w:endnote>
  <w:endnote w:type="continuationSeparator" w:id="0">
    <w:p w:rsidR="00010AAF" w:rsidRDefault="00010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w:instrText>
    </w:r>
    <w:r>
      <w:instrText xml:space="preserve">GEFORMAT </w:instrText>
    </w:r>
    <w:r>
      <w:fldChar w:fldCharType="separate"/>
    </w:r>
    <w:r w:rsidR="00AF695A">
      <w:t>EIT</w:t>
    </w:r>
    <w:r>
      <w:fldChar w:fldCharType="end"/>
    </w:r>
    <w:r w:rsidR="00AF695A">
      <w:tab/>
    </w:r>
    <w:r w:rsidR="00AF695A">
      <w:fldChar w:fldCharType="begin"/>
    </w:r>
    <w:r w:rsidR="00AF695A">
      <w:instrText>styleref "heading 1"\*upper</w:instrText>
    </w:r>
    <w:r w:rsidR="00AF695A">
      <w:fldChar w:fldCharType="separate"/>
    </w:r>
    <w:r w:rsidR="006008D2">
      <w:rPr>
        <w:noProof/>
      </w:rPr>
      <w:t>INTRODUCTION</w:t>
    </w:r>
    <w:r w:rsidR="00AF695A">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PAGE</w:instrText>
    </w:r>
    <w:r w:rsidR="00AF695A">
      <w:fldChar w:fldCharType="separate"/>
    </w:r>
    <w:r w:rsidR="006008D2">
      <w:rPr>
        <w:noProof/>
      </w:rPr>
      <w:t>3</w:t>
    </w:r>
    <w:r w:rsidR="00AF695A">
      <w:rPr>
        <w:noProof/>
      </w:rPr>
      <w:fldChar w:fldCharType="end"/>
    </w:r>
  </w:p>
  <w:p w:rsidR="00AF695A" w:rsidRDefault="00AF695A" w:rsidP="00B8781D">
    <w:pPr>
      <w:pStyle w:val="Classify"/>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PAGE</w:instrText>
    </w:r>
    <w:r>
      <w:fldChar w:fldCharType="separate"/>
    </w:r>
    <w:r w:rsidR="006008D2">
      <w:rPr>
        <w:noProof/>
      </w:rPr>
      <w:t>4</w:t>
    </w:r>
    <w:r>
      <w:rPr>
        <w:noProof/>
      </w:rPr>
      <w:fldChar w:fldCharType="end"/>
    </w:r>
    <w:r>
      <w:t xml:space="preserve">  </w:t>
    </w:r>
    <w:r>
      <w:fldChar w:fldCharType="begin"/>
    </w:r>
    <w:r>
      <w:instrText>SYMBOL 183 \f "Symbol"</w:instrText>
    </w:r>
    <w:r>
      <w:fldChar w:fldCharType="end"/>
    </w:r>
    <w:r>
      <w:t xml:space="preserve">  </w:t>
    </w:r>
    <w:r>
      <w:fldChar w:fldCharType="begin"/>
    </w:r>
    <w:r>
      <w:instrText>styleref "heading 1"\*upper</w:instrText>
    </w:r>
    <w:r>
      <w:fldChar w:fldCharType="separate"/>
    </w:r>
    <w:r w:rsidR="006008D2">
      <w:rPr>
        <w:noProof/>
      </w:rPr>
      <w:t>INTRODUCTION</w:t>
    </w:r>
    <w:r>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AF695A">
      <w:t>EIT</w:t>
    </w:r>
    <w:r>
      <w:fldChar w:fldCharType="end"/>
    </w:r>
    <w:r w:rsidR="00AF695A">
      <w:tab/>
    </w:r>
    <w:r w:rsidR="00AF695A">
      <w:fldChar w:fldCharType="begin"/>
    </w:r>
    <w:r w:rsidR="00AF695A">
      <w:instrText>styleref "heading 1"\*upper</w:instrText>
    </w:r>
    <w:r w:rsidR="00AF695A">
      <w:fldChar w:fldCharType="separate"/>
    </w:r>
    <w:r w:rsidR="00AF695A">
      <w:rPr>
        <w:noProof/>
      </w:rPr>
      <w:t>INTRODUCTION</w:t>
    </w:r>
    <w:r w:rsidR="00AF695A">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PAGE</w:instrText>
    </w:r>
    <w:r w:rsidR="00AF695A">
      <w:fldChar w:fldCharType="separate"/>
    </w:r>
    <w:r w:rsidR="00AF695A">
      <w:rPr>
        <w:noProof/>
      </w:rPr>
      <w:t>3</w:t>
    </w:r>
    <w:r w:rsidR="00AF695A">
      <w:rPr>
        <w:noProof/>
      </w:rPr>
      <w:fldChar w:fldCharType="end"/>
    </w:r>
  </w:p>
  <w:p w:rsidR="00AF695A" w:rsidRDefault="00AF695A" w:rsidP="00B8781D">
    <w:pPr>
      <w:pStyle w:val="Classify"/>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PAGE</w:instrText>
    </w:r>
    <w:r>
      <w:fldChar w:fldCharType="separate"/>
    </w:r>
    <w:r w:rsidR="006008D2">
      <w:rPr>
        <w:noProof/>
      </w:rPr>
      <w:t>6</w:t>
    </w:r>
    <w:r>
      <w:rPr>
        <w:noProof/>
      </w:rPr>
      <w:fldChar w:fldCharType="end"/>
    </w:r>
    <w:r>
      <w:t xml:space="preserve">  </w:t>
    </w:r>
    <w:r>
      <w:fldChar w:fldCharType="begin"/>
    </w:r>
    <w:r>
      <w:instrText>SYMBOL 183 \f "Symbol"</w:instrText>
    </w:r>
    <w:r>
      <w:fldChar w:fldCharType="end"/>
    </w:r>
    <w:r>
      <w:t xml:space="preserve">  </w:t>
    </w:r>
    <w:r>
      <w:fldChar w:fldCharType="begin"/>
    </w:r>
    <w:r>
      <w:instrText>styleref "heading 1"\*upper</w:instrText>
    </w:r>
    <w:r>
      <w:fldChar w:fldCharType="separate"/>
    </w:r>
    <w:r w:rsidR="006008D2">
      <w:rPr>
        <w:noProof/>
      </w:rPr>
      <w:t>METHODOLOGY</w:t>
    </w:r>
    <w:r>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AF695A">
      <w:t>EIT</w:t>
    </w:r>
    <w:r>
      <w:fldChar w:fldCharType="end"/>
    </w:r>
    <w:r w:rsidR="00AF695A">
      <w:tab/>
    </w:r>
    <w:r w:rsidR="00AF695A">
      <w:fldChar w:fldCharType="begin"/>
    </w:r>
    <w:r w:rsidR="00AF695A">
      <w:instrText>styleref "heading 1"\*upper</w:instrText>
    </w:r>
    <w:r w:rsidR="00AF695A">
      <w:fldChar w:fldCharType="separate"/>
    </w:r>
    <w:r w:rsidR="006008D2">
      <w:rPr>
        <w:noProof/>
      </w:rPr>
      <w:t>METHODOLOGY</w:t>
    </w:r>
    <w:r w:rsidR="00AF695A">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PAGE</w:instrText>
    </w:r>
    <w:r w:rsidR="00AF695A">
      <w:fldChar w:fldCharType="separate"/>
    </w:r>
    <w:r w:rsidR="006008D2">
      <w:rPr>
        <w:noProof/>
      </w:rPr>
      <w:t>5</w:t>
    </w:r>
    <w:r w:rsidR="00AF695A">
      <w:rPr>
        <w:noProof/>
      </w:rPr>
      <w:fldChar w:fldCharType="end"/>
    </w:r>
  </w:p>
  <w:p w:rsidR="00AF695A" w:rsidRDefault="00AF695A" w:rsidP="00B8781D">
    <w:pPr>
      <w:pStyle w:val="Classify"/>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PAGE</w:instrText>
    </w:r>
    <w:r>
      <w:fldChar w:fldCharType="separate"/>
    </w:r>
    <w:r>
      <w:rPr>
        <w:noProof/>
      </w:rPr>
      <w:t>8</w:t>
    </w:r>
    <w:r>
      <w:rPr>
        <w:noProof/>
      </w:rPr>
      <w:fldChar w:fldCharType="end"/>
    </w:r>
    <w:r>
      <w:t xml:space="preserve">  </w:t>
    </w:r>
    <w:r>
      <w:fldChar w:fldCharType="begin"/>
    </w:r>
    <w:r>
      <w:instrText>SYMBOL 183 \f "Symbol"</w:instrText>
    </w:r>
    <w:r>
      <w:fldChar w:fldCharType="end"/>
    </w:r>
    <w:r>
      <w:t xml:space="preserve">  </w:t>
    </w:r>
    <w:r>
      <w:fldChar w:fldCharType="begin"/>
    </w:r>
    <w:r>
      <w:instrText>styleref "heading 1"\*upper</w:instrText>
    </w:r>
    <w:r>
      <w:fldChar w:fldCharType="separate"/>
    </w:r>
    <w:r>
      <w:rPr>
        <w:noProof/>
      </w:rPr>
      <w:t>METHODOLOGY</w:t>
    </w:r>
    <w:r>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w:instrText>
    </w:r>
    <w:r>
      <w:instrText xml:space="preserve">EFORMAT </w:instrText>
    </w:r>
    <w:r>
      <w:fldChar w:fldCharType="separate"/>
    </w:r>
    <w:r w:rsidR="00AF695A">
      <w:t>EIT</w:t>
    </w:r>
    <w:r>
      <w:fldChar w:fldCharType="end"/>
    </w:r>
    <w:r w:rsidR="00AF695A">
      <w:tab/>
    </w:r>
    <w:r w:rsidR="00AF695A">
      <w:fldChar w:fldCharType="begin"/>
    </w:r>
    <w:r w:rsidR="00AF695A">
      <w:instrText>styleref "heading 1"\*upper</w:instrText>
    </w:r>
    <w:r w:rsidR="00AF695A">
      <w:fldChar w:fldCharType="separate"/>
    </w:r>
    <w:r w:rsidR="006008D2">
      <w:rPr>
        <w:noProof/>
      </w:rPr>
      <w:t>ECONOMIC IMPACT TOOL</w:t>
    </w:r>
    <w:r w:rsidR="00AF695A">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PAGE</w:instrText>
    </w:r>
    <w:r w:rsidR="00AF695A">
      <w:fldChar w:fldCharType="separate"/>
    </w:r>
    <w:r w:rsidR="006008D2">
      <w:rPr>
        <w:noProof/>
      </w:rPr>
      <w:t>7</w:t>
    </w:r>
    <w:r w:rsidR="00AF695A">
      <w:rPr>
        <w:noProof/>
      </w:rPr>
      <w:fldChar w:fldCharType="end"/>
    </w:r>
  </w:p>
  <w:p w:rsidR="00AF695A" w:rsidRDefault="00AF695A" w:rsidP="00B8781D">
    <w:pPr>
      <w:pStyle w:val="Classify"/>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PAGE</w:instrText>
    </w:r>
    <w:r>
      <w:fldChar w:fldCharType="separate"/>
    </w:r>
    <w:r w:rsidR="006008D2">
      <w:rPr>
        <w:noProof/>
      </w:rPr>
      <w:t>8</w:t>
    </w:r>
    <w:r>
      <w:rPr>
        <w:noProof/>
      </w:rPr>
      <w:fldChar w:fldCharType="end"/>
    </w:r>
    <w:r>
      <w:t xml:space="preserve">  </w:t>
    </w:r>
    <w:r>
      <w:fldChar w:fldCharType="begin"/>
    </w:r>
    <w:r>
      <w:instrText>SYMBOL 183 \f "Symbol"</w:instrText>
    </w:r>
    <w:r>
      <w:fldChar w:fldCharType="end"/>
    </w:r>
    <w:r>
      <w:t xml:space="preserve">  </w:t>
    </w:r>
    <w:r>
      <w:fldChar w:fldCharType="begin"/>
    </w:r>
    <w:r>
      <w:instrText>styleref "heading 1"\*upper</w:instrText>
    </w:r>
    <w:r>
      <w:fldChar w:fldCharType="separate"/>
    </w:r>
    <w:r w:rsidR="006008D2">
      <w:rPr>
        <w:noProof/>
      </w:rPr>
      <w:t>ECONOMIC IMPACT TOOL</w:t>
    </w:r>
    <w:r>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AF695A">
      <w:t>EIT</w:t>
    </w:r>
    <w:r>
      <w:fldChar w:fldCharType="end"/>
    </w:r>
    <w:r w:rsidR="00AF695A">
      <w:tab/>
    </w:r>
    <w:r w:rsidR="00AF695A">
      <w:fldChar w:fldCharType="begin"/>
    </w:r>
    <w:r w:rsidR="00AF695A">
      <w:instrText>styleref "heading 1"\*upper</w:instrText>
    </w:r>
    <w:r w:rsidR="00AF695A">
      <w:fldChar w:fldCharType="separate"/>
    </w:r>
    <w:r w:rsidR="00AF695A">
      <w:rPr>
        <w:noProof/>
      </w:rPr>
      <w:t>ECONOMIC IMPACT TOOL</w:t>
    </w:r>
    <w:r w:rsidR="00AF695A">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PAGE</w:instrText>
    </w:r>
    <w:r w:rsidR="00AF695A">
      <w:fldChar w:fldCharType="separate"/>
    </w:r>
    <w:r w:rsidR="00AF695A">
      <w:rPr>
        <w:noProof/>
      </w:rPr>
      <w:t>7</w:t>
    </w:r>
    <w:r w:rsidR="00AF695A">
      <w:rPr>
        <w:noProof/>
      </w:rPr>
      <w:fldChar w:fldCharType="end"/>
    </w:r>
  </w:p>
  <w:p w:rsidR="00AF695A" w:rsidRDefault="00AF695A" w:rsidP="00B8781D">
    <w:pPr>
      <w:pStyle w:val="Classify"/>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 xml:space="preserve"> PAGE </w:instrText>
    </w:r>
    <w:r>
      <w:fldChar w:fldCharType="separate"/>
    </w:r>
    <w:r w:rsidR="006008D2">
      <w:rPr>
        <w:noProof/>
      </w:rPr>
      <w:t>14</w:t>
    </w:r>
    <w:r>
      <w:rPr>
        <w:noProof/>
      </w:rPr>
      <w:fldChar w:fldCharType="end"/>
    </w:r>
    <w:r>
      <w:t xml:space="preserve">  </w:t>
    </w:r>
    <w:r>
      <w:fldChar w:fldCharType="begin"/>
    </w:r>
    <w:r>
      <w:instrText>SYMBOL 183 \f "Symbol"</w:instrText>
    </w:r>
    <w:r>
      <w:fldChar w:fldCharType="end"/>
    </w:r>
    <w:r>
      <w:t xml:space="preserve">  </w:t>
    </w:r>
    <w:r w:rsidR="00010AAF">
      <w:fldChar w:fldCharType="begin"/>
    </w:r>
    <w:r w:rsidR="00010AAF">
      <w:instrText xml:space="preserve"> styleref "Heading 6"\n </w:instrText>
    </w:r>
    <w:r w:rsidR="00010AAF">
      <w:fldChar w:fldCharType="separate"/>
    </w:r>
    <w:r w:rsidR="006008D2">
      <w:rPr>
        <w:noProof/>
      </w:rPr>
      <w:t>APPENDIX B</w:t>
    </w:r>
    <w:r w:rsidR="00010AAF">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197BEB">
      <w:t>EIT</w:t>
    </w:r>
    <w:r>
      <w:fldChar w:fldCharType="end"/>
    </w:r>
    <w:r w:rsidR="00AF695A">
      <w:tab/>
    </w:r>
    <w:r w:rsidR="00197BEB">
      <w:t xml:space="preserve">APPENDIX B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 xml:space="preserve"> PAGE </w:instrText>
    </w:r>
    <w:r w:rsidR="00AF695A">
      <w:fldChar w:fldCharType="separate"/>
    </w:r>
    <w:r w:rsidR="006008D2">
      <w:rPr>
        <w:noProof/>
      </w:rPr>
      <w:t>9</w:t>
    </w:r>
    <w:r w:rsidR="00AF695A">
      <w:rPr>
        <w:noProof/>
      </w:rPr>
      <w:fldChar w:fldCharType="end"/>
    </w:r>
  </w:p>
  <w:p w:rsidR="00AF695A" w:rsidRDefault="00AF695A" w:rsidP="00B8781D">
    <w:pPr>
      <w:pStyle w:val="Classify"/>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 xml:space="preserve"> PAGE </w:instrText>
    </w:r>
    <w:r>
      <w:fldChar w:fldCharType="separate"/>
    </w:r>
    <w:r>
      <w:rPr>
        <w:noProof/>
      </w:rPr>
      <w:t>16</w:t>
    </w:r>
    <w:r>
      <w:rPr>
        <w:noProof/>
      </w:rPr>
      <w:fldChar w:fldCharType="end"/>
    </w:r>
    <w:r>
      <w:t xml:space="preserve">  </w:t>
    </w:r>
    <w:r>
      <w:fldChar w:fldCharType="begin"/>
    </w:r>
    <w:r>
      <w:instrText>SYMBOL 183 \f "Symbol"</w:instrText>
    </w:r>
    <w:r>
      <w:fldChar w:fldCharType="end"/>
    </w:r>
    <w:r>
      <w:t xml:space="preserve">  </w:t>
    </w:r>
    <w:r w:rsidR="00010AAF">
      <w:fldChar w:fldCharType="begin"/>
    </w:r>
    <w:r w:rsidR="00010AAF">
      <w:instrText xml:space="preserve"> styleref "Heading 6"\n </w:instrText>
    </w:r>
    <w:r w:rsidR="00010AAF">
      <w:fldChar w:fldCharType="separate"/>
    </w:r>
    <w:r>
      <w:rPr>
        <w:noProof/>
      </w:rPr>
      <w:t>APPENDIX B</w:t>
    </w:r>
    <w:r w:rsidR="00010AAF">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AF695A">
      <w:t>EIT</w:t>
    </w:r>
    <w:r>
      <w:fldChar w:fldCharType="end"/>
    </w:r>
    <w:r w:rsidR="00AF695A">
      <w:tab/>
    </w:r>
    <w:r>
      <w:fldChar w:fldCharType="begin"/>
    </w:r>
    <w:r>
      <w:instrText xml:space="preserve"> styleref "Heading </w:instrText>
    </w:r>
    <w:r>
      <w:instrText xml:space="preserve">6"\n </w:instrText>
    </w:r>
    <w:r>
      <w:fldChar w:fldCharType="separate"/>
    </w:r>
    <w:r w:rsidR="006008D2">
      <w:rPr>
        <w:noProof/>
      </w:rPr>
      <w:t>APPENDIX C</w:t>
    </w:r>
    <w:r>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 xml:space="preserve"> PAGE </w:instrText>
    </w:r>
    <w:r w:rsidR="00AF695A">
      <w:fldChar w:fldCharType="separate"/>
    </w:r>
    <w:r w:rsidR="006008D2">
      <w:rPr>
        <w:noProof/>
      </w:rPr>
      <w:t>15</w:t>
    </w:r>
    <w:r w:rsidR="00AF695A">
      <w:rPr>
        <w:noProof/>
      </w:rPr>
      <w:fldChar w:fldCharType="end"/>
    </w:r>
  </w:p>
  <w:p w:rsidR="00AF695A" w:rsidRDefault="00AF695A" w:rsidP="00B8781D">
    <w:pPr>
      <w:pStyle w:val="Classify"/>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 xml:space="preserve"> PAGE </w:instrText>
    </w:r>
    <w:r>
      <w:fldChar w:fldCharType="separate"/>
    </w:r>
    <w:r w:rsidR="006008D2">
      <w:rPr>
        <w:noProof/>
      </w:rPr>
      <w:t>16</w:t>
    </w:r>
    <w:r>
      <w:rPr>
        <w:noProof/>
      </w:rPr>
      <w:fldChar w:fldCharType="end"/>
    </w:r>
    <w:r>
      <w:t xml:space="preserve">  </w:t>
    </w:r>
    <w:r>
      <w:fldChar w:fldCharType="begin"/>
    </w:r>
    <w:r>
      <w:instrText>SYMBOL 183 \f "Symbol"</w:instrText>
    </w:r>
    <w:r>
      <w:fldChar w:fldCharType="end"/>
    </w:r>
    <w:r>
      <w:t xml:space="preserve">  </w:t>
    </w:r>
    <w:r w:rsidR="00010AAF">
      <w:fldChar w:fldCharType="begin"/>
    </w:r>
    <w:r w:rsidR="00010AAF">
      <w:instrText xml:space="preserve"> styleref "Heading 6"\n </w:instrText>
    </w:r>
    <w:r w:rsidR="00010AAF">
      <w:fldChar w:fldCharType="separate"/>
    </w:r>
    <w:r w:rsidR="006008D2">
      <w:rPr>
        <w:noProof/>
      </w:rPr>
      <w:t>APPENDIX C</w:t>
    </w:r>
    <w:r w:rsidR="00010AAF">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AF695A">
      <w:t>EIT</w:t>
    </w:r>
    <w:r>
      <w:fldChar w:fldCharType="end"/>
    </w:r>
    <w:r w:rsidR="00AF695A">
      <w:tab/>
    </w:r>
    <w:r>
      <w:fldChar w:fldCharType="begin"/>
    </w:r>
    <w:r>
      <w:instrText xml:space="preserve"> styleref "Heading 6"\n </w:instrText>
    </w:r>
    <w:r>
      <w:fldChar w:fldCharType="separate"/>
    </w:r>
    <w:r w:rsidR="00AF695A">
      <w:rPr>
        <w:noProof/>
      </w:rPr>
      <w:t>APPENDIX C</w:t>
    </w:r>
    <w:r>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 xml:space="preserve"> PAGE </w:instrText>
    </w:r>
    <w:r w:rsidR="00AF695A">
      <w:fldChar w:fldCharType="separate"/>
    </w:r>
    <w:r w:rsidR="00AF695A">
      <w:rPr>
        <w:noProof/>
      </w:rPr>
      <w:t>15</w:t>
    </w:r>
    <w:r w:rsidR="00AF695A">
      <w:rPr>
        <w:noProof/>
      </w:rPr>
      <w:fldChar w:fldCharType="end"/>
    </w:r>
  </w:p>
  <w:p w:rsidR="00AF695A" w:rsidRDefault="00AF695A" w:rsidP="00B8781D">
    <w:pPr>
      <w:pStyle w:val="Classify"/>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 xml:space="preserve"> PAGE </w:instrText>
    </w:r>
    <w:r>
      <w:fldChar w:fldCharType="separate"/>
    </w:r>
    <w:r w:rsidR="006008D2">
      <w:rPr>
        <w:noProof/>
      </w:rPr>
      <w:t>18</w:t>
    </w:r>
    <w:r>
      <w:rPr>
        <w:noProof/>
      </w:rPr>
      <w:fldChar w:fldCharType="end"/>
    </w:r>
    <w:r>
      <w:t xml:space="preserve">  </w:t>
    </w:r>
    <w:r>
      <w:fldChar w:fldCharType="begin"/>
    </w:r>
    <w:r>
      <w:instrText>SYMBOL 183 \f "Symbol"</w:instrText>
    </w:r>
    <w:r>
      <w:fldChar w:fldCharType="end"/>
    </w:r>
    <w:r>
      <w:t xml:space="preserve">  </w:t>
    </w:r>
    <w:r w:rsidR="00010AAF">
      <w:fldChar w:fldCharType="begin"/>
    </w:r>
    <w:r w:rsidR="00010AAF">
      <w:instrText xml:space="preserve"> styleref "Heading 6"\n </w:instrText>
    </w:r>
    <w:r w:rsidR="00010AAF">
      <w:fldChar w:fldCharType="separate"/>
    </w:r>
    <w:r w:rsidR="006008D2">
      <w:rPr>
        <w:noProof/>
      </w:rPr>
      <w:t>APPENDIX D</w:t>
    </w:r>
    <w:r w:rsidR="00010AAF">
      <w:rPr>
        <w:noProof/>
      </w:rPr>
      <w:fldChar w:fldCharType="end"/>
    </w:r>
    <w:r>
      <w:tab/>
    </w:r>
    <w:r w:rsidR="00010AAF">
      <w:fldChar w:fldCharType="begin"/>
    </w:r>
    <w:r w:rsidR="00010AAF">
      <w:instrText xml:space="preserve"> DOCP</w:instrText>
    </w:r>
    <w:r w:rsidR="00010AAF">
      <w:instrText xml:space="preserve">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AF695A">
      <w:t>EIT</w:t>
    </w:r>
    <w:r>
      <w:fldChar w:fldCharType="end"/>
    </w:r>
    <w:r w:rsidR="00AF695A">
      <w:tab/>
    </w:r>
    <w:r>
      <w:fldChar w:fldCharType="begin"/>
    </w:r>
    <w:r>
      <w:instrText xml:space="preserve"> styleref "Heading 6"\n </w:instrText>
    </w:r>
    <w:r>
      <w:fldChar w:fldCharType="separate"/>
    </w:r>
    <w:r w:rsidR="006008D2">
      <w:rPr>
        <w:noProof/>
      </w:rPr>
      <w:t>APPENDIX D</w:t>
    </w:r>
    <w:r>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 xml:space="preserve"> PAGE </w:instrText>
    </w:r>
    <w:r w:rsidR="00AF695A">
      <w:fldChar w:fldCharType="separate"/>
    </w:r>
    <w:r w:rsidR="006008D2">
      <w:rPr>
        <w:noProof/>
      </w:rPr>
      <w:t>17</w:t>
    </w:r>
    <w:r w:rsidR="00AF695A">
      <w:rPr>
        <w:noProof/>
      </w:rPr>
      <w:fldChar w:fldCharType="end"/>
    </w:r>
  </w:p>
  <w:p w:rsidR="00AF695A" w:rsidRDefault="00AF695A" w:rsidP="00B8781D">
    <w:pPr>
      <w:pStyle w:val="Classify"/>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 xml:space="preserve"> PAGE </w:instrText>
    </w:r>
    <w:r>
      <w:fldChar w:fldCharType="separate"/>
    </w:r>
    <w:r w:rsidR="006008D2">
      <w:rPr>
        <w:noProof/>
      </w:rPr>
      <w:t>22</w:t>
    </w:r>
    <w:r>
      <w:rPr>
        <w:noProof/>
      </w:rPr>
      <w:fldChar w:fldCharType="end"/>
    </w:r>
    <w:r>
      <w:t xml:space="preserve">  </w:t>
    </w:r>
    <w:r>
      <w:fldChar w:fldCharType="begin"/>
    </w:r>
    <w:r>
      <w:instrText>SYMBOL 183 \f "Symbol"</w:instrText>
    </w:r>
    <w:r>
      <w:fldChar w:fldCharType="end"/>
    </w:r>
    <w:r>
      <w:t xml:space="preserve">  </w:t>
    </w:r>
    <w:r w:rsidR="00010AAF">
      <w:fldChar w:fldCharType="begin"/>
    </w:r>
    <w:r w:rsidR="00010AAF">
      <w:instrText xml:space="preserve"> styleref "Heading 6"\n </w:instrText>
    </w:r>
    <w:r w:rsidR="00010AAF">
      <w:fldChar w:fldCharType="separate"/>
    </w:r>
    <w:r w:rsidR="006008D2">
      <w:rPr>
        <w:noProof/>
      </w:rPr>
      <w:t>APPENDIX D</w:t>
    </w:r>
    <w:r w:rsidR="00010AAF">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AF695A">
      <w:t>EIT</w:t>
    </w:r>
    <w:r>
      <w:fldChar w:fldCharType="end"/>
    </w:r>
    <w:r w:rsidR="00AF695A">
      <w:tab/>
    </w:r>
    <w:r>
      <w:fldChar w:fldCharType="begin"/>
    </w:r>
    <w:r>
      <w:instrText xml:space="preserve"> styleref "Heading 6"\n </w:instrText>
    </w:r>
    <w:r>
      <w:fldChar w:fldCharType="separate"/>
    </w:r>
    <w:r w:rsidR="00AF695A">
      <w:rPr>
        <w:noProof/>
      </w:rPr>
      <w:t>APPENDIX D</w:t>
    </w:r>
    <w:r>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 xml:space="preserve"> PAGE </w:instrText>
    </w:r>
    <w:r w:rsidR="00AF695A">
      <w:fldChar w:fldCharType="separate"/>
    </w:r>
    <w:r w:rsidR="00AF695A">
      <w:rPr>
        <w:noProof/>
      </w:rPr>
      <w:t>21</w:t>
    </w:r>
    <w:r w:rsidR="00AF695A">
      <w:rPr>
        <w:noProof/>
      </w:rPr>
      <w:fldChar w:fldCharType="end"/>
    </w:r>
  </w:p>
  <w:p w:rsidR="00AF695A" w:rsidRDefault="00AF695A" w:rsidP="00B8781D">
    <w:pPr>
      <w:pStyle w:val="Classify"/>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 xml:space="preserve"> PAGE </w:instrText>
    </w:r>
    <w:r>
      <w:fldChar w:fldCharType="separate"/>
    </w:r>
    <w:r w:rsidR="006008D2">
      <w:rPr>
        <w:noProof/>
      </w:rPr>
      <w:t>28</w:t>
    </w:r>
    <w:r>
      <w:rPr>
        <w:noProof/>
      </w:rPr>
      <w:fldChar w:fldCharType="end"/>
    </w:r>
    <w:r>
      <w:t xml:space="preserve">  </w:t>
    </w:r>
    <w:r>
      <w:fldChar w:fldCharType="begin"/>
    </w:r>
    <w:r>
      <w:instrText>SYMBOL 183 \f "Symbol"</w:instrText>
    </w:r>
    <w:r>
      <w:fldChar w:fldCharType="end"/>
    </w:r>
    <w:r>
      <w:t xml:space="preserve">  </w:t>
    </w:r>
    <w:r w:rsidR="00010AAF">
      <w:fldChar w:fldCharType="begin"/>
    </w:r>
    <w:r w:rsidR="00010AAF">
      <w:instrText xml:space="preserve"> styleref "Heading 6"\n </w:instrText>
    </w:r>
    <w:r w:rsidR="00010AAF">
      <w:fldChar w:fldCharType="separate"/>
    </w:r>
    <w:r w:rsidR="006008D2">
      <w:rPr>
        <w:noProof/>
      </w:rPr>
      <w:t>APPENDIX E</w:t>
    </w:r>
    <w:r w:rsidR="00010AAF">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010AAF" w:rsidP="00AB54E1">
    <w:pPr>
      <w:pStyle w:val="Footer"/>
    </w:pPr>
    <w:r>
      <w:fldChar w:fldCharType="begin"/>
    </w:r>
    <w:r>
      <w:instrText xml:space="preserve"> DOCPROPERTY "Short Report Title"  \* MERGEFORMAT </w:instrText>
    </w:r>
    <w:r>
      <w:fldChar w:fldCharType="separate"/>
    </w:r>
    <w:r w:rsidR="00AF695A">
      <w:t>EIT</w:t>
    </w:r>
    <w:r>
      <w:fldChar w:fldCharType="end"/>
    </w:r>
    <w:r w:rsidR="00AF695A">
      <w:tab/>
    </w:r>
    <w:r>
      <w:fldChar w:fldCharType="begin"/>
    </w:r>
    <w:r>
      <w:instrText xml:space="preserve"> styleref "Heading 6"\n </w:instrText>
    </w:r>
    <w:r>
      <w:fldChar w:fldCharType="separate"/>
    </w:r>
    <w:r w:rsidR="006008D2">
      <w:rPr>
        <w:noProof/>
      </w:rPr>
      <w:t>APPENDIX E</w:t>
    </w:r>
    <w:r>
      <w:rPr>
        <w:noProof/>
      </w:rPr>
      <w:fldChar w:fldCharType="end"/>
    </w:r>
    <w:r w:rsidR="00AF695A">
      <w:t xml:space="preserve">  </w:t>
    </w:r>
    <w:r w:rsidR="00AF695A">
      <w:fldChar w:fldCharType="begin"/>
    </w:r>
    <w:r w:rsidR="00AF695A">
      <w:instrText>SYMBOL 183 \f "Symbol"</w:instrText>
    </w:r>
    <w:r w:rsidR="00AF695A">
      <w:fldChar w:fldCharType="end"/>
    </w:r>
    <w:r w:rsidR="00AF695A">
      <w:t xml:space="preserve">  </w:t>
    </w:r>
    <w:r w:rsidR="00AF695A">
      <w:fldChar w:fldCharType="begin"/>
    </w:r>
    <w:r w:rsidR="00AF695A">
      <w:instrText xml:space="preserve"> PAGE </w:instrText>
    </w:r>
    <w:r w:rsidR="00AF695A">
      <w:fldChar w:fldCharType="separate"/>
    </w:r>
    <w:r w:rsidR="006008D2">
      <w:rPr>
        <w:noProof/>
      </w:rPr>
      <w:t>27</w:t>
    </w:r>
    <w:r w:rsidR="00AF695A">
      <w:rPr>
        <w:noProof/>
      </w:rPr>
      <w:fldChar w:fldCharType="end"/>
    </w:r>
  </w:p>
  <w:p w:rsidR="00AF695A" w:rsidRDefault="00AF695A" w:rsidP="00B8781D">
    <w:pPr>
      <w:pStyle w:val="Classify"/>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p>
  <w:p w:rsidR="00AF695A" w:rsidRDefault="00AF695A" w:rsidP="00B8781D">
    <w:pPr>
      <w:pStyle w:val="Classify"/>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AB54E1">
    <w:pPr>
      <w:pStyle w:val="Footer"/>
      <w:rPr>
        <w:rStyle w:val="PageNumber"/>
      </w:rPr>
    </w:pPr>
    <w:r>
      <w:rPr>
        <w:b w:val="0"/>
      </w:rPr>
      <w:tab/>
    </w:r>
    <w:r>
      <w:rPr>
        <w:rStyle w:val="PageNumber"/>
      </w:rPr>
      <w:fldChar w:fldCharType="begin"/>
    </w:r>
    <w:r>
      <w:rPr>
        <w:rStyle w:val="PageNumber"/>
      </w:rPr>
      <w:instrText xml:space="preserve"> PAGE </w:instrText>
    </w:r>
    <w:r>
      <w:rPr>
        <w:rStyle w:val="PageNumber"/>
      </w:rPr>
      <w:fldChar w:fldCharType="separate"/>
    </w:r>
    <w:r w:rsidR="006008D2">
      <w:rPr>
        <w:rStyle w:val="PageNumber"/>
        <w:noProof/>
      </w:rPr>
      <w:t>v</w:t>
    </w:r>
    <w:r>
      <w:rPr>
        <w:rStyle w:val="PageNumber"/>
      </w:rPr>
      <w:fldChar w:fldCharType="end"/>
    </w:r>
  </w:p>
  <w:p w:rsidR="00AF695A" w:rsidRDefault="00AF695A" w:rsidP="00B8781D">
    <w:pPr>
      <w:pStyle w:val="Classify"/>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008D2">
      <w:rPr>
        <w:rStyle w:val="PageNumber"/>
        <w:noProof/>
      </w:rPr>
      <w:t>vi</w:t>
    </w:r>
    <w:r>
      <w:rPr>
        <w:rStyle w:val="PageNumber"/>
      </w:rPr>
      <w:fldChar w:fldCharType="end"/>
    </w:r>
  </w:p>
  <w:p w:rsidR="00AF695A" w:rsidRDefault="00AF695A" w:rsidP="00B8781D">
    <w:pPr>
      <w:pStyle w:val="Classify"/>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AB54E1">
    <w:pPr>
      <w:pStyle w:val="Footer"/>
      <w:rPr>
        <w:rStyle w:val="PageNumber"/>
      </w:rPr>
    </w:pP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p w:rsidR="00AF695A" w:rsidRDefault="00AF695A" w:rsidP="00B8781D">
    <w:pPr>
      <w:pStyle w:val="Classify"/>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pPr>
      <w:pStyle w:val="Footer"/>
      <w:rPr>
        <w:rStyle w:val="PageNumber"/>
      </w:rPr>
    </w:pPr>
    <w:r>
      <w:fldChar w:fldCharType="begin"/>
    </w:r>
    <w:r>
      <w:instrText>PAGE</w:instrText>
    </w:r>
    <w:r>
      <w:fldChar w:fldCharType="separate"/>
    </w:r>
    <w:r w:rsidR="006008D2">
      <w:rPr>
        <w:noProof/>
      </w:rPr>
      <w:t>2</w:t>
    </w:r>
    <w:r>
      <w:rPr>
        <w:noProof/>
      </w:rPr>
      <w:fldChar w:fldCharType="end"/>
    </w:r>
    <w:r>
      <w:t xml:space="preserve">  </w:t>
    </w:r>
    <w:r>
      <w:fldChar w:fldCharType="begin"/>
    </w:r>
    <w:r>
      <w:instrText>SYMBOL 183 \f "Symbol"</w:instrText>
    </w:r>
    <w:r>
      <w:fldChar w:fldCharType="end"/>
    </w:r>
    <w:r>
      <w:t xml:space="preserve">  </w:t>
    </w:r>
    <w:r>
      <w:fldChar w:fldCharType="begin"/>
    </w:r>
    <w:r>
      <w:instrText>styleref "heading 1"\*upper</w:instrText>
    </w:r>
    <w:r>
      <w:fldChar w:fldCharType="separate"/>
    </w:r>
    <w:r w:rsidR="006008D2">
      <w:rPr>
        <w:noProof/>
      </w:rPr>
      <w:t>INTRODUCTION</w:t>
    </w:r>
    <w:r>
      <w:rPr>
        <w:noProof/>
      </w:rPr>
      <w:fldChar w:fldCharType="end"/>
    </w:r>
    <w:r>
      <w:tab/>
    </w:r>
    <w:r w:rsidR="00010AAF">
      <w:fldChar w:fldCharType="begin"/>
    </w:r>
    <w:r w:rsidR="00010AAF">
      <w:instrText xml:space="preserve"> DOCPROPERTY "Short Report Title"  \* MERGEFORMAT </w:instrText>
    </w:r>
    <w:r w:rsidR="00010AAF">
      <w:fldChar w:fldCharType="separate"/>
    </w:r>
    <w:r>
      <w:t>EIT</w:t>
    </w:r>
    <w:r w:rsidR="00010AAF">
      <w:fldChar w:fldCharType="end"/>
    </w:r>
  </w:p>
  <w:p w:rsidR="00AF695A" w:rsidRDefault="00AF695A" w:rsidP="00B8781D">
    <w:pPr>
      <w:pStyle w:val="Classify"/>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AAF" w:rsidRDefault="00010AAF">
      <w:r>
        <w:separator/>
      </w:r>
    </w:p>
  </w:footnote>
  <w:footnote w:type="continuationSeparator" w:id="0">
    <w:p w:rsidR="00010AAF" w:rsidRDefault="00010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pPr>
      <w:pStyle w:val="Header"/>
    </w:pPr>
    <w:r>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95A" w:rsidRDefault="00AF695A" w:rsidP="00B8781D">
    <w:pPr>
      <w:pStyle w:val="Classify"/>
    </w:pPr>
  </w:p>
  <w:p w:rsidR="00AF695A" w:rsidRDefault="00AF695A" w:rsidP="00AB54E1">
    <w:pPr>
      <w:pStyle w:val="Header"/>
    </w:pPr>
    <w:r>
      <w:tab/>
      <w:t>CAA-</w:t>
    </w:r>
    <w:r w:rsidR="00010AAF">
      <w:fldChar w:fldCharType="begin"/>
    </w:r>
    <w:r w:rsidR="00010AAF">
      <w:instrText xml:space="preserve"> DOCPROPERTY "Report Number" </w:instrText>
    </w:r>
    <w:r w:rsidR="00010AAF">
      <w:fldChar w:fldCharType="separate"/>
    </w:r>
    <w:r>
      <w:t>GMU</w:t>
    </w:r>
    <w:r w:rsidR="00010AAF">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EC76A3"/>
    <w:multiLevelType w:val="hybridMultilevel"/>
    <w:tmpl w:val="59C6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12A9F"/>
    <w:multiLevelType w:val="singleLevel"/>
    <w:tmpl w:val="830CF970"/>
    <w:lvl w:ilvl="0">
      <w:start w:val="1"/>
      <w:numFmt w:val="decimal"/>
      <w:lvlText w:val="(%1)"/>
      <w:lvlJc w:val="left"/>
      <w:pPr>
        <w:tabs>
          <w:tab w:val="num" w:pos="792"/>
        </w:tabs>
        <w:ind w:left="360" w:firstLine="72"/>
      </w:pPr>
      <w:rPr>
        <w:b/>
        <w:i w:val="0"/>
      </w:rPr>
    </w:lvl>
  </w:abstractNum>
  <w:abstractNum w:abstractNumId="3">
    <w:nsid w:val="0A3708F9"/>
    <w:multiLevelType w:val="multilevel"/>
    <w:tmpl w:val="6FE4ED9A"/>
    <w:lvl w:ilvl="0">
      <w:start w:val="1"/>
      <w:numFmt w:val="decimal"/>
      <w:lvlText w:val="%1"/>
      <w:lvlJc w:val="left"/>
      <w:pPr>
        <w:ind w:left="360" w:hanging="360"/>
      </w:pPr>
      <w:rPr>
        <w:rFonts w:hint="default"/>
      </w:rPr>
    </w:lvl>
    <w:lvl w:ilvl="1">
      <w:start w:val="1"/>
      <w:numFmt w:val="decimal"/>
      <w:pStyle w:val="NoSpacing"/>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C50DF6"/>
    <w:multiLevelType w:val="multilevel"/>
    <w:tmpl w:val="8C54DCD4"/>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b/>
        <w:i w:val="0"/>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upperLetter"/>
      <w:pStyle w:val="Heading6"/>
      <w:suff w:val="space"/>
      <w:lvlText w:val="APPENDIX %6"/>
      <w:lvlJc w:val="left"/>
      <w:pPr>
        <w:ind w:left="1260" w:firstLine="0"/>
      </w:pPr>
      <w:rPr>
        <w:rFonts w:hint="default"/>
      </w:rPr>
    </w:lvl>
    <w:lvl w:ilvl="6">
      <w:start w:val="1"/>
      <w:numFmt w:val="decimal"/>
      <w:pStyle w:val="Heading7"/>
      <w:suff w:val="space"/>
      <w:lvlText w:val="%6-%7"/>
      <w:lvlJc w:val="left"/>
      <w:pPr>
        <w:ind w:left="0" w:firstLine="0"/>
      </w:pPr>
      <w:rPr>
        <w:rFonts w:hint="default"/>
      </w:rPr>
    </w:lvl>
    <w:lvl w:ilvl="7">
      <w:start w:val="1"/>
      <w:numFmt w:val="decimal"/>
      <w:pStyle w:val="Heading8"/>
      <w:suff w:val="space"/>
      <w:lvlText w:val="%6-%7.%8"/>
      <w:lvlJc w:val="left"/>
      <w:pPr>
        <w:ind w:left="0" w:firstLine="0"/>
      </w:pPr>
      <w:rPr>
        <w:rFonts w:hint="default"/>
      </w:rPr>
    </w:lvl>
    <w:lvl w:ilvl="8">
      <w:start w:val="1"/>
      <w:numFmt w:val="decimal"/>
      <w:pStyle w:val="Heading9"/>
      <w:suff w:val="space"/>
      <w:lvlText w:val="%6-%7.%8.%9"/>
      <w:lvlJc w:val="left"/>
      <w:pPr>
        <w:ind w:left="0" w:firstLine="0"/>
      </w:pPr>
      <w:rPr>
        <w:rFonts w:hint="default"/>
      </w:rPr>
    </w:lvl>
  </w:abstractNum>
  <w:abstractNum w:abstractNumId="5">
    <w:nsid w:val="147D3A49"/>
    <w:multiLevelType w:val="multilevel"/>
    <w:tmpl w:val="1458E568"/>
    <w:lvl w:ilvl="0">
      <w:start w:val="1"/>
      <w:numFmt w:val="decimal"/>
      <w:suff w:val="nothing"/>
      <w:lvlText w:val="%1."/>
      <w:lvlJc w:val="left"/>
      <w:pPr>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17915C2B"/>
    <w:multiLevelType w:val="hybridMultilevel"/>
    <w:tmpl w:val="54D4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1641F7"/>
    <w:multiLevelType w:val="hybridMultilevel"/>
    <w:tmpl w:val="B350A570"/>
    <w:lvl w:ilvl="0" w:tplc="3F60CCF8">
      <w:start w:val="1"/>
      <w:numFmt w:val="bullet"/>
      <w:lvlText w:val=""/>
      <w:lvlJc w:val="left"/>
      <w:pPr>
        <w:tabs>
          <w:tab w:val="num" w:pos="720"/>
        </w:tabs>
        <w:ind w:left="720" w:hanging="360"/>
      </w:pPr>
      <w:rPr>
        <w:rFonts w:ascii="Wingdings" w:hAnsi="Wingdings" w:hint="default"/>
      </w:rPr>
    </w:lvl>
    <w:lvl w:ilvl="1" w:tplc="CEC85070" w:tentative="1">
      <w:start w:val="1"/>
      <w:numFmt w:val="bullet"/>
      <w:lvlText w:val=""/>
      <w:lvlJc w:val="left"/>
      <w:pPr>
        <w:tabs>
          <w:tab w:val="num" w:pos="1440"/>
        </w:tabs>
        <w:ind w:left="1440" w:hanging="360"/>
      </w:pPr>
      <w:rPr>
        <w:rFonts w:ascii="Wingdings" w:hAnsi="Wingdings" w:hint="default"/>
      </w:rPr>
    </w:lvl>
    <w:lvl w:ilvl="2" w:tplc="68121184" w:tentative="1">
      <w:start w:val="1"/>
      <w:numFmt w:val="bullet"/>
      <w:lvlText w:val=""/>
      <w:lvlJc w:val="left"/>
      <w:pPr>
        <w:tabs>
          <w:tab w:val="num" w:pos="2160"/>
        </w:tabs>
        <w:ind w:left="2160" w:hanging="360"/>
      </w:pPr>
      <w:rPr>
        <w:rFonts w:ascii="Wingdings" w:hAnsi="Wingdings" w:hint="default"/>
      </w:rPr>
    </w:lvl>
    <w:lvl w:ilvl="3" w:tplc="3EEEAF58" w:tentative="1">
      <w:start w:val="1"/>
      <w:numFmt w:val="bullet"/>
      <w:lvlText w:val=""/>
      <w:lvlJc w:val="left"/>
      <w:pPr>
        <w:tabs>
          <w:tab w:val="num" w:pos="2880"/>
        </w:tabs>
        <w:ind w:left="2880" w:hanging="360"/>
      </w:pPr>
      <w:rPr>
        <w:rFonts w:ascii="Wingdings" w:hAnsi="Wingdings" w:hint="default"/>
      </w:rPr>
    </w:lvl>
    <w:lvl w:ilvl="4" w:tplc="5C4C4978" w:tentative="1">
      <w:start w:val="1"/>
      <w:numFmt w:val="bullet"/>
      <w:lvlText w:val=""/>
      <w:lvlJc w:val="left"/>
      <w:pPr>
        <w:tabs>
          <w:tab w:val="num" w:pos="3600"/>
        </w:tabs>
        <w:ind w:left="3600" w:hanging="360"/>
      </w:pPr>
      <w:rPr>
        <w:rFonts w:ascii="Wingdings" w:hAnsi="Wingdings" w:hint="default"/>
      </w:rPr>
    </w:lvl>
    <w:lvl w:ilvl="5" w:tplc="1472BB5A" w:tentative="1">
      <w:start w:val="1"/>
      <w:numFmt w:val="bullet"/>
      <w:lvlText w:val=""/>
      <w:lvlJc w:val="left"/>
      <w:pPr>
        <w:tabs>
          <w:tab w:val="num" w:pos="4320"/>
        </w:tabs>
        <w:ind w:left="4320" w:hanging="360"/>
      </w:pPr>
      <w:rPr>
        <w:rFonts w:ascii="Wingdings" w:hAnsi="Wingdings" w:hint="default"/>
      </w:rPr>
    </w:lvl>
    <w:lvl w:ilvl="6" w:tplc="0FB8853C" w:tentative="1">
      <w:start w:val="1"/>
      <w:numFmt w:val="bullet"/>
      <w:lvlText w:val=""/>
      <w:lvlJc w:val="left"/>
      <w:pPr>
        <w:tabs>
          <w:tab w:val="num" w:pos="5040"/>
        </w:tabs>
        <w:ind w:left="5040" w:hanging="360"/>
      </w:pPr>
      <w:rPr>
        <w:rFonts w:ascii="Wingdings" w:hAnsi="Wingdings" w:hint="default"/>
      </w:rPr>
    </w:lvl>
    <w:lvl w:ilvl="7" w:tplc="BB5E842A" w:tentative="1">
      <w:start w:val="1"/>
      <w:numFmt w:val="bullet"/>
      <w:lvlText w:val=""/>
      <w:lvlJc w:val="left"/>
      <w:pPr>
        <w:tabs>
          <w:tab w:val="num" w:pos="5760"/>
        </w:tabs>
        <w:ind w:left="5760" w:hanging="360"/>
      </w:pPr>
      <w:rPr>
        <w:rFonts w:ascii="Wingdings" w:hAnsi="Wingdings" w:hint="default"/>
      </w:rPr>
    </w:lvl>
    <w:lvl w:ilvl="8" w:tplc="A21A3064" w:tentative="1">
      <w:start w:val="1"/>
      <w:numFmt w:val="bullet"/>
      <w:lvlText w:val=""/>
      <w:lvlJc w:val="left"/>
      <w:pPr>
        <w:tabs>
          <w:tab w:val="num" w:pos="6480"/>
        </w:tabs>
        <w:ind w:left="6480" w:hanging="360"/>
      </w:pPr>
      <w:rPr>
        <w:rFonts w:ascii="Wingdings" w:hAnsi="Wingdings" w:hint="default"/>
      </w:rPr>
    </w:lvl>
  </w:abstractNum>
  <w:abstractNum w:abstractNumId="8">
    <w:nsid w:val="266C43F5"/>
    <w:multiLevelType w:val="singleLevel"/>
    <w:tmpl w:val="8FD4556E"/>
    <w:lvl w:ilvl="0">
      <w:start w:val="1"/>
      <w:numFmt w:val="decimal"/>
      <w:pStyle w:val="AppPara"/>
      <w:lvlText w:val="C-%1"/>
      <w:lvlJc w:val="left"/>
      <w:pPr>
        <w:tabs>
          <w:tab w:val="num" w:pos="360"/>
        </w:tabs>
        <w:ind w:left="72" w:hanging="72"/>
      </w:pPr>
    </w:lvl>
  </w:abstractNum>
  <w:abstractNum w:abstractNumId="9">
    <w:nsid w:val="27854F3D"/>
    <w:multiLevelType w:val="singleLevel"/>
    <w:tmpl w:val="0409000F"/>
    <w:lvl w:ilvl="0">
      <w:start w:val="1"/>
      <w:numFmt w:val="decimal"/>
      <w:lvlText w:val="%1."/>
      <w:lvlJc w:val="left"/>
      <w:pPr>
        <w:tabs>
          <w:tab w:val="num" w:pos="360"/>
        </w:tabs>
        <w:ind w:left="360" w:hanging="360"/>
      </w:pPr>
    </w:lvl>
  </w:abstractNum>
  <w:abstractNum w:abstractNumId="10">
    <w:nsid w:val="29612F40"/>
    <w:multiLevelType w:val="multilevel"/>
    <w:tmpl w:val="8C54DCD4"/>
    <w:numStyleLink w:val="Headings"/>
  </w:abstractNum>
  <w:abstractNum w:abstractNumId="11">
    <w:nsid w:val="317C3202"/>
    <w:multiLevelType w:val="multilevel"/>
    <w:tmpl w:val="70B07406"/>
    <w:lvl w:ilvl="0">
      <w:start w:val="1"/>
      <w:numFmt w:val="decimal"/>
      <w:suff w:val="nothing"/>
      <w:lvlText w:val="%1."/>
      <w:lvlJc w:val="left"/>
      <w:pPr>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363958D7"/>
    <w:multiLevelType w:val="hybridMultilevel"/>
    <w:tmpl w:val="158871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07228B"/>
    <w:multiLevelType w:val="multilevel"/>
    <w:tmpl w:val="C3B47BFC"/>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4">
    <w:nsid w:val="4122774A"/>
    <w:multiLevelType w:val="singleLevel"/>
    <w:tmpl w:val="0409000F"/>
    <w:lvl w:ilvl="0">
      <w:start w:val="1"/>
      <w:numFmt w:val="decimal"/>
      <w:lvlText w:val="%1."/>
      <w:lvlJc w:val="left"/>
      <w:pPr>
        <w:tabs>
          <w:tab w:val="num" w:pos="360"/>
        </w:tabs>
        <w:ind w:left="360" w:hanging="360"/>
      </w:pPr>
    </w:lvl>
  </w:abstractNum>
  <w:abstractNum w:abstractNumId="15">
    <w:nsid w:val="419078FD"/>
    <w:multiLevelType w:val="hybridMultilevel"/>
    <w:tmpl w:val="32E86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D56F27"/>
    <w:multiLevelType w:val="singleLevel"/>
    <w:tmpl w:val="F356E2BA"/>
    <w:lvl w:ilvl="0">
      <w:start w:val="1"/>
      <w:numFmt w:val="decimal"/>
      <w:lvlText w:val="(%1)"/>
      <w:lvlJc w:val="left"/>
      <w:pPr>
        <w:tabs>
          <w:tab w:val="num" w:pos="660"/>
        </w:tabs>
        <w:ind w:left="660" w:hanging="390"/>
      </w:pPr>
      <w:rPr>
        <w:rFonts w:hint="default"/>
        <w:b/>
      </w:rPr>
    </w:lvl>
  </w:abstractNum>
  <w:abstractNum w:abstractNumId="17">
    <w:nsid w:val="4B303AF3"/>
    <w:multiLevelType w:val="singleLevel"/>
    <w:tmpl w:val="0409000F"/>
    <w:lvl w:ilvl="0">
      <w:start w:val="1"/>
      <w:numFmt w:val="decimal"/>
      <w:lvlText w:val="%1."/>
      <w:lvlJc w:val="left"/>
      <w:pPr>
        <w:tabs>
          <w:tab w:val="num" w:pos="360"/>
        </w:tabs>
        <w:ind w:left="360" w:hanging="360"/>
      </w:pPr>
    </w:lvl>
  </w:abstractNum>
  <w:abstractNum w:abstractNumId="18">
    <w:nsid w:val="501F7552"/>
    <w:multiLevelType w:val="multilevel"/>
    <w:tmpl w:val="8208F2A0"/>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55AA1AB4"/>
    <w:multiLevelType w:val="singleLevel"/>
    <w:tmpl w:val="830CF970"/>
    <w:lvl w:ilvl="0">
      <w:start w:val="1"/>
      <w:numFmt w:val="decimal"/>
      <w:lvlText w:val="(%1)"/>
      <w:lvlJc w:val="left"/>
      <w:pPr>
        <w:tabs>
          <w:tab w:val="num" w:pos="792"/>
        </w:tabs>
        <w:ind w:left="360" w:firstLine="72"/>
      </w:pPr>
      <w:rPr>
        <w:b/>
        <w:i w:val="0"/>
      </w:rPr>
    </w:lvl>
  </w:abstractNum>
  <w:abstractNum w:abstractNumId="20">
    <w:nsid w:val="59D16045"/>
    <w:multiLevelType w:val="hybridMultilevel"/>
    <w:tmpl w:val="143E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B2161B"/>
    <w:multiLevelType w:val="singleLevel"/>
    <w:tmpl w:val="9DE61F62"/>
    <w:lvl w:ilvl="0">
      <w:start w:val="1"/>
      <w:numFmt w:val="decimal"/>
      <w:lvlText w:val="(%1)"/>
      <w:lvlJc w:val="left"/>
      <w:pPr>
        <w:tabs>
          <w:tab w:val="num" w:pos="792"/>
        </w:tabs>
        <w:ind w:left="0" w:firstLine="432"/>
      </w:pPr>
      <w:rPr>
        <w:rFonts w:hint="default"/>
        <w:b/>
      </w:rPr>
    </w:lvl>
  </w:abstractNum>
  <w:abstractNum w:abstractNumId="22">
    <w:nsid w:val="5E63389D"/>
    <w:multiLevelType w:val="singleLevel"/>
    <w:tmpl w:val="113686D6"/>
    <w:lvl w:ilvl="0">
      <w:start w:val="1"/>
      <w:numFmt w:val="upperLetter"/>
      <w:pStyle w:val="Appendix"/>
      <w:lvlText w:val="APPENDIX %1"/>
      <w:lvlJc w:val="left"/>
      <w:pPr>
        <w:tabs>
          <w:tab w:val="num" w:pos="2160"/>
        </w:tabs>
        <w:ind w:left="72" w:hanging="72"/>
      </w:pPr>
    </w:lvl>
  </w:abstractNum>
  <w:abstractNum w:abstractNumId="23">
    <w:nsid w:val="5F853D11"/>
    <w:multiLevelType w:val="hybridMultilevel"/>
    <w:tmpl w:val="032CFC52"/>
    <w:lvl w:ilvl="0" w:tplc="B7ACFAB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17665"/>
    <w:multiLevelType w:val="singleLevel"/>
    <w:tmpl w:val="9DE61F62"/>
    <w:lvl w:ilvl="0">
      <w:start w:val="1"/>
      <w:numFmt w:val="decimal"/>
      <w:lvlText w:val="(%1)"/>
      <w:lvlJc w:val="left"/>
      <w:pPr>
        <w:tabs>
          <w:tab w:val="num" w:pos="792"/>
        </w:tabs>
        <w:ind w:left="0" w:firstLine="432"/>
      </w:pPr>
      <w:rPr>
        <w:rFonts w:hint="default"/>
        <w:b/>
      </w:rPr>
    </w:lvl>
  </w:abstractNum>
  <w:abstractNum w:abstractNumId="25">
    <w:nsid w:val="67D11117"/>
    <w:multiLevelType w:val="multilevel"/>
    <w:tmpl w:val="50C89D7E"/>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nsid w:val="6E2F46EA"/>
    <w:multiLevelType w:val="singleLevel"/>
    <w:tmpl w:val="A8E6EA14"/>
    <w:lvl w:ilvl="0">
      <w:start w:val="3"/>
      <w:numFmt w:val="decimal"/>
      <w:lvlText w:val="%1."/>
      <w:lvlJc w:val="left"/>
      <w:pPr>
        <w:tabs>
          <w:tab w:val="num" w:pos="720"/>
        </w:tabs>
        <w:ind w:left="720" w:hanging="720"/>
      </w:pPr>
      <w:rPr>
        <w:rFonts w:hint="default"/>
      </w:rPr>
    </w:lvl>
  </w:abstractNum>
  <w:abstractNum w:abstractNumId="27">
    <w:nsid w:val="733465BC"/>
    <w:multiLevelType w:val="singleLevel"/>
    <w:tmpl w:val="10365BC0"/>
    <w:lvl w:ilvl="0">
      <w:start w:val="1"/>
      <w:numFmt w:val="decimal"/>
      <w:lvlText w:val="%1."/>
      <w:lvlJc w:val="left"/>
      <w:pPr>
        <w:tabs>
          <w:tab w:val="num" w:pos="360"/>
        </w:tabs>
        <w:ind w:left="360" w:hanging="360"/>
      </w:pPr>
    </w:lvl>
  </w:abstractNum>
  <w:abstractNum w:abstractNumId="28">
    <w:nsid w:val="758C55E0"/>
    <w:multiLevelType w:val="multilevel"/>
    <w:tmpl w:val="C4B85D5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7"/>
  </w:num>
  <w:num w:numId="2">
    <w:abstractNumId w:val="5"/>
  </w:num>
  <w:num w:numId="3">
    <w:abstractNumId w:val="11"/>
  </w:num>
  <w:num w:numId="4">
    <w:abstractNumId w:val="17"/>
  </w:num>
  <w:num w:numId="5">
    <w:abstractNumId w:val="14"/>
  </w:num>
  <w:num w:numId="6">
    <w:abstractNumId w:val="18"/>
  </w:num>
  <w:num w:numId="7">
    <w:abstractNumId w:val="25"/>
  </w:num>
  <w:num w:numId="8">
    <w:abstractNumId w:val="28"/>
  </w:num>
  <w:num w:numId="9">
    <w:abstractNumId w:val="9"/>
  </w:num>
  <w:num w:numId="10">
    <w:abstractNumId w:val="22"/>
  </w:num>
  <w:num w:numId="11">
    <w:abstractNumId w:val="24"/>
  </w:num>
  <w:num w:numId="12">
    <w:abstractNumId w:val="19"/>
  </w:num>
  <w:num w:numId="13">
    <w:abstractNumId w:val="21"/>
  </w:num>
  <w:num w:numId="14">
    <w:abstractNumId w:val="0"/>
    <w:lvlOverride w:ilvl="0">
      <w:lvl w:ilvl="0">
        <w:numFmt w:val="bullet"/>
        <w:lvlText w:val=""/>
        <w:legacy w:legacy="1" w:legacySpace="0" w:legacyIndent="0"/>
        <w:lvlJc w:val="left"/>
        <w:rPr>
          <w:rFonts w:ascii="Wingdings" w:hAnsi="Wingdings" w:hint="default"/>
          <w:sz w:val="56"/>
        </w:rPr>
      </w:lvl>
    </w:lvlOverride>
  </w:num>
  <w:num w:numId="15">
    <w:abstractNumId w:val="0"/>
    <w:lvlOverride w:ilvl="0">
      <w:lvl w:ilvl="0">
        <w:numFmt w:val="bullet"/>
        <w:lvlText w:val=""/>
        <w:legacy w:legacy="1" w:legacySpace="0" w:legacyIndent="0"/>
        <w:lvlJc w:val="left"/>
        <w:rPr>
          <w:rFonts w:ascii="Wingdings" w:hAnsi="Wingdings" w:hint="default"/>
          <w:sz w:val="48"/>
        </w:rPr>
      </w:lvl>
    </w:lvlOverride>
  </w:num>
  <w:num w:numId="16">
    <w:abstractNumId w:val="16"/>
  </w:num>
  <w:num w:numId="17">
    <w:abstractNumId w:val="2"/>
  </w:num>
  <w:num w:numId="18">
    <w:abstractNumId w:val="26"/>
  </w:num>
  <w:num w:numId="19">
    <w:abstractNumId w:val="8"/>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3"/>
  </w:num>
  <w:num w:numId="24">
    <w:abstractNumId w:val="3"/>
  </w:num>
  <w:num w:numId="25">
    <w:abstractNumId w:val="23"/>
  </w:num>
  <w:num w:numId="26">
    <w:abstractNumId w:val="15"/>
  </w:num>
  <w:num w:numId="27">
    <w:abstractNumId w:val="12"/>
  </w:num>
  <w:num w:numId="28">
    <w:abstractNumId w:val="7"/>
  </w:num>
  <w:num w:numId="29">
    <w:abstractNumId w:val="20"/>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87"/>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05B"/>
    <w:rsid w:val="00000F87"/>
    <w:rsid w:val="00002578"/>
    <w:rsid w:val="00010AAF"/>
    <w:rsid w:val="00011C52"/>
    <w:rsid w:val="00013EAB"/>
    <w:rsid w:val="0001498B"/>
    <w:rsid w:val="000210F8"/>
    <w:rsid w:val="000212FB"/>
    <w:rsid w:val="00025F34"/>
    <w:rsid w:val="000279AE"/>
    <w:rsid w:val="00033151"/>
    <w:rsid w:val="00044F7E"/>
    <w:rsid w:val="00050ACD"/>
    <w:rsid w:val="00060BC5"/>
    <w:rsid w:val="000630D5"/>
    <w:rsid w:val="00064A19"/>
    <w:rsid w:val="000671AE"/>
    <w:rsid w:val="00074A3A"/>
    <w:rsid w:val="000773C3"/>
    <w:rsid w:val="00081366"/>
    <w:rsid w:val="000834B3"/>
    <w:rsid w:val="0009071C"/>
    <w:rsid w:val="000929E0"/>
    <w:rsid w:val="000944F6"/>
    <w:rsid w:val="00096D57"/>
    <w:rsid w:val="00097C0F"/>
    <w:rsid w:val="000A0139"/>
    <w:rsid w:val="000A5D84"/>
    <w:rsid w:val="000B4D72"/>
    <w:rsid w:val="000B6E4E"/>
    <w:rsid w:val="000C1283"/>
    <w:rsid w:val="000C4A68"/>
    <w:rsid w:val="000C73EA"/>
    <w:rsid w:val="000C7459"/>
    <w:rsid w:val="000C7F28"/>
    <w:rsid w:val="000D27B8"/>
    <w:rsid w:val="000E2577"/>
    <w:rsid w:val="000F0BFA"/>
    <w:rsid w:val="000F1929"/>
    <w:rsid w:val="000F569B"/>
    <w:rsid w:val="00100CF7"/>
    <w:rsid w:val="00106831"/>
    <w:rsid w:val="0011011D"/>
    <w:rsid w:val="0011094F"/>
    <w:rsid w:val="00132508"/>
    <w:rsid w:val="00135D13"/>
    <w:rsid w:val="001373DD"/>
    <w:rsid w:val="00145672"/>
    <w:rsid w:val="001534A7"/>
    <w:rsid w:val="00157573"/>
    <w:rsid w:val="00162600"/>
    <w:rsid w:val="0016661F"/>
    <w:rsid w:val="001719AB"/>
    <w:rsid w:val="001762C9"/>
    <w:rsid w:val="00181BA1"/>
    <w:rsid w:val="00182B1A"/>
    <w:rsid w:val="00184C19"/>
    <w:rsid w:val="00195659"/>
    <w:rsid w:val="00197BEB"/>
    <w:rsid w:val="001A3743"/>
    <w:rsid w:val="001A375F"/>
    <w:rsid w:val="001A38B0"/>
    <w:rsid w:val="001B2C6D"/>
    <w:rsid w:val="001C3E6E"/>
    <w:rsid w:val="001D167F"/>
    <w:rsid w:val="001D26F1"/>
    <w:rsid w:val="001D767C"/>
    <w:rsid w:val="001E16B6"/>
    <w:rsid w:val="001E7A6E"/>
    <w:rsid w:val="001F009B"/>
    <w:rsid w:val="001F5F8A"/>
    <w:rsid w:val="00200643"/>
    <w:rsid w:val="00211BDD"/>
    <w:rsid w:val="00212A5A"/>
    <w:rsid w:val="0021361F"/>
    <w:rsid w:val="0022540A"/>
    <w:rsid w:val="00225888"/>
    <w:rsid w:val="00226A76"/>
    <w:rsid w:val="00230625"/>
    <w:rsid w:val="00241B55"/>
    <w:rsid w:val="0026182C"/>
    <w:rsid w:val="0027064F"/>
    <w:rsid w:val="00270BCA"/>
    <w:rsid w:val="00273F68"/>
    <w:rsid w:val="002806DE"/>
    <w:rsid w:val="002837EE"/>
    <w:rsid w:val="00293140"/>
    <w:rsid w:val="002A2441"/>
    <w:rsid w:val="002A4D1F"/>
    <w:rsid w:val="002A596A"/>
    <w:rsid w:val="002A7E95"/>
    <w:rsid w:val="002B243A"/>
    <w:rsid w:val="002B2588"/>
    <w:rsid w:val="002D05FC"/>
    <w:rsid w:val="002D4F9C"/>
    <w:rsid w:val="002E1E98"/>
    <w:rsid w:val="002E40AF"/>
    <w:rsid w:val="002E5F13"/>
    <w:rsid w:val="002F48B1"/>
    <w:rsid w:val="002F5993"/>
    <w:rsid w:val="002F75E6"/>
    <w:rsid w:val="00300969"/>
    <w:rsid w:val="00302920"/>
    <w:rsid w:val="00312123"/>
    <w:rsid w:val="00312CDC"/>
    <w:rsid w:val="00312F54"/>
    <w:rsid w:val="00317683"/>
    <w:rsid w:val="00321FEB"/>
    <w:rsid w:val="00324547"/>
    <w:rsid w:val="00331B9D"/>
    <w:rsid w:val="00334B85"/>
    <w:rsid w:val="0034066F"/>
    <w:rsid w:val="00341426"/>
    <w:rsid w:val="003467FA"/>
    <w:rsid w:val="00347123"/>
    <w:rsid w:val="00354402"/>
    <w:rsid w:val="00360A3D"/>
    <w:rsid w:val="00362532"/>
    <w:rsid w:val="00365B5A"/>
    <w:rsid w:val="003736A1"/>
    <w:rsid w:val="00382A55"/>
    <w:rsid w:val="00382E6E"/>
    <w:rsid w:val="00393034"/>
    <w:rsid w:val="00394ECC"/>
    <w:rsid w:val="003A446A"/>
    <w:rsid w:val="003A5805"/>
    <w:rsid w:val="003A6867"/>
    <w:rsid w:val="003B4267"/>
    <w:rsid w:val="003B5E7C"/>
    <w:rsid w:val="003C2BDC"/>
    <w:rsid w:val="003D54DF"/>
    <w:rsid w:val="003D5A9A"/>
    <w:rsid w:val="003E0BE0"/>
    <w:rsid w:val="003E1C10"/>
    <w:rsid w:val="003E7092"/>
    <w:rsid w:val="003F6FFF"/>
    <w:rsid w:val="00400016"/>
    <w:rsid w:val="00400141"/>
    <w:rsid w:val="00401BE2"/>
    <w:rsid w:val="00410EE5"/>
    <w:rsid w:val="00412591"/>
    <w:rsid w:val="0041428D"/>
    <w:rsid w:val="00432274"/>
    <w:rsid w:val="004376E5"/>
    <w:rsid w:val="0044101B"/>
    <w:rsid w:val="00451795"/>
    <w:rsid w:val="00452DBA"/>
    <w:rsid w:val="00454725"/>
    <w:rsid w:val="00463CFB"/>
    <w:rsid w:val="00474D1F"/>
    <w:rsid w:val="00475187"/>
    <w:rsid w:val="0048182F"/>
    <w:rsid w:val="00482AD2"/>
    <w:rsid w:val="0048642A"/>
    <w:rsid w:val="004916E9"/>
    <w:rsid w:val="00491D50"/>
    <w:rsid w:val="004920A1"/>
    <w:rsid w:val="00492649"/>
    <w:rsid w:val="004A0342"/>
    <w:rsid w:val="004A0428"/>
    <w:rsid w:val="004A0534"/>
    <w:rsid w:val="004A6F36"/>
    <w:rsid w:val="004A7C2B"/>
    <w:rsid w:val="004B6D40"/>
    <w:rsid w:val="004B742E"/>
    <w:rsid w:val="004B763A"/>
    <w:rsid w:val="004C070A"/>
    <w:rsid w:val="004C0FA3"/>
    <w:rsid w:val="004C3E76"/>
    <w:rsid w:val="004D26BA"/>
    <w:rsid w:val="004E56BB"/>
    <w:rsid w:val="004F0CE2"/>
    <w:rsid w:val="004F0D27"/>
    <w:rsid w:val="004F59B5"/>
    <w:rsid w:val="00506AEF"/>
    <w:rsid w:val="00507499"/>
    <w:rsid w:val="00512EE2"/>
    <w:rsid w:val="0051601D"/>
    <w:rsid w:val="005174C1"/>
    <w:rsid w:val="00525734"/>
    <w:rsid w:val="005258D3"/>
    <w:rsid w:val="00527D26"/>
    <w:rsid w:val="0053127D"/>
    <w:rsid w:val="00535216"/>
    <w:rsid w:val="00535E9E"/>
    <w:rsid w:val="0054674B"/>
    <w:rsid w:val="00554438"/>
    <w:rsid w:val="005668B4"/>
    <w:rsid w:val="00573067"/>
    <w:rsid w:val="00576A72"/>
    <w:rsid w:val="00576E4B"/>
    <w:rsid w:val="005813F3"/>
    <w:rsid w:val="00585323"/>
    <w:rsid w:val="0059289E"/>
    <w:rsid w:val="00597CD7"/>
    <w:rsid w:val="005A02E9"/>
    <w:rsid w:val="005A1BEC"/>
    <w:rsid w:val="005A420B"/>
    <w:rsid w:val="005C2496"/>
    <w:rsid w:val="005D4A08"/>
    <w:rsid w:val="005D4C1C"/>
    <w:rsid w:val="005E2ACE"/>
    <w:rsid w:val="005F5E49"/>
    <w:rsid w:val="006008D2"/>
    <w:rsid w:val="0060143A"/>
    <w:rsid w:val="00603D72"/>
    <w:rsid w:val="00606619"/>
    <w:rsid w:val="006074F2"/>
    <w:rsid w:val="00610172"/>
    <w:rsid w:val="006213B0"/>
    <w:rsid w:val="00626945"/>
    <w:rsid w:val="00634E5F"/>
    <w:rsid w:val="00636A3D"/>
    <w:rsid w:val="00647DFD"/>
    <w:rsid w:val="00653331"/>
    <w:rsid w:val="0065470C"/>
    <w:rsid w:val="00656015"/>
    <w:rsid w:val="0065672B"/>
    <w:rsid w:val="0065724D"/>
    <w:rsid w:val="00660CA9"/>
    <w:rsid w:val="0066303B"/>
    <w:rsid w:val="00666762"/>
    <w:rsid w:val="006670C6"/>
    <w:rsid w:val="0068360A"/>
    <w:rsid w:val="006848D2"/>
    <w:rsid w:val="006930E2"/>
    <w:rsid w:val="006A02FE"/>
    <w:rsid w:val="006A045F"/>
    <w:rsid w:val="006A5631"/>
    <w:rsid w:val="006A6691"/>
    <w:rsid w:val="006C0050"/>
    <w:rsid w:val="006E6A3D"/>
    <w:rsid w:val="006F72A7"/>
    <w:rsid w:val="007024C1"/>
    <w:rsid w:val="00702F5C"/>
    <w:rsid w:val="007034C3"/>
    <w:rsid w:val="00703E04"/>
    <w:rsid w:val="00710182"/>
    <w:rsid w:val="00712FD0"/>
    <w:rsid w:val="00713E3E"/>
    <w:rsid w:val="007169A9"/>
    <w:rsid w:val="0072723C"/>
    <w:rsid w:val="00730229"/>
    <w:rsid w:val="007312AD"/>
    <w:rsid w:val="007326DC"/>
    <w:rsid w:val="00737BFE"/>
    <w:rsid w:val="007451E0"/>
    <w:rsid w:val="007454D6"/>
    <w:rsid w:val="00745C7E"/>
    <w:rsid w:val="00746360"/>
    <w:rsid w:val="00752A45"/>
    <w:rsid w:val="007601DA"/>
    <w:rsid w:val="00767C01"/>
    <w:rsid w:val="0077352B"/>
    <w:rsid w:val="00777462"/>
    <w:rsid w:val="00777BB7"/>
    <w:rsid w:val="0078751F"/>
    <w:rsid w:val="00794D12"/>
    <w:rsid w:val="007A2914"/>
    <w:rsid w:val="007A6642"/>
    <w:rsid w:val="007A71AF"/>
    <w:rsid w:val="007B7CB6"/>
    <w:rsid w:val="007C10D5"/>
    <w:rsid w:val="007C78C7"/>
    <w:rsid w:val="007C7D21"/>
    <w:rsid w:val="007D56A3"/>
    <w:rsid w:val="007D6866"/>
    <w:rsid w:val="007E05BF"/>
    <w:rsid w:val="007E3753"/>
    <w:rsid w:val="007E7591"/>
    <w:rsid w:val="0080429D"/>
    <w:rsid w:val="00807106"/>
    <w:rsid w:val="008156C2"/>
    <w:rsid w:val="008159B5"/>
    <w:rsid w:val="00815E59"/>
    <w:rsid w:val="008179EC"/>
    <w:rsid w:val="00823D4B"/>
    <w:rsid w:val="00837BD6"/>
    <w:rsid w:val="0084593B"/>
    <w:rsid w:val="008529B6"/>
    <w:rsid w:val="00854937"/>
    <w:rsid w:val="00865475"/>
    <w:rsid w:val="00867041"/>
    <w:rsid w:val="00876FA1"/>
    <w:rsid w:val="00885D6F"/>
    <w:rsid w:val="00893C32"/>
    <w:rsid w:val="00894992"/>
    <w:rsid w:val="00895CDA"/>
    <w:rsid w:val="008967B3"/>
    <w:rsid w:val="008A0D1B"/>
    <w:rsid w:val="008A20CB"/>
    <w:rsid w:val="008A2957"/>
    <w:rsid w:val="008A505B"/>
    <w:rsid w:val="008B2A6F"/>
    <w:rsid w:val="008B5787"/>
    <w:rsid w:val="008C1BCE"/>
    <w:rsid w:val="008C7020"/>
    <w:rsid w:val="008C7DBA"/>
    <w:rsid w:val="008D0978"/>
    <w:rsid w:val="008D26B6"/>
    <w:rsid w:val="008D4414"/>
    <w:rsid w:val="008D755B"/>
    <w:rsid w:val="008E0FDA"/>
    <w:rsid w:val="008E3E8B"/>
    <w:rsid w:val="00902842"/>
    <w:rsid w:val="0090349A"/>
    <w:rsid w:val="00913CB2"/>
    <w:rsid w:val="0091403A"/>
    <w:rsid w:val="00917371"/>
    <w:rsid w:val="00921692"/>
    <w:rsid w:val="00923AD9"/>
    <w:rsid w:val="00937621"/>
    <w:rsid w:val="0093763D"/>
    <w:rsid w:val="00943F48"/>
    <w:rsid w:val="009443EB"/>
    <w:rsid w:val="00944BAD"/>
    <w:rsid w:val="0095508F"/>
    <w:rsid w:val="009616F2"/>
    <w:rsid w:val="00963FBE"/>
    <w:rsid w:val="009658D8"/>
    <w:rsid w:val="00966108"/>
    <w:rsid w:val="00971836"/>
    <w:rsid w:val="009726D9"/>
    <w:rsid w:val="00981281"/>
    <w:rsid w:val="0098710A"/>
    <w:rsid w:val="00991862"/>
    <w:rsid w:val="00992B7D"/>
    <w:rsid w:val="009A1F3F"/>
    <w:rsid w:val="009A281A"/>
    <w:rsid w:val="009A2DBE"/>
    <w:rsid w:val="009B5B2D"/>
    <w:rsid w:val="009C2AD3"/>
    <w:rsid w:val="009C331E"/>
    <w:rsid w:val="009C333B"/>
    <w:rsid w:val="009D1BFD"/>
    <w:rsid w:val="009D1D9E"/>
    <w:rsid w:val="009D62B0"/>
    <w:rsid w:val="009D6B3C"/>
    <w:rsid w:val="009E1544"/>
    <w:rsid w:val="009E2538"/>
    <w:rsid w:val="009E5728"/>
    <w:rsid w:val="009F2164"/>
    <w:rsid w:val="009F4F00"/>
    <w:rsid w:val="009F6321"/>
    <w:rsid w:val="009F7095"/>
    <w:rsid w:val="00A1111D"/>
    <w:rsid w:val="00A1759B"/>
    <w:rsid w:val="00A314AD"/>
    <w:rsid w:val="00A31965"/>
    <w:rsid w:val="00A344FA"/>
    <w:rsid w:val="00A375A5"/>
    <w:rsid w:val="00A446CD"/>
    <w:rsid w:val="00A51041"/>
    <w:rsid w:val="00A60545"/>
    <w:rsid w:val="00A61052"/>
    <w:rsid w:val="00A87190"/>
    <w:rsid w:val="00AA024C"/>
    <w:rsid w:val="00AA0440"/>
    <w:rsid w:val="00AB10D5"/>
    <w:rsid w:val="00AB54E1"/>
    <w:rsid w:val="00AB5AA0"/>
    <w:rsid w:val="00AB6098"/>
    <w:rsid w:val="00AB7CD6"/>
    <w:rsid w:val="00AC0101"/>
    <w:rsid w:val="00AC3C27"/>
    <w:rsid w:val="00AD0C20"/>
    <w:rsid w:val="00AD3A08"/>
    <w:rsid w:val="00AE18F4"/>
    <w:rsid w:val="00AE375F"/>
    <w:rsid w:val="00AF695A"/>
    <w:rsid w:val="00B013C9"/>
    <w:rsid w:val="00B04F43"/>
    <w:rsid w:val="00B04F59"/>
    <w:rsid w:val="00B0799D"/>
    <w:rsid w:val="00B2362F"/>
    <w:rsid w:val="00B266A2"/>
    <w:rsid w:val="00B303B5"/>
    <w:rsid w:val="00B31F90"/>
    <w:rsid w:val="00B336AE"/>
    <w:rsid w:val="00B354E6"/>
    <w:rsid w:val="00B444B2"/>
    <w:rsid w:val="00B52D07"/>
    <w:rsid w:val="00B532B6"/>
    <w:rsid w:val="00B5352C"/>
    <w:rsid w:val="00B55A53"/>
    <w:rsid w:val="00B60DF8"/>
    <w:rsid w:val="00B710DB"/>
    <w:rsid w:val="00B73AC8"/>
    <w:rsid w:val="00B7528E"/>
    <w:rsid w:val="00B754DB"/>
    <w:rsid w:val="00B77023"/>
    <w:rsid w:val="00B870ED"/>
    <w:rsid w:val="00B8781D"/>
    <w:rsid w:val="00B921F8"/>
    <w:rsid w:val="00B938E6"/>
    <w:rsid w:val="00B96F28"/>
    <w:rsid w:val="00BA2D06"/>
    <w:rsid w:val="00BA4425"/>
    <w:rsid w:val="00BB2E34"/>
    <w:rsid w:val="00BB3984"/>
    <w:rsid w:val="00BB72F6"/>
    <w:rsid w:val="00BB77CF"/>
    <w:rsid w:val="00BC5170"/>
    <w:rsid w:val="00BC66A4"/>
    <w:rsid w:val="00BC6961"/>
    <w:rsid w:val="00BD34E5"/>
    <w:rsid w:val="00BF0A4B"/>
    <w:rsid w:val="00BF1835"/>
    <w:rsid w:val="00BF42D1"/>
    <w:rsid w:val="00BF7B08"/>
    <w:rsid w:val="00C01C54"/>
    <w:rsid w:val="00C077E7"/>
    <w:rsid w:val="00C124BF"/>
    <w:rsid w:val="00C15D8B"/>
    <w:rsid w:val="00C215B4"/>
    <w:rsid w:val="00C3001D"/>
    <w:rsid w:val="00C31C3A"/>
    <w:rsid w:val="00C3548D"/>
    <w:rsid w:val="00C3614C"/>
    <w:rsid w:val="00C36666"/>
    <w:rsid w:val="00C373D6"/>
    <w:rsid w:val="00C40F01"/>
    <w:rsid w:val="00C4388D"/>
    <w:rsid w:val="00C44C94"/>
    <w:rsid w:val="00C50FE0"/>
    <w:rsid w:val="00C5330A"/>
    <w:rsid w:val="00C636B3"/>
    <w:rsid w:val="00C736EB"/>
    <w:rsid w:val="00C742C4"/>
    <w:rsid w:val="00C7449E"/>
    <w:rsid w:val="00C80073"/>
    <w:rsid w:val="00C844B6"/>
    <w:rsid w:val="00C85D8F"/>
    <w:rsid w:val="00C90A3C"/>
    <w:rsid w:val="00C91218"/>
    <w:rsid w:val="00C95B76"/>
    <w:rsid w:val="00C95D27"/>
    <w:rsid w:val="00CA0638"/>
    <w:rsid w:val="00CA1173"/>
    <w:rsid w:val="00CA164A"/>
    <w:rsid w:val="00CA441F"/>
    <w:rsid w:val="00CA6F41"/>
    <w:rsid w:val="00CB2D6D"/>
    <w:rsid w:val="00CB6EE2"/>
    <w:rsid w:val="00CB7E90"/>
    <w:rsid w:val="00CC084E"/>
    <w:rsid w:val="00CC1C6A"/>
    <w:rsid w:val="00CC5AE9"/>
    <w:rsid w:val="00CD01E8"/>
    <w:rsid w:val="00CD0804"/>
    <w:rsid w:val="00CD1567"/>
    <w:rsid w:val="00CD1AA4"/>
    <w:rsid w:val="00CD2516"/>
    <w:rsid w:val="00CD4C30"/>
    <w:rsid w:val="00CD5A71"/>
    <w:rsid w:val="00CD76FF"/>
    <w:rsid w:val="00CE2863"/>
    <w:rsid w:val="00CF04BD"/>
    <w:rsid w:val="00CF09F9"/>
    <w:rsid w:val="00CF4E85"/>
    <w:rsid w:val="00CF56DD"/>
    <w:rsid w:val="00D056A0"/>
    <w:rsid w:val="00D067DE"/>
    <w:rsid w:val="00D06D18"/>
    <w:rsid w:val="00D07752"/>
    <w:rsid w:val="00D136A8"/>
    <w:rsid w:val="00D22766"/>
    <w:rsid w:val="00D22E10"/>
    <w:rsid w:val="00D2405B"/>
    <w:rsid w:val="00D264B3"/>
    <w:rsid w:val="00D300EA"/>
    <w:rsid w:val="00D34D6F"/>
    <w:rsid w:val="00D42948"/>
    <w:rsid w:val="00D4429D"/>
    <w:rsid w:val="00D4585A"/>
    <w:rsid w:val="00D5072B"/>
    <w:rsid w:val="00D526EF"/>
    <w:rsid w:val="00D52FCF"/>
    <w:rsid w:val="00D8666F"/>
    <w:rsid w:val="00D942FF"/>
    <w:rsid w:val="00D95EF1"/>
    <w:rsid w:val="00DA322B"/>
    <w:rsid w:val="00DB1BC9"/>
    <w:rsid w:val="00DB72EA"/>
    <w:rsid w:val="00DC3C15"/>
    <w:rsid w:val="00DC773E"/>
    <w:rsid w:val="00DD398B"/>
    <w:rsid w:val="00DE3842"/>
    <w:rsid w:val="00DF34E7"/>
    <w:rsid w:val="00DF3A16"/>
    <w:rsid w:val="00E06396"/>
    <w:rsid w:val="00E253A8"/>
    <w:rsid w:val="00E2714F"/>
    <w:rsid w:val="00E344AE"/>
    <w:rsid w:val="00E348FC"/>
    <w:rsid w:val="00E41918"/>
    <w:rsid w:val="00E45FD9"/>
    <w:rsid w:val="00E50D73"/>
    <w:rsid w:val="00E523BC"/>
    <w:rsid w:val="00E5542A"/>
    <w:rsid w:val="00E60B4E"/>
    <w:rsid w:val="00E6219F"/>
    <w:rsid w:val="00E74153"/>
    <w:rsid w:val="00E7645E"/>
    <w:rsid w:val="00E827DF"/>
    <w:rsid w:val="00E83B90"/>
    <w:rsid w:val="00E84074"/>
    <w:rsid w:val="00E844C8"/>
    <w:rsid w:val="00E933C3"/>
    <w:rsid w:val="00E95777"/>
    <w:rsid w:val="00E95D3E"/>
    <w:rsid w:val="00E962AE"/>
    <w:rsid w:val="00E975D4"/>
    <w:rsid w:val="00EA3136"/>
    <w:rsid w:val="00EB6830"/>
    <w:rsid w:val="00EC0589"/>
    <w:rsid w:val="00EC659A"/>
    <w:rsid w:val="00EC6B2F"/>
    <w:rsid w:val="00ED2207"/>
    <w:rsid w:val="00EE79A0"/>
    <w:rsid w:val="00EF2244"/>
    <w:rsid w:val="00EF25D6"/>
    <w:rsid w:val="00EF5ECA"/>
    <w:rsid w:val="00F00C87"/>
    <w:rsid w:val="00F15406"/>
    <w:rsid w:val="00F15409"/>
    <w:rsid w:val="00F155C4"/>
    <w:rsid w:val="00F218F6"/>
    <w:rsid w:val="00F32CC0"/>
    <w:rsid w:val="00F423B6"/>
    <w:rsid w:val="00F46E7C"/>
    <w:rsid w:val="00F53693"/>
    <w:rsid w:val="00F575CC"/>
    <w:rsid w:val="00F5778C"/>
    <w:rsid w:val="00F625E7"/>
    <w:rsid w:val="00F65919"/>
    <w:rsid w:val="00F75AFC"/>
    <w:rsid w:val="00F77EE3"/>
    <w:rsid w:val="00F8160A"/>
    <w:rsid w:val="00F9237E"/>
    <w:rsid w:val="00F96E6B"/>
    <w:rsid w:val="00FA6B16"/>
    <w:rsid w:val="00FA7D9F"/>
    <w:rsid w:val="00FB0DF4"/>
    <w:rsid w:val="00FB4833"/>
    <w:rsid w:val="00FC3AF5"/>
    <w:rsid w:val="00FC63A0"/>
    <w:rsid w:val="00FC6F6D"/>
    <w:rsid w:val="00FD5B1C"/>
    <w:rsid w:val="00FE6119"/>
    <w:rsid w:val="00FF1281"/>
    <w:rsid w:val="00FF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50A83DB-C52E-4112-87DE-906A0732A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5A5"/>
    <w:rPr>
      <w:rFonts w:ascii="Times" w:hAnsi="Times"/>
      <w:sz w:val="24"/>
    </w:rPr>
  </w:style>
  <w:style w:type="paragraph" w:styleId="Heading1">
    <w:name w:val="heading 1"/>
    <w:next w:val="BodyText"/>
    <w:qFormat/>
    <w:rsid w:val="00EF2244"/>
    <w:pPr>
      <w:keepNext/>
      <w:numPr>
        <w:numId w:val="22"/>
      </w:numPr>
      <w:pBdr>
        <w:top w:val="single" w:sz="6" w:space="1" w:color="auto"/>
      </w:pBdr>
      <w:spacing w:before="240" w:after="120"/>
      <w:outlineLvl w:val="0"/>
    </w:pPr>
    <w:rPr>
      <w:b/>
      <w:caps/>
      <w:sz w:val="32"/>
    </w:rPr>
  </w:style>
  <w:style w:type="paragraph" w:styleId="Heading2">
    <w:name w:val="heading 2"/>
    <w:basedOn w:val="Heading1"/>
    <w:next w:val="BodyText"/>
    <w:qFormat/>
    <w:rsid w:val="00321FEB"/>
    <w:pPr>
      <w:numPr>
        <w:ilvl w:val="1"/>
      </w:numPr>
      <w:pBdr>
        <w:top w:val="none" w:sz="0" w:space="0" w:color="auto"/>
      </w:pBdr>
      <w:shd w:val="clear" w:color="auto" w:fill="C0C0C0"/>
      <w:spacing w:before="40" w:after="240"/>
      <w:outlineLvl w:val="1"/>
    </w:pPr>
    <w:rPr>
      <w:caps w:val="0"/>
      <w:sz w:val="28"/>
    </w:rPr>
  </w:style>
  <w:style w:type="paragraph" w:styleId="Heading3">
    <w:name w:val="heading 3"/>
    <w:basedOn w:val="Heading2"/>
    <w:next w:val="BodyText"/>
    <w:qFormat/>
    <w:rsid w:val="00321FEB"/>
    <w:pPr>
      <w:numPr>
        <w:ilvl w:val="2"/>
      </w:numPr>
      <w:spacing w:before="180" w:after="84"/>
      <w:outlineLvl w:val="2"/>
    </w:pPr>
  </w:style>
  <w:style w:type="paragraph" w:styleId="Heading4">
    <w:name w:val="heading 4"/>
    <w:basedOn w:val="Heading3"/>
    <w:next w:val="BodyText"/>
    <w:qFormat/>
    <w:rsid w:val="00321FEB"/>
    <w:pPr>
      <w:numPr>
        <w:ilvl w:val="3"/>
      </w:numPr>
      <w:spacing w:before="240"/>
      <w:outlineLvl w:val="3"/>
    </w:pPr>
    <w:rPr>
      <w:sz w:val="24"/>
    </w:rPr>
  </w:style>
  <w:style w:type="paragraph" w:styleId="Heading5">
    <w:name w:val="heading 5"/>
    <w:basedOn w:val="Heading4"/>
    <w:next w:val="Normal"/>
    <w:qFormat/>
    <w:rsid w:val="00F8160A"/>
    <w:pPr>
      <w:numPr>
        <w:ilvl w:val="4"/>
      </w:numPr>
      <w:outlineLvl w:val="4"/>
    </w:pPr>
    <w:rPr>
      <w:sz w:val="22"/>
    </w:rPr>
  </w:style>
  <w:style w:type="paragraph" w:styleId="Heading6">
    <w:name w:val="heading 6"/>
    <w:next w:val="BodyText"/>
    <w:qFormat/>
    <w:rsid w:val="00EF2244"/>
    <w:pPr>
      <w:keepNext/>
      <w:numPr>
        <w:ilvl w:val="5"/>
        <w:numId w:val="22"/>
      </w:numPr>
      <w:pBdr>
        <w:top w:val="single" w:sz="6" w:space="1" w:color="auto"/>
      </w:pBdr>
      <w:spacing w:before="240" w:after="120"/>
      <w:ind w:left="0"/>
      <w:outlineLvl w:val="5"/>
    </w:pPr>
    <w:rPr>
      <w:b/>
      <w:caps/>
      <w:sz w:val="32"/>
    </w:rPr>
  </w:style>
  <w:style w:type="paragraph" w:styleId="Heading7">
    <w:name w:val="heading 7"/>
    <w:basedOn w:val="Heading6"/>
    <w:next w:val="BodyText"/>
    <w:qFormat/>
    <w:rsid w:val="00EF2244"/>
    <w:pPr>
      <w:numPr>
        <w:ilvl w:val="6"/>
      </w:numPr>
      <w:pBdr>
        <w:top w:val="none" w:sz="0" w:space="0" w:color="auto"/>
      </w:pBdr>
      <w:shd w:val="clear" w:color="auto" w:fill="C0C0C0"/>
      <w:spacing w:before="40" w:after="240"/>
      <w:outlineLvl w:val="6"/>
    </w:pPr>
    <w:rPr>
      <w:caps w:val="0"/>
      <w:sz w:val="28"/>
    </w:rPr>
  </w:style>
  <w:style w:type="paragraph" w:styleId="Heading8">
    <w:name w:val="heading 8"/>
    <w:basedOn w:val="Heading7"/>
    <w:next w:val="BodyText"/>
    <w:link w:val="Heading8Char"/>
    <w:qFormat/>
    <w:rsid w:val="00EF2244"/>
    <w:pPr>
      <w:numPr>
        <w:ilvl w:val="7"/>
      </w:numPr>
      <w:spacing w:before="180" w:after="84"/>
      <w:outlineLvl w:val="7"/>
    </w:pPr>
  </w:style>
  <w:style w:type="paragraph" w:styleId="Heading9">
    <w:name w:val="heading 9"/>
    <w:basedOn w:val="Heading8"/>
    <w:next w:val="Normal"/>
    <w:qFormat/>
    <w:rsid w:val="00F8160A"/>
    <w:pPr>
      <w:numPr>
        <w:ilvl w:val="8"/>
      </w:numPr>
      <w:spacing w:before="24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TOC2"/>
    <w:next w:val="Normal"/>
    <w:semiHidden/>
    <w:rsid w:val="00A375A5"/>
    <w:pPr>
      <w:ind w:left="240"/>
    </w:pPr>
    <w:rPr>
      <w:i/>
      <w:smallCaps/>
    </w:rPr>
  </w:style>
  <w:style w:type="paragraph" w:styleId="TOC2">
    <w:name w:val="toc 2"/>
    <w:basedOn w:val="Normal"/>
    <w:uiPriority w:val="39"/>
    <w:rsid w:val="003467FA"/>
    <w:pPr>
      <w:tabs>
        <w:tab w:val="right" w:leader="dot" w:pos="9360"/>
      </w:tabs>
      <w:ind w:left="360" w:hanging="360"/>
    </w:pPr>
    <w:rPr>
      <w:rFonts w:ascii="Times New Roman" w:hAnsi="Times New Roman"/>
      <w:sz w:val="20"/>
    </w:rPr>
  </w:style>
  <w:style w:type="paragraph" w:styleId="TOC1">
    <w:name w:val="toc 1"/>
    <w:basedOn w:val="Normal"/>
    <w:next w:val="Normal"/>
    <w:uiPriority w:val="39"/>
    <w:rsid w:val="003467FA"/>
    <w:pPr>
      <w:tabs>
        <w:tab w:val="right" w:leader="dot" w:pos="9360"/>
      </w:tabs>
      <w:spacing w:before="120"/>
      <w:ind w:left="360" w:hanging="360"/>
    </w:pPr>
    <w:rPr>
      <w:rFonts w:ascii="Times New Roman" w:hAnsi="Times New Roman"/>
      <w:b/>
      <w:caps/>
    </w:rPr>
  </w:style>
  <w:style w:type="paragraph" w:styleId="Index1">
    <w:name w:val="index 1"/>
    <w:basedOn w:val="Normal"/>
    <w:next w:val="Normal"/>
    <w:semiHidden/>
    <w:rsid w:val="00A375A5"/>
  </w:style>
  <w:style w:type="paragraph" w:styleId="IndexHeading">
    <w:name w:val="index heading"/>
    <w:basedOn w:val="Heading1"/>
    <w:next w:val="Normal"/>
    <w:semiHidden/>
    <w:rsid w:val="00A375A5"/>
    <w:pPr>
      <w:spacing w:before="187" w:after="58"/>
      <w:outlineLvl w:val="9"/>
    </w:pPr>
    <w:rPr>
      <w:sz w:val="24"/>
    </w:rPr>
  </w:style>
  <w:style w:type="paragraph" w:styleId="Footer">
    <w:name w:val="footer"/>
    <w:basedOn w:val="Normal"/>
    <w:rsid w:val="00AB54E1"/>
    <w:pPr>
      <w:pBdr>
        <w:top w:val="single" w:sz="4" w:space="1" w:color="auto"/>
      </w:pBdr>
      <w:tabs>
        <w:tab w:val="right" w:pos="9360"/>
      </w:tabs>
    </w:pPr>
    <w:rPr>
      <w:b/>
      <w:sz w:val="20"/>
    </w:rPr>
  </w:style>
  <w:style w:type="paragraph" w:styleId="Header">
    <w:name w:val="header"/>
    <w:basedOn w:val="Normal"/>
    <w:rsid w:val="00AB54E1"/>
    <w:pPr>
      <w:tabs>
        <w:tab w:val="right" w:pos="9360"/>
      </w:tabs>
    </w:pPr>
  </w:style>
  <w:style w:type="character" w:styleId="FootnoteReference">
    <w:name w:val="footnote reference"/>
    <w:basedOn w:val="DefaultParagraphFont"/>
    <w:semiHidden/>
    <w:rsid w:val="00A375A5"/>
    <w:rPr>
      <w:position w:val="6"/>
      <w:sz w:val="16"/>
    </w:rPr>
  </w:style>
  <w:style w:type="paragraph" w:styleId="FootnoteText">
    <w:name w:val="footnote text"/>
    <w:basedOn w:val="Normal"/>
    <w:semiHidden/>
    <w:rsid w:val="00A375A5"/>
    <w:pPr>
      <w:ind w:left="180" w:hanging="180"/>
    </w:pPr>
  </w:style>
  <w:style w:type="paragraph" w:styleId="NormalIndent">
    <w:name w:val="Normal Indent"/>
    <w:basedOn w:val="Normal"/>
    <w:rsid w:val="00A375A5"/>
    <w:pPr>
      <w:ind w:left="2160"/>
    </w:pPr>
  </w:style>
  <w:style w:type="paragraph" w:styleId="Title">
    <w:name w:val="Title"/>
    <w:basedOn w:val="Normal"/>
    <w:next w:val="Subtitle1"/>
    <w:link w:val="TitleChar"/>
    <w:qFormat/>
    <w:rsid w:val="00BF1835"/>
    <w:pPr>
      <w:spacing w:before="240" w:after="240"/>
      <w:jc w:val="center"/>
    </w:pPr>
    <w:rPr>
      <w:b/>
      <w:caps/>
      <w:sz w:val="36"/>
    </w:rPr>
  </w:style>
  <w:style w:type="paragraph" w:customStyle="1" w:styleId="Subtitle1">
    <w:name w:val="Subtitle1"/>
    <w:basedOn w:val="Normal"/>
    <w:next w:val="Byline"/>
    <w:rsid w:val="00A375A5"/>
    <w:pPr>
      <w:spacing w:after="200"/>
      <w:jc w:val="center"/>
    </w:pPr>
    <w:rPr>
      <w:rFonts w:ascii="Times New Roman" w:hAnsi="Times New Roman"/>
      <w:b/>
      <w:caps/>
      <w:sz w:val="32"/>
    </w:rPr>
  </w:style>
  <w:style w:type="paragraph" w:customStyle="1" w:styleId="Byline">
    <w:name w:val="Byline"/>
    <w:basedOn w:val="Normal"/>
    <w:next w:val="Normal"/>
    <w:rsid w:val="00A375A5"/>
    <w:pPr>
      <w:spacing w:before="7680"/>
      <w:jc w:val="right"/>
    </w:pPr>
    <w:rPr>
      <w:color w:val="000000"/>
    </w:rPr>
  </w:style>
  <w:style w:type="paragraph" w:customStyle="1" w:styleId="CompanyName">
    <w:name w:val="CompanyName"/>
    <w:basedOn w:val="Normal"/>
    <w:rsid w:val="00A375A5"/>
    <w:rPr>
      <w:rFonts w:ascii="Times New Roman" w:hAnsi="Times New Roman"/>
      <w:i/>
      <w:sz w:val="30"/>
    </w:rPr>
  </w:style>
  <w:style w:type="paragraph" w:customStyle="1" w:styleId="TOCHeading">
    <w:name w:val="TOCHeading"/>
    <w:basedOn w:val="Byline"/>
    <w:rsid w:val="00A375A5"/>
    <w:pPr>
      <w:spacing w:before="1440" w:after="720"/>
      <w:jc w:val="left"/>
    </w:pPr>
    <w:rPr>
      <w:sz w:val="60"/>
    </w:rPr>
  </w:style>
  <w:style w:type="paragraph" w:styleId="List">
    <w:name w:val="List"/>
    <w:basedOn w:val="Normal"/>
    <w:rsid w:val="00A375A5"/>
    <w:pPr>
      <w:tabs>
        <w:tab w:val="left" w:pos="3600"/>
      </w:tabs>
      <w:spacing w:after="120"/>
      <w:ind w:left="2160" w:hanging="360"/>
    </w:pPr>
  </w:style>
  <w:style w:type="paragraph" w:customStyle="1" w:styleId="TableText">
    <w:name w:val="TableText"/>
    <w:basedOn w:val="Normal"/>
    <w:rsid w:val="00A375A5"/>
  </w:style>
  <w:style w:type="paragraph" w:customStyle="1" w:styleId="a">
    <w:name w:val=".."/>
    <w:basedOn w:val="Normal"/>
    <w:rsid w:val="00A375A5"/>
  </w:style>
  <w:style w:type="paragraph" w:customStyle="1" w:styleId="Biblio">
    <w:name w:val="Biblio"/>
    <w:basedOn w:val="Normal"/>
    <w:rsid w:val="00A375A5"/>
  </w:style>
  <w:style w:type="paragraph" w:styleId="Caption">
    <w:name w:val="caption"/>
    <w:basedOn w:val="Normal"/>
    <w:next w:val="BodyText"/>
    <w:uiPriority w:val="35"/>
    <w:qFormat/>
    <w:rsid w:val="009D62B0"/>
    <w:pPr>
      <w:spacing w:before="120" w:after="120"/>
      <w:jc w:val="center"/>
    </w:pPr>
    <w:rPr>
      <w:b/>
    </w:rPr>
  </w:style>
  <w:style w:type="character" w:styleId="PageNumber">
    <w:name w:val="page number"/>
    <w:basedOn w:val="DefaultParagraphFont"/>
    <w:rsid w:val="00A375A5"/>
  </w:style>
  <w:style w:type="paragraph" w:styleId="TOC4">
    <w:name w:val="toc 4"/>
    <w:basedOn w:val="Normal"/>
    <w:next w:val="Normal"/>
    <w:semiHidden/>
    <w:rsid w:val="00A375A5"/>
    <w:pPr>
      <w:tabs>
        <w:tab w:val="right" w:leader="dot" w:pos="9360"/>
      </w:tabs>
      <w:ind w:left="480"/>
    </w:pPr>
    <w:rPr>
      <w:rFonts w:ascii="Times New Roman" w:hAnsi="Times New Roman"/>
      <w:sz w:val="18"/>
    </w:rPr>
  </w:style>
  <w:style w:type="paragraph" w:styleId="TOC5">
    <w:name w:val="toc 5"/>
    <w:basedOn w:val="Normal"/>
    <w:next w:val="Normal"/>
    <w:semiHidden/>
    <w:rsid w:val="00A375A5"/>
    <w:pPr>
      <w:tabs>
        <w:tab w:val="right" w:leader="dot" w:pos="9360"/>
      </w:tabs>
      <w:ind w:left="720"/>
    </w:pPr>
    <w:rPr>
      <w:rFonts w:ascii="Times New Roman" w:hAnsi="Times New Roman"/>
      <w:sz w:val="18"/>
    </w:rPr>
  </w:style>
  <w:style w:type="paragraph" w:styleId="TOC6">
    <w:name w:val="toc 6"/>
    <w:basedOn w:val="Normal"/>
    <w:next w:val="Normal"/>
    <w:semiHidden/>
    <w:rsid w:val="00A375A5"/>
    <w:pPr>
      <w:tabs>
        <w:tab w:val="right" w:leader="dot" w:pos="9360"/>
      </w:tabs>
      <w:ind w:left="960"/>
    </w:pPr>
    <w:rPr>
      <w:rFonts w:ascii="Times New Roman" w:hAnsi="Times New Roman"/>
      <w:sz w:val="18"/>
    </w:rPr>
  </w:style>
  <w:style w:type="paragraph" w:styleId="TOC7">
    <w:name w:val="toc 7"/>
    <w:basedOn w:val="Normal"/>
    <w:next w:val="Normal"/>
    <w:semiHidden/>
    <w:rsid w:val="00A375A5"/>
    <w:pPr>
      <w:tabs>
        <w:tab w:val="right" w:leader="dot" w:pos="9360"/>
      </w:tabs>
      <w:ind w:left="1200"/>
    </w:pPr>
    <w:rPr>
      <w:rFonts w:ascii="Times New Roman" w:hAnsi="Times New Roman"/>
      <w:sz w:val="18"/>
    </w:rPr>
  </w:style>
  <w:style w:type="paragraph" w:styleId="TOC8">
    <w:name w:val="toc 8"/>
    <w:basedOn w:val="Normal"/>
    <w:next w:val="Normal"/>
    <w:semiHidden/>
    <w:rsid w:val="00A375A5"/>
    <w:pPr>
      <w:tabs>
        <w:tab w:val="right" w:leader="dot" w:pos="9360"/>
      </w:tabs>
      <w:ind w:left="1440"/>
    </w:pPr>
    <w:rPr>
      <w:rFonts w:ascii="Times New Roman" w:hAnsi="Times New Roman"/>
      <w:sz w:val="18"/>
    </w:rPr>
  </w:style>
  <w:style w:type="paragraph" w:styleId="TOC9">
    <w:name w:val="toc 9"/>
    <w:basedOn w:val="Normal"/>
    <w:next w:val="Normal"/>
    <w:semiHidden/>
    <w:rsid w:val="00A375A5"/>
    <w:pPr>
      <w:tabs>
        <w:tab w:val="right" w:leader="dot" w:pos="9360"/>
      </w:tabs>
      <w:ind w:left="1680"/>
    </w:pPr>
    <w:rPr>
      <w:rFonts w:ascii="Times New Roman" w:hAnsi="Times New Roman"/>
      <w:sz w:val="18"/>
    </w:rPr>
  </w:style>
  <w:style w:type="paragraph" w:styleId="DocumentMap">
    <w:name w:val="Document Map"/>
    <w:basedOn w:val="Normal"/>
    <w:semiHidden/>
    <w:rsid w:val="00A375A5"/>
    <w:pPr>
      <w:shd w:val="clear" w:color="auto" w:fill="000080"/>
    </w:pPr>
    <w:rPr>
      <w:rFonts w:ascii="Tahoma" w:hAnsi="Tahoma"/>
    </w:rPr>
  </w:style>
  <w:style w:type="character" w:customStyle="1" w:styleId="Agency">
    <w:name w:val="Agency"/>
    <w:basedOn w:val="DefaultParagraphFont"/>
    <w:rsid w:val="00A375A5"/>
    <w:rPr>
      <w:rFonts w:ascii="Courier New" w:hAnsi="Courier New"/>
      <w:sz w:val="20"/>
      <w:vertAlign w:val="baseline"/>
    </w:rPr>
  </w:style>
  <w:style w:type="paragraph" w:customStyle="1" w:styleId="DateTR">
    <w:name w:val="DateTR"/>
    <w:basedOn w:val="Normal"/>
    <w:rsid w:val="00A375A5"/>
    <w:rPr>
      <w:rFonts w:ascii="Courier New" w:hAnsi="Courier New"/>
      <w:sz w:val="20"/>
    </w:rPr>
  </w:style>
  <w:style w:type="paragraph" w:customStyle="1" w:styleId="DateRange">
    <w:name w:val="DateRange"/>
    <w:basedOn w:val="Normal"/>
    <w:rsid w:val="00A375A5"/>
    <w:rPr>
      <w:rFonts w:ascii="Courier New" w:hAnsi="Courier New"/>
      <w:sz w:val="20"/>
    </w:rPr>
  </w:style>
  <w:style w:type="paragraph" w:customStyle="1" w:styleId="Abstract">
    <w:name w:val="Abstract"/>
    <w:basedOn w:val="Normal"/>
    <w:rsid w:val="00A375A5"/>
    <w:rPr>
      <w:rFonts w:ascii="Courier New" w:hAnsi="Courier New"/>
      <w:sz w:val="20"/>
    </w:rPr>
  </w:style>
  <w:style w:type="paragraph" w:customStyle="1" w:styleId="ReportDocPage">
    <w:name w:val="ReportDocPage"/>
    <w:basedOn w:val="Normal"/>
    <w:rsid w:val="00A375A5"/>
    <w:pPr>
      <w:spacing w:before="120"/>
      <w:jc w:val="center"/>
    </w:pPr>
    <w:rPr>
      <w:rFonts w:ascii="Univers (W1)" w:hAnsi="Univers (W1)"/>
      <w:b/>
      <w:sz w:val="28"/>
    </w:rPr>
  </w:style>
  <w:style w:type="paragraph" w:customStyle="1" w:styleId="FormOMBNo">
    <w:name w:val="FormOMBNo"/>
    <w:basedOn w:val="ReportDocPage"/>
    <w:rsid w:val="00A375A5"/>
    <w:pPr>
      <w:spacing w:before="0"/>
    </w:pPr>
    <w:rPr>
      <w:b w:val="0"/>
      <w:i/>
      <w:sz w:val="20"/>
    </w:rPr>
  </w:style>
  <w:style w:type="paragraph" w:customStyle="1" w:styleId="IntroPara">
    <w:name w:val="IntroPara"/>
    <w:basedOn w:val="Normal"/>
    <w:rsid w:val="00A375A5"/>
    <w:rPr>
      <w:rFonts w:ascii="Univers (W1)" w:hAnsi="Univers (W1)"/>
      <w:sz w:val="12"/>
    </w:rPr>
  </w:style>
  <w:style w:type="character" w:customStyle="1" w:styleId="CellHead">
    <w:name w:val="CellHead"/>
    <w:basedOn w:val="DefaultParagraphFont"/>
    <w:rsid w:val="00A375A5"/>
    <w:rPr>
      <w:rFonts w:ascii="Univers" w:hAnsi="Univers"/>
      <w:b/>
      <w:sz w:val="16"/>
    </w:rPr>
  </w:style>
  <w:style w:type="character" w:customStyle="1" w:styleId="CellHeadMod">
    <w:name w:val="CellHeadMod"/>
    <w:basedOn w:val="CellHead"/>
    <w:rsid w:val="00A375A5"/>
    <w:rPr>
      <w:rFonts w:ascii="Univers" w:hAnsi="Univers"/>
      <w:b/>
      <w:i/>
      <w:sz w:val="16"/>
    </w:rPr>
  </w:style>
  <w:style w:type="character" w:customStyle="1" w:styleId="NSNNumber">
    <w:name w:val="NSNNumber"/>
    <w:basedOn w:val="DefaultParagraphFont"/>
    <w:rsid w:val="00A375A5"/>
    <w:rPr>
      <w:rFonts w:ascii="Univers (W1)" w:hAnsi="Univers (W1)"/>
      <w:b/>
      <w:sz w:val="16"/>
    </w:rPr>
  </w:style>
  <w:style w:type="character" w:customStyle="1" w:styleId="SF298">
    <w:name w:val="SF298"/>
    <w:basedOn w:val="DefaultParagraphFont"/>
    <w:rsid w:val="00A375A5"/>
    <w:rPr>
      <w:rFonts w:ascii="Univers (W1)" w:hAnsi="Univers (W1)"/>
      <w:b/>
      <w:sz w:val="16"/>
    </w:rPr>
  </w:style>
  <w:style w:type="character" w:customStyle="1" w:styleId="ANSIStd">
    <w:name w:val="ANSIStd"/>
    <w:basedOn w:val="DefaultParagraphFont"/>
    <w:rsid w:val="00A375A5"/>
    <w:rPr>
      <w:rFonts w:ascii="Univers (W1)" w:hAnsi="Univers (W1)"/>
      <w:b/>
      <w:sz w:val="12"/>
    </w:rPr>
  </w:style>
  <w:style w:type="paragraph" w:customStyle="1" w:styleId="TitleBlk">
    <w:name w:val="TitleBlk"/>
    <w:basedOn w:val="Normal"/>
    <w:rsid w:val="00A375A5"/>
    <w:rPr>
      <w:rFonts w:ascii="Times New Roman" w:hAnsi="Times New Roman"/>
      <w:sz w:val="20"/>
    </w:rPr>
  </w:style>
  <w:style w:type="paragraph" w:customStyle="1" w:styleId="FundBlk">
    <w:name w:val="FundBlk"/>
    <w:basedOn w:val="Normal"/>
    <w:rsid w:val="00A375A5"/>
    <w:rPr>
      <w:rFonts w:ascii="Times New Roman" w:hAnsi="Times New Roman"/>
      <w:sz w:val="20"/>
    </w:rPr>
  </w:style>
  <w:style w:type="paragraph" w:customStyle="1" w:styleId="AuthorBlk">
    <w:name w:val="AuthorBlk"/>
    <w:basedOn w:val="Normal"/>
    <w:rsid w:val="00A375A5"/>
    <w:rPr>
      <w:rFonts w:ascii="Times New Roman" w:hAnsi="Times New Roman"/>
      <w:sz w:val="20"/>
    </w:rPr>
  </w:style>
  <w:style w:type="paragraph" w:customStyle="1" w:styleId="PerfOrgBlk">
    <w:name w:val="PerfOrgBlk"/>
    <w:basedOn w:val="Normal"/>
    <w:rsid w:val="00A375A5"/>
    <w:rPr>
      <w:rFonts w:ascii="Times New Roman" w:hAnsi="Times New Roman"/>
      <w:sz w:val="20"/>
    </w:rPr>
  </w:style>
  <w:style w:type="paragraph" w:customStyle="1" w:styleId="PORptNum">
    <w:name w:val="PORptNum"/>
    <w:basedOn w:val="PerfOrgBlk"/>
    <w:rsid w:val="00A375A5"/>
  </w:style>
  <w:style w:type="paragraph" w:customStyle="1" w:styleId="SpMoOrgBlk">
    <w:name w:val="SpMoOrgBlk"/>
    <w:basedOn w:val="Normal"/>
    <w:rsid w:val="00A375A5"/>
    <w:rPr>
      <w:rFonts w:ascii="Times New Roman" w:hAnsi="Times New Roman"/>
      <w:sz w:val="20"/>
    </w:rPr>
  </w:style>
  <w:style w:type="paragraph" w:customStyle="1" w:styleId="SpMoRptNum">
    <w:name w:val="SpMoRptNum"/>
    <w:basedOn w:val="SpMoOrgBlk"/>
    <w:rsid w:val="00A375A5"/>
  </w:style>
  <w:style w:type="paragraph" w:customStyle="1" w:styleId="SuppNoteBlk">
    <w:name w:val="SuppNoteBlk"/>
    <w:basedOn w:val="Normal"/>
    <w:rsid w:val="00A375A5"/>
    <w:rPr>
      <w:rFonts w:ascii="Times New Roman" w:hAnsi="Times New Roman"/>
      <w:sz w:val="20"/>
    </w:rPr>
  </w:style>
  <w:style w:type="paragraph" w:customStyle="1" w:styleId="DistribAvail">
    <w:name w:val="DistribAvail"/>
    <w:basedOn w:val="Normal"/>
    <w:rsid w:val="00A375A5"/>
    <w:rPr>
      <w:rFonts w:ascii="Times New Roman" w:hAnsi="Times New Roman"/>
      <w:sz w:val="20"/>
    </w:rPr>
  </w:style>
  <w:style w:type="paragraph" w:customStyle="1" w:styleId="SubjTerm">
    <w:name w:val="SubjTerm"/>
    <w:basedOn w:val="Normal"/>
    <w:rsid w:val="00A375A5"/>
    <w:rPr>
      <w:rFonts w:ascii="Times New Roman" w:hAnsi="Times New Roman"/>
      <w:sz w:val="20"/>
    </w:rPr>
  </w:style>
  <w:style w:type="paragraph" w:customStyle="1" w:styleId="NumPgs">
    <w:name w:val="NumPgs"/>
    <w:basedOn w:val="Normal"/>
    <w:rsid w:val="00A375A5"/>
    <w:rPr>
      <w:rFonts w:ascii="Times New Roman" w:hAnsi="Times New Roman"/>
      <w:sz w:val="20"/>
    </w:rPr>
  </w:style>
  <w:style w:type="paragraph" w:customStyle="1" w:styleId="PriceCode">
    <w:name w:val="PriceCode"/>
    <w:basedOn w:val="Normal"/>
    <w:rsid w:val="00A375A5"/>
    <w:rPr>
      <w:rFonts w:ascii="Times New Roman" w:hAnsi="Times New Roman"/>
      <w:sz w:val="20"/>
    </w:rPr>
  </w:style>
  <w:style w:type="paragraph" w:customStyle="1" w:styleId="RptClass">
    <w:name w:val="RptClass"/>
    <w:basedOn w:val="Normal"/>
    <w:rsid w:val="00A375A5"/>
    <w:rPr>
      <w:rFonts w:ascii="Times New Roman" w:hAnsi="Times New Roman"/>
      <w:sz w:val="20"/>
    </w:rPr>
  </w:style>
  <w:style w:type="paragraph" w:customStyle="1" w:styleId="PageClass">
    <w:name w:val="PageClass"/>
    <w:basedOn w:val="RptClass"/>
    <w:rsid w:val="00A375A5"/>
  </w:style>
  <w:style w:type="paragraph" w:customStyle="1" w:styleId="AbsClass">
    <w:name w:val="AbsClass"/>
    <w:basedOn w:val="RptClass"/>
    <w:rsid w:val="00A375A5"/>
  </w:style>
  <w:style w:type="paragraph" w:customStyle="1" w:styleId="AbsLimit">
    <w:name w:val="AbsLimit"/>
    <w:basedOn w:val="RptClass"/>
    <w:rsid w:val="00A375A5"/>
  </w:style>
  <w:style w:type="paragraph" w:customStyle="1" w:styleId="FormFoot">
    <w:name w:val="FormFoot"/>
    <w:basedOn w:val="Normal"/>
    <w:rsid w:val="00A375A5"/>
    <w:rPr>
      <w:rFonts w:ascii="Times New Roman" w:hAnsi="Times New Roman"/>
      <w:sz w:val="20"/>
    </w:rPr>
  </w:style>
  <w:style w:type="paragraph" w:customStyle="1" w:styleId="AgencyBlk">
    <w:name w:val="AgencyBlk"/>
    <w:basedOn w:val="Normal"/>
    <w:rsid w:val="00A375A5"/>
    <w:rPr>
      <w:rFonts w:ascii="Times New Roman" w:hAnsi="Times New Roman"/>
      <w:b/>
      <w:sz w:val="20"/>
    </w:rPr>
  </w:style>
  <w:style w:type="paragraph" w:styleId="BlockText">
    <w:name w:val="Block Text"/>
    <w:basedOn w:val="Normal"/>
    <w:rsid w:val="00A375A5"/>
    <w:pPr>
      <w:framePr w:w="8410" w:h="6323" w:hSpace="187" w:wrap="around" w:vAnchor="page" w:hAnchor="page" w:xAlign="center" w:y="4033"/>
      <w:spacing w:before="20"/>
      <w:ind w:left="1714" w:right="1267"/>
    </w:pPr>
    <w:rPr>
      <w:rFonts w:ascii="Arial" w:hAnsi="Arial"/>
      <w:b/>
    </w:rPr>
  </w:style>
  <w:style w:type="paragraph" w:customStyle="1" w:styleId="Appendix">
    <w:name w:val="Appendix"/>
    <w:basedOn w:val="Normal"/>
    <w:next w:val="BodyText"/>
    <w:rsid w:val="0093763D"/>
    <w:pPr>
      <w:numPr>
        <w:numId w:val="10"/>
      </w:numPr>
      <w:pBdr>
        <w:top w:val="single" w:sz="4" w:space="1" w:color="auto"/>
      </w:pBdr>
      <w:spacing w:before="240" w:after="120"/>
      <w:outlineLvl w:val="0"/>
    </w:pPr>
    <w:rPr>
      <w:b/>
      <w:caps/>
      <w:color w:val="000000"/>
      <w:sz w:val="32"/>
    </w:rPr>
  </w:style>
  <w:style w:type="paragraph" w:styleId="BodyText">
    <w:name w:val="Body Text"/>
    <w:basedOn w:val="Normal"/>
    <w:rsid w:val="00A375A5"/>
    <w:pPr>
      <w:spacing w:after="120"/>
    </w:pPr>
    <w:rPr>
      <w:color w:val="000000"/>
    </w:rPr>
  </w:style>
  <w:style w:type="paragraph" w:customStyle="1" w:styleId="Classify">
    <w:name w:val="Classify"/>
    <w:basedOn w:val="Normal"/>
    <w:rsid w:val="00A375A5"/>
    <w:pPr>
      <w:jc w:val="center"/>
    </w:pPr>
    <w:rPr>
      <w:rFonts w:ascii="Arial" w:hAnsi="Arial"/>
      <w:b/>
      <w:sz w:val="40"/>
    </w:rPr>
  </w:style>
  <w:style w:type="paragraph" w:customStyle="1" w:styleId="AppPara">
    <w:name w:val="AppPara"/>
    <w:basedOn w:val="Normal"/>
    <w:next w:val="Normal"/>
    <w:rsid w:val="00A375A5"/>
    <w:pPr>
      <w:numPr>
        <w:numId w:val="19"/>
      </w:numPr>
    </w:pPr>
    <w:rPr>
      <w:b/>
    </w:rPr>
  </w:style>
  <w:style w:type="paragraph" w:styleId="BalloonText">
    <w:name w:val="Balloon Text"/>
    <w:basedOn w:val="Normal"/>
    <w:link w:val="BalloonTextChar"/>
    <w:rsid w:val="00737BFE"/>
    <w:rPr>
      <w:rFonts w:ascii="Tahoma" w:hAnsi="Tahoma" w:cs="Tahoma"/>
      <w:sz w:val="16"/>
      <w:szCs w:val="16"/>
    </w:rPr>
  </w:style>
  <w:style w:type="character" w:customStyle="1" w:styleId="BalloonTextChar">
    <w:name w:val="Balloon Text Char"/>
    <w:basedOn w:val="DefaultParagraphFont"/>
    <w:link w:val="BalloonText"/>
    <w:rsid w:val="00737BFE"/>
    <w:rPr>
      <w:rFonts w:ascii="Tahoma" w:hAnsi="Tahoma" w:cs="Tahoma"/>
      <w:sz w:val="16"/>
      <w:szCs w:val="16"/>
    </w:rPr>
  </w:style>
  <w:style w:type="paragraph" w:customStyle="1" w:styleId="ClassificationAuthorityBlock">
    <w:name w:val="ClassificationAuthorityBlock"/>
    <w:basedOn w:val="Normal"/>
    <w:rsid w:val="00334B85"/>
    <w:pPr>
      <w:ind w:left="5040" w:hanging="360"/>
    </w:pPr>
    <w:rPr>
      <w:rFonts w:ascii="Helvetica" w:hAnsi="Helvetica"/>
      <w:b/>
      <w:sz w:val="18"/>
    </w:rPr>
  </w:style>
  <w:style w:type="paragraph" w:styleId="TableofFigures">
    <w:name w:val="table of figures"/>
    <w:basedOn w:val="Normal"/>
    <w:next w:val="Normal"/>
    <w:uiPriority w:val="99"/>
    <w:rsid w:val="005D4C1C"/>
    <w:pPr>
      <w:tabs>
        <w:tab w:val="left" w:pos="720"/>
        <w:tab w:val="right" w:leader="dot" w:pos="9360"/>
      </w:tabs>
      <w:ind w:left="1440" w:hanging="1440"/>
    </w:pPr>
    <w:rPr>
      <w:rFonts w:ascii="Times New Roman" w:hAnsi="Times New Roman"/>
    </w:rPr>
  </w:style>
  <w:style w:type="table" w:styleId="TableGrid">
    <w:name w:val="Table Grid"/>
    <w:basedOn w:val="TableNormal"/>
    <w:uiPriority w:val="39"/>
    <w:rsid w:val="0011094F"/>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4F59B5"/>
    <w:rPr>
      <w:color w:val="808080"/>
    </w:rPr>
  </w:style>
  <w:style w:type="character" w:customStyle="1" w:styleId="TitleChar">
    <w:name w:val="Title Char"/>
    <w:basedOn w:val="DefaultParagraphFont"/>
    <w:link w:val="Title"/>
    <w:rsid w:val="00BF1835"/>
    <w:rPr>
      <w:rFonts w:ascii="Times" w:hAnsi="Times"/>
      <w:b/>
      <w:caps/>
      <w:sz w:val="36"/>
    </w:rPr>
  </w:style>
  <w:style w:type="numbering" w:customStyle="1" w:styleId="Headings">
    <w:name w:val="Headings"/>
    <w:uiPriority w:val="99"/>
    <w:rsid w:val="00321FEB"/>
    <w:pPr>
      <w:numPr>
        <w:numId w:val="20"/>
      </w:numPr>
    </w:pPr>
  </w:style>
  <w:style w:type="paragraph" w:styleId="NormalWeb">
    <w:name w:val="Normal (Web)"/>
    <w:basedOn w:val="Normal"/>
    <w:uiPriority w:val="99"/>
    <w:unhideWhenUsed/>
    <w:rsid w:val="008A505B"/>
    <w:pPr>
      <w:spacing w:before="100" w:beforeAutospacing="1" w:after="100" w:afterAutospacing="1"/>
    </w:pPr>
    <w:rPr>
      <w:rFonts w:ascii="Times New Roman" w:hAnsi="Times New Roman"/>
      <w:szCs w:val="24"/>
    </w:rPr>
  </w:style>
  <w:style w:type="character" w:styleId="Hyperlink">
    <w:name w:val="Hyperlink"/>
    <w:basedOn w:val="DefaultParagraphFont"/>
    <w:uiPriority w:val="99"/>
    <w:unhideWhenUsed/>
    <w:rsid w:val="008A505B"/>
    <w:rPr>
      <w:color w:val="0000FF"/>
      <w:u w:val="single"/>
    </w:rPr>
  </w:style>
  <w:style w:type="paragraph" w:styleId="ListParagraph">
    <w:name w:val="List Paragraph"/>
    <w:basedOn w:val="Normal"/>
    <w:uiPriority w:val="34"/>
    <w:qFormat/>
    <w:rsid w:val="00162600"/>
    <w:pPr>
      <w:spacing w:after="200" w:line="276" w:lineRule="auto"/>
      <w:ind w:left="720"/>
      <w:contextualSpacing/>
    </w:pPr>
    <w:rPr>
      <w:rFonts w:asciiTheme="minorHAnsi" w:eastAsiaTheme="minorHAnsi" w:hAnsiTheme="minorHAnsi" w:cstheme="minorBidi"/>
      <w:sz w:val="22"/>
      <w:szCs w:val="22"/>
    </w:rPr>
  </w:style>
  <w:style w:type="paragraph" w:styleId="PlainText">
    <w:name w:val="Plain Text"/>
    <w:basedOn w:val="Normal"/>
    <w:link w:val="PlainTextChar"/>
    <w:uiPriority w:val="99"/>
    <w:unhideWhenUsed/>
    <w:rsid w:val="001626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600"/>
    <w:rPr>
      <w:rFonts w:ascii="Calibri" w:eastAsiaTheme="minorHAnsi" w:hAnsi="Calibri" w:cstheme="minorBidi"/>
      <w:sz w:val="22"/>
      <w:szCs w:val="21"/>
    </w:rPr>
  </w:style>
  <w:style w:type="character" w:customStyle="1" w:styleId="Heading8Char">
    <w:name w:val="Heading 8 Char"/>
    <w:basedOn w:val="DefaultParagraphFont"/>
    <w:link w:val="Heading8"/>
    <w:rsid w:val="00162600"/>
    <w:rPr>
      <w:b/>
      <w:sz w:val="28"/>
      <w:shd w:val="clear" w:color="auto" w:fill="C0C0C0"/>
    </w:rPr>
  </w:style>
  <w:style w:type="paragraph" w:styleId="NoSpacing">
    <w:name w:val="No Spacing"/>
    <w:aliases w:val="LEVEL 1"/>
    <w:uiPriority w:val="1"/>
    <w:qFormat/>
    <w:rsid w:val="006E6A3D"/>
    <w:pPr>
      <w:numPr>
        <w:ilvl w:val="1"/>
        <w:numId w:val="24"/>
      </w:numPr>
    </w:pPr>
    <w:rPr>
      <w:rFonts w:eastAsia="Calibri"/>
      <w:b/>
      <w:color w:val="000000" w:themeColor="text1"/>
      <w:sz w:val="22"/>
      <w:szCs w:val="22"/>
    </w:rPr>
  </w:style>
  <w:style w:type="paragraph" w:styleId="CommentText">
    <w:name w:val="annotation text"/>
    <w:basedOn w:val="Normal"/>
    <w:link w:val="CommentTextChar"/>
    <w:uiPriority w:val="99"/>
    <w:unhideWhenUsed/>
    <w:rsid w:val="006E6A3D"/>
    <w:pPr>
      <w:spacing w:after="200"/>
    </w:pPr>
    <w:rPr>
      <w:rFonts w:ascii="Calibri" w:eastAsia="Calibri" w:hAnsi="Calibri" w:cs="Calibri"/>
      <w:color w:val="000000"/>
      <w:sz w:val="20"/>
    </w:rPr>
  </w:style>
  <w:style w:type="character" w:customStyle="1" w:styleId="CommentTextChar">
    <w:name w:val="Comment Text Char"/>
    <w:basedOn w:val="DefaultParagraphFont"/>
    <w:link w:val="CommentText"/>
    <w:uiPriority w:val="99"/>
    <w:rsid w:val="006E6A3D"/>
    <w:rPr>
      <w:rFonts w:ascii="Calibri" w:eastAsia="Calibri" w:hAnsi="Calibri" w:cs="Calibri"/>
      <w:color w:val="000000"/>
    </w:rPr>
  </w:style>
  <w:style w:type="character" w:styleId="CommentReference">
    <w:name w:val="annotation reference"/>
    <w:basedOn w:val="DefaultParagraphFont"/>
    <w:uiPriority w:val="99"/>
    <w:unhideWhenUsed/>
    <w:rsid w:val="006E6A3D"/>
    <w:rPr>
      <w:sz w:val="16"/>
      <w:szCs w:val="16"/>
    </w:rPr>
  </w:style>
  <w:style w:type="paragraph" w:styleId="CommentSubject">
    <w:name w:val="annotation subject"/>
    <w:basedOn w:val="CommentText"/>
    <w:next w:val="CommentText"/>
    <w:link w:val="CommentSubjectChar"/>
    <w:rsid w:val="00C01C54"/>
    <w:pPr>
      <w:spacing w:after="0"/>
    </w:pPr>
    <w:rPr>
      <w:rFonts w:ascii="Times" w:eastAsia="Times New Roman" w:hAnsi="Times" w:cs="Times New Roman"/>
      <w:b/>
      <w:bCs/>
      <w:color w:val="auto"/>
    </w:rPr>
  </w:style>
  <w:style w:type="character" w:customStyle="1" w:styleId="CommentSubjectChar">
    <w:name w:val="Comment Subject Char"/>
    <w:basedOn w:val="CommentTextChar"/>
    <w:link w:val="CommentSubject"/>
    <w:rsid w:val="00C01C54"/>
    <w:rPr>
      <w:rFonts w:ascii="Times" w:eastAsia="Calibri" w:hAnsi="Times" w:cs="Calibri"/>
      <w:b/>
      <w:bCs/>
      <w:color w:val="000000"/>
    </w:rPr>
  </w:style>
  <w:style w:type="character" w:styleId="FollowedHyperlink">
    <w:name w:val="FollowedHyperlink"/>
    <w:basedOn w:val="DefaultParagraphFont"/>
    <w:semiHidden/>
    <w:unhideWhenUsed/>
    <w:rsid w:val="00703E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1316">
      <w:bodyDiv w:val="1"/>
      <w:marLeft w:val="0"/>
      <w:marRight w:val="0"/>
      <w:marTop w:val="0"/>
      <w:marBottom w:val="0"/>
      <w:divBdr>
        <w:top w:val="none" w:sz="0" w:space="0" w:color="auto"/>
        <w:left w:val="none" w:sz="0" w:space="0" w:color="auto"/>
        <w:bottom w:val="none" w:sz="0" w:space="0" w:color="auto"/>
        <w:right w:val="none" w:sz="0" w:space="0" w:color="auto"/>
      </w:divBdr>
      <w:divsChild>
        <w:div w:id="1015351003">
          <w:marLeft w:val="533"/>
          <w:marRight w:val="0"/>
          <w:marTop w:val="240"/>
          <w:marBottom w:val="0"/>
          <w:divBdr>
            <w:top w:val="none" w:sz="0" w:space="0" w:color="auto"/>
            <w:left w:val="none" w:sz="0" w:space="0" w:color="auto"/>
            <w:bottom w:val="none" w:sz="0" w:space="0" w:color="auto"/>
            <w:right w:val="none" w:sz="0" w:space="0" w:color="auto"/>
          </w:divBdr>
        </w:div>
      </w:divsChild>
    </w:div>
    <w:div w:id="150950704">
      <w:bodyDiv w:val="1"/>
      <w:marLeft w:val="0"/>
      <w:marRight w:val="0"/>
      <w:marTop w:val="0"/>
      <w:marBottom w:val="0"/>
      <w:divBdr>
        <w:top w:val="none" w:sz="0" w:space="0" w:color="auto"/>
        <w:left w:val="none" w:sz="0" w:space="0" w:color="auto"/>
        <w:bottom w:val="none" w:sz="0" w:space="0" w:color="auto"/>
        <w:right w:val="none" w:sz="0" w:space="0" w:color="auto"/>
      </w:divBdr>
      <w:divsChild>
        <w:div w:id="238364575">
          <w:marLeft w:val="1267"/>
          <w:marRight w:val="0"/>
          <w:marTop w:val="240"/>
          <w:marBottom w:val="0"/>
          <w:divBdr>
            <w:top w:val="none" w:sz="0" w:space="0" w:color="auto"/>
            <w:left w:val="none" w:sz="0" w:space="0" w:color="auto"/>
            <w:bottom w:val="none" w:sz="0" w:space="0" w:color="auto"/>
            <w:right w:val="none" w:sz="0" w:space="0" w:color="auto"/>
          </w:divBdr>
        </w:div>
      </w:divsChild>
    </w:div>
    <w:div w:id="536429128">
      <w:bodyDiv w:val="1"/>
      <w:marLeft w:val="0"/>
      <w:marRight w:val="0"/>
      <w:marTop w:val="0"/>
      <w:marBottom w:val="0"/>
      <w:divBdr>
        <w:top w:val="none" w:sz="0" w:space="0" w:color="auto"/>
        <w:left w:val="none" w:sz="0" w:space="0" w:color="auto"/>
        <w:bottom w:val="none" w:sz="0" w:space="0" w:color="auto"/>
        <w:right w:val="none" w:sz="0" w:space="0" w:color="auto"/>
      </w:divBdr>
    </w:div>
    <w:div w:id="634718986">
      <w:bodyDiv w:val="1"/>
      <w:marLeft w:val="0"/>
      <w:marRight w:val="0"/>
      <w:marTop w:val="0"/>
      <w:marBottom w:val="0"/>
      <w:divBdr>
        <w:top w:val="none" w:sz="0" w:space="0" w:color="auto"/>
        <w:left w:val="none" w:sz="0" w:space="0" w:color="auto"/>
        <w:bottom w:val="none" w:sz="0" w:space="0" w:color="auto"/>
        <w:right w:val="none" w:sz="0" w:space="0" w:color="auto"/>
      </w:divBdr>
    </w:div>
    <w:div w:id="652101500">
      <w:bodyDiv w:val="1"/>
      <w:marLeft w:val="0"/>
      <w:marRight w:val="0"/>
      <w:marTop w:val="0"/>
      <w:marBottom w:val="0"/>
      <w:divBdr>
        <w:top w:val="none" w:sz="0" w:space="0" w:color="auto"/>
        <w:left w:val="none" w:sz="0" w:space="0" w:color="auto"/>
        <w:bottom w:val="none" w:sz="0" w:space="0" w:color="auto"/>
        <w:right w:val="none" w:sz="0" w:space="0" w:color="auto"/>
      </w:divBdr>
      <w:divsChild>
        <w:div w:id="1565143671">
          <w:marLeft w:val="1267"/>
          <w:marRight w:val="0"/>
          <w:marTop w:val="240"/>
          <w:marBottom w:val="0"/>
          <w:divBdr>
            <w:top w:val="none" w:sz="0" w:space="0" w:color="auto"/>
            <w:left w:val="none" w:sz="0" w:space="0" w:color="auto"/>
            <w:bottom w:val="none" w:sz="0" w:space="0" w:color="auto"/>
            <w:right w:val="none" w:sz="0" w:space="0" w:color="auto"/>
          </w:divBdr>
        </w:div>
      </w:divsChild>
    </w:div>
    <w:div w:id="757362665">
      <w:bodyDiv w:val="1"/>
      <w:marLeft w:val="0"/>
      <w:marRight w:val="0"/>
      <w:marTop w:val="0"/>
      <w:marBottom w:val="0"/>
      <w:divBdr>
        <w:top w:val="none" w:sz="0" w:space="0" w:color="auto"/>
        <w:left w:val="none" w:sz="0" w:space="0" w:color="auto"/>
        <w:bottom w:val="none" w:sz="0" w:space="0" w:color="auto"/>
        <w:right w:val="none" w:sz="0" w:space="0" w:color="auto"/>
      </w:divBdr>
    </w:div>
    <w:div w:id="114153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image" Target="media/image6.emf"/><Relationship Id="rId55" Type="http://schemas.openxmlformats.org/officeDocument/2006/relationships/header" Target="header18.xml"/><Relationship Id="rId63" Type="http://schemas.openxmlformats.org/officeDocument/2006/relationships/header" Target="header22.xml"/><Relationship Id="rId68" Type="http://schemas.openxmlformats.org/officeDocument/2006/relationships/hyperlink" Target="http://bea.gov/iTable/iTable.cfm?reqid=70&amp;step=1&amp;isuri=1&amp;acrdn=6" TargetMode="External"/><Relationship Id="rId76" Type="http://schemas.openxmlformats.org/officeDocument/2006/relationships/footer" Target="footer27.xml"/><Relationship Id="rId84"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9.xml"/><Relationship Id="rId11" Type="http://schemas.openxmlformats.org/officeDocument/2006/relationships/image" Target="media/image4.wmf"/><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image" Target="media/image4.emf"/><Relationship Id="rId45" Type="http://schemas.openxmlformats.org/officeDocument/2006/relationships/header" Target="header16.xml"/><Relationship Id="rId53" Type="http://schemas.openxmlformats.org/officeDocument/2006/relationships/image" Target="media/image9.png"/><Relationship Id="rId58" Type="http://schemas.openxmlformats.org/officeDocument/2006/relationships/footer" Target="footer20.xml"/><Relationship Id="rId66" Type="http://schemas.openxmlformats.org/officeDocument/2006/relationships/footer" Target="footer24.xml"/><Relationship Id="rId74" Type="http://schemas.openxmlformats.org/officeDocument/2006/relationships/header" Target="header26.xml"/><Relationship Id="rId79" Type="http://schemas.openxmlformats.org/officeDocument/2006/relationships/image" Target="media/image13.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1.xml"/><Relationship Id="rId82" Type="http://schemas.openxmlformats.org/officeDocument/2006/relationships/image" Target="media/image16.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header" Target="header19.xml"/><Relationship Id="rId64" Type="http://schemas.openxmlformats.org/officeDocument/2006/relationships/header" Target="header23.xml"/><Relationship Id="rId69" Type="http://schemas.openxmlformats.org/officeDocument/2006/relationships/hyperlink" Target="http://asafm.army.mil/offices/office.aspx?officecode=1400" TargetMode="External"/><Relationship Id="rId77" Type="http://schemas.openxmlformats.org/officeDocument/2006/relationships/footer" Target="footer28.xml"/><Relationship Id="rId8" Type="http://schemas.openxmlformats.org/officeDocument/2006/relationships/image" Target="media/image1.wmf"/><Relationship Id="rId51" Type="http://schemas.openxmlformats.org/officeDocument/2006/relationships/image" Target="media/image7.emf"/><Relationship Id="rId72" Type="http://schemas.openxmlformats.org/officeDocument/2006/relationships/footer" Target="footer25.xml"/><Relationship Id="rId80" Type="http://schemas.openxmlformats.org/officeDocument/2006/relationships/image" Target="media/image14.emf"/><Relationship Id="rId85" Type="http://schemas.openxmlformats.org/officeDocument/2006/relationships/footer" Target="footer2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header" Target="header17.xml"/><Relationship Id="rId59" Type="http://schemas.openxmlformats.org/officeDocument/2006/relationships/header" Target="header20.xml"/><Relationship Id="rId67" Type="http://schemas.openxmlformats.org/officeDocument/2006/relationships/image" Target="media/image11.emf"/><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image" Target="media/image10.emf"/><Relationship Id="rId62" Type="http://schemas.openxmlformats.org/officeDocument/2006/relationships/footer" Target="footer22.xml"/><Relationship Id="rId70" Type="http://schemas.openxmlformats.org/officeDocument/2006/relationships/header" Target="header24.xml"/><Relationship Id="rId75" Type="http://schemas.openxmlformats.org/officeDocument/2006/relationships/header" Target="header27.xml"/><Relationship Id="rId83" Type="http://schemas.openxmlformats.org/officeDocument/2006/relationships/header" Target="header2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image" Target="media/image5.emf"/><Relationship Id="rId57" Type="http://schemas.openxmlformats.org/officeDocument/2006/relationships/footer" Target="footer19.xml"/><Relationship Id="rId10" Type="http://schemas.openxmlformats.org/officeDocument/2006/relationships/image" Target="media/image3.wmf"/><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image" Target="media/image8.emf"/><Relationship Id="rId60" Type="http://schemas.openxmlformats.org/officeDocument/2006/relationships/header" Target="header21.xml"/><Relationship Id="rId65" Type="http://schemas.openxmlformats.org/officeDocument/2006/relationships/footer" Target="footer23.xml"/><Relationship Id="rId73" Type="http://schemas.openxmlformats.org/officeDocument/2006/relationships/footer" Target="footer26.xml"/><Relationship Id="rId78" Type="http://schemas.openxmlformats.org/officeDocument/2006/relationships/image" Target="media/image12.emf"/><Relationship Id="rId81" Type="http://schemas.openxmlformats.org/officeDocument/2006/relationships/image" Target="media/image15.emf"/><Relationship Id="rId86" Type="http://schemas.openxmlformats.org/officeDocument/2006/relationships/footer" Target="footer30.xml"/></Relationships>
</file>

<file path=word/_rels/settings.xml.rels><?xml version="1.0" encoding="UTF-8" standalone="yes"?>
<Relationships xmlns="http://schemas.openxmlformats.org/package/2006/relationships"><Relationship Id="rId1" Type="http://schemas.openxmlformats.org/officeDocument/2006/relationships/attachedTemplate" Target="file:///C:\Shared_Templates\CAA\dipdoc(unclassifie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8CF3FC3-431E-4B36-A7F2-D8C8C314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dipdoc(unclassified).dotm</Template>
  <TotalTime>1</TotalTime>
  <Pages>34</Pages>
  <Words>5470</Words>
  <Characters>31184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Your Title Goes Here</vt:lpstr>
    </vt:vector>
  </TitlesOfParts>
  <Company>CAA</Company>
  <LinksUpToDate>false</LinksUpToDate>
  <CharactersWithSpaces>36581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Title Goes Here</dc:title>
  <dc:creator>sarah.e.harrop</dc:creator>
  <dc:description>CAA Report Template v3.2 dtd: 20131112</dc:description>
  <cp:lastModifiedBy>AGM</cp:lastModifiedBy>
  <cp:revision>2</cp:revision>
  <cp:lastPrinted>2011-01-24T13:38:00Z</cp:lastPrinted>
  <dcterms:created xsi:type="dcterms:W3CDTF">2015-05-05T13:28:00Z</dcterms:created>
  <dcterms:modified xsi:type="dcterms:W3CDTF">2015-05-05T13:28:00Z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ull Report Title">
    <vt:lpwstr>Economic Impact Tool</vt:lpwstr>
  </property>
  <property fmtid="{D5CDD505-2E9C-101B-9397-08002B2CF9AE}" pid="3" name="Short Report Title">
    <vt:lpwstr>EIT</vt:lpwstr>
  </property>
  <property fmtid="{D5CDD505-2E9C-101B-9397-08002B2CF9AE}" pid="4" name="Report Number">
    <vt:lpwstr>GMU</vt:lpwstr>
  </property>
  <property fmtid="{D5CDD505-2E9C-101B-9397-08002B2CF9AE}" pid="5" name="Report Date">
    <vt:lpwstr>08 May 2015</vt:lpwstr>
  </property>
  <property fmtid="{D5CDD505-2E9C-101B-9397-08002B2CF9AE}" pid="6" name="QA">
    <vt:lpwstr>Mr. Russell Pritchard</vt:lpwstr>
  </property>
  <property fmtid="{D5CDD505-2E9C-101B-9397-08002B2CF9AE}" pid="7" name="QAPhone">
    <vt:lpwstr>(703) 806-5421</vt:lpwstr>
  </property>
</Properties>
</file>